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31DF" w:rsidRDefault="005F74D5" w:rsidP="00BA74C7">
      <w:pPr>
        <w:pStyle w:val="ad"/>
        <w:jc w:val="center"/>
        <w:rPr>
          <w:rStyle w:val="ab"/>
          <w:rFonts w:ascii="Times New Roman" w:hAnsi="Times New Roman" w:cs="Times New Roman"/>
          <w:b w:val="0"/>
          <w:bCs/>
        </w:rPr>
      </w:pPr>
      <w:bookmarkStart w:id="0" w:name="sub_107"/>
      <w:r w:rsidRPr="005F74D5">
        <w:rPr>
          <w:rFonts w:ascii="Times New Roman" w:hAnsi="Times New Roman" w:cs="Times New Roman"/>
          <w:noProof/>
        </w:rPr>
        <w:drawing>
          <wp:inline distT="0" distB="0" distL="0" distR="0" wp14:anchorId="1F56B5E4" wp14:editId="5C8CBC73">
            <wp:extent cx="9969500" cy="70439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0" cy="704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1C0" w:rsidRDefault="00A131C0" w:rsidP="00A131C0"/>
    <w:p w:rsidR="00A131C0" w:rsidRPr="00A131C0" w:rsidRDefault="00A131C0" w:rsidP="00A131C0"/>
    <w:p w:rsidR="002422A3" w:rsidRPr="005F74D5" w:rsidRDefault="002422A3" w:rsidP="005F74D5">
      <w:pPr>
        <w:rPr>
          <w:bCs/>
          <w:color w:val="26282F"/>
        </w:rPr>
      </w:pPr>
      <w:bookmarkStart w:id="1" w:name="sub_122"/>
      <w:bookmarkEnd w:id="0"/>
      <w:r w:rsidRPr="002422A3">
        <w:rPr>
          <w:rStyle w:val="ab"/>
          <w:b w:val="0"/>
          <w:bCs/>
          <w:sz w:val="18"/>
          <w:szCs w:val="18"/>
        </w:rPr>
        <w:t>Часть 1. Сведения об оказываемых муниципальных услугах</w:t>
      </w:r>
    </w:p>
    <w:p w:rsidR="002422A3" w:rsidRPr="002422A3" w:rsidRDefault="002422A3" w:rsidP="00B06093">
      <w:pPr>
        <w:jc w:val="center"/>
        <w:rPr>
          <w:sz w:val="18"/>
          <w:szCs w:val="18"/>
        </w:rPr>
      </w:pPr>
    </w:p>
    <w:p w:rsidR="002422A3" w:rsidRDefault="00391A82" w:rsidP="00B06093">
      <w:pPr>
        <w:pStyle w:val="ad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noProof/>
          <w:sz w:val="18"/>
          <w:szCs w:val="18"/>
        </w:rPr>
        <w:pict>
          <v:rect id="Rectangle 45" o:spid="_x0000_s1027" style="position:absolute;left:0;text-align:left;margin-left:661.5pt;margin-top:10.55pt;width:104.5pt;height:46.6pt;z-index:25165824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">
            <v:path arrowok="t"/>
            <v:textbox>
              <w:txbxContent>
                <w:p w:rsidR="007713C7" w:rsidRDefault="007713C7" w:rsidP="002422A3">
                  <w:r>
                    <w:t>34.787.0</w:t>
                  </w:r>
                </w:p>
              </w:txbxContent>
            </v:textbox>
          </v:rect>
        </w:pict>
      </w:r>
      <w:r w:rsidR="002422A3" w:rsidRPr="002422A3">
        <w:rPr>
          <w:rStyle w:val="ab"/>
          <w:rFonts w:ascii="Times New Roman" w:hAnsi="Times New Roman" w:cs="Times New Roman"/>
          <w:b w:val="0"/>
          <w:bCs/>
          <w:sz w:val="18"/>
          <w:szCs w:val="18"/>
        </w:rPr>
        <w:t>Раздел</w:t>
      </w:r>
      <w:r w:rsidR="002422A3" w:rsidRPr="002422A3">
        <w:rPr>
          <w:rFonts w:ascii="Times New Roman" w:hAnsi="Times New Roman" w:cs="Times New Roman"/>
          <w:sz w:val="18"/>
          <w:szCs w:val="18"/>
        </w:rPr>
        <w:t xml:space="preserve"> 1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40"/>
        <w:gridCol w:w="2268"/>
      </w:tblGrid>
      <w:tr w:rsidR="00CE50A4" w:rsidTr="00BF2B68">
        <w:trPr>
          <w:cantSplit/>
        </w:trPr>
        <w:tc>
          <w:tcPr>
            <w:tcW w:w="10740" w:type="dxa"/>
          </w:tcPr>
          <w:p w:rsidR="001208D9" w:rsidRDefault="00CE50A4" w:rsidP="00CE50A4">
            <w:pPr>
              <w:ind w:firstLine="0"/>
              <w:rPr>
                <w:b/>
                <w:color w:val="000000"/>
                <w:sz w:val="18"/>
                <w:szCs w:val="18"/>
              </w:rPr>
            </w:pPr>
            <w:r w:rsidRPr="002422A3">
              <w:rPr>
                <w:sz w:val="18"/>
                <w:szCs w:val="18"/>
              </w:rPr>
              <w:t xml:space="preserve">1. Наименование муниципальной услуги: </w:t>
            </w:r>
            <w:r w:rsidRPr="002422A3">
              <w:rPr>
                <w:b/>
                <w:color w:val="000000"/>
                <w:sz w:val="18"/>
                <w:szCs w:val="18"/>
              </w:rPr>
              <w:t>реализация основных общеобразовательных программ</w:t>
            </w:r>
            <w:r w:rsidR="007E333A">
              <w:rPr>
                <w:b/>
                <w:color w:val="000000"/>
                <w:sz w:val="18"/>
                <w:szCs w:val="18"/>
              </w:rPr>
              <w:t xml:space="preserve"> </w:t>
            </w:r>
            <w:r w:rsidRPr="002422A3">
              <w:rPr>
                <w:b/>
                <w:color w:val="000000"/>
                <w:sz w:val="18"/>
                <w:szCs w:val="18"/>
              </w:rPr>
              <w:t>начального общего образования</w:t>
            </w:r>
          </w:p>
          <w:p w:rsidR="0009566B" w:rsidRDefault="0009566B" w:rsidP="0009566B">
            <w:pPr>
              <w:ind w:firstLine="0"/>
              <w:rPr>
                <w:sz w:val="18"/>
                <w:szCs w:val="18"/>
              </w:rPr>
            </w:pPr>
          </w:p>
          <w:p w:rsidR="0009566B" w:rsidRPr="002422A3" w:rsidRDefault="0009566B" w:rsidP="0009566B">
            <w:pPr>
              <w:ind w:firstLine="0"/>
              <w:rPr>
                <w:sz w:val="18"/>
                <w:szCs w:val="18"/>
              </w:rPr>
            </w:pPr>
            <w:r w:rsidRPr="002422A3">
              <w:rPr>
                <w:sz w:val="18"/>
                <w:szCs w:val="18"/>
              </w:rPr>
              <w:t xml:space="preserve">2. Категории потребителей муниципальной услуги: </w:t>
            </w:r>
            <w:r w:rsidRPr="002422A3">
              <w:rPr>
                <w:b/>
                <w:sz w:val="18"/>
                <w:szCs w:val="18"/>
              </w:rPr>
              <w:t>физические лица</w:t>
            </w:r>
          </w:p>
          <w:p w:rsidR="0009566B" w:rsidRPr="002422A3" w:rsidRDefault="0009566B" w:rsidP="0009566B">
            <w:pPr>
              <w:pStyle w:val="ad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2" w:name="sub_121"/>
            <w:r w:rsidRPr="002422A3">
              <w:rPr>
                <w:rFonts w:ascii="Times New Roman" w:hAnsi="Times New Roman" w:cs="Times New Roman"/>
                <w:sz w:val="18"/>
                <w:szCs w:val="18"/>
              </w:rPr>
              <w:t>3. Показатели, характеризующие объем и (или) качество муниципальной услуги:</w:t>
            </w:r>
          </w:p>
          <w:bookmarkEnd w:id="2"/>
          <w:p w:rsidR="00CE50A4" w:rsidRDefault="0009566B" w:rsidP="0009566B">
            <w:pPr>
              <w:ind w:firstLine="0"/>
            </w:pPr>
            <w:r w:rsidRPr="002422A3">
              <w:rPr>
                <w:sz w:val="18"/>
                <w:szCs w:val="18"/>
              </w:rPr>
              <w:t>3.1. Показатели, характеризующие качество муниципальной услуги:</w:t>
            </w:r>
          </w:p>
        </w:tc>
        <w:tc>
          <w:tcPr>
            <w:tcW w:w="2268" w:type="dxa"/>
          </w:tcPr>
          <w:p w:rsidR="00CE50A4" w:rsidRPr="00CE50A4" w:rsidRDefault="00CE50A4" w:rsidP="00CE50A4">
            <w:pPr>
              <w:ind w:left="319" w:firstLine="0"/>
              <w:jc w:val="left"/>
              <w:rPr>
                <w:sz w:val="18"/>
                <w:szCs w:val="18"/>
              </w:rPr>
            </w:pPr>
            <w:r w:rsidRPr="002422A3">
              <w:rPr>
                <w:sz w:val="18"/>
                <w:szCs w:val="18"/>
              </w:rPr>
              <w:t>Уникальный номер</w:t>
            </w:r>
            <w:r>
              <w:rPr>
                <w:sz w:val="18"/>
                <w:szCs w:val="18"/>
              </w:rPr>
              <w:br/>
            </w:r>
            <w:r w:rsidRPr="002422A3">
              <w:rPr>
                <w:sz w:val="18"/>
                <w:szCs w:val="18"/>
              </w:rPr>
              <w:t>по общероссийскому</w:t>
            </w:r>
            <w:r>
              <w:rPr>
                <w:sz w:val="18"/>
                <w:szCs w:val="18"/>
              </w:rPr>
              <w:br/>
              <w:t>б</w:t>
            </w:r>
            <w:r w:rsidRPr="002422A3">
              <w:rPr>
                <w:sz w:val="18"/>
                <w:szCs w:val="18"/>
              </w:rPr>
              <w:t>азовому перечню,</w:t>
            </w:r>
            <w:r>
              <w:rPr>
                <w:sz w:val="18"/>
                <w:szCs w:val="18"/>
              </w:rPr>
              <w:br/>
            </w:r>
            <w:r w:rsidRPr="002422A3">
              <w:rPr>
                <w:sz w:val="18"/>
                <w:szCs w:val="18"/>
              </w:rPr>
              <w:t>региональному перечню</w:t>
            </w:r>
          </w:p>
        </w:tc>
      </w:tr>
    </w:tbl>
    <w:p w:rsidR="002422A3" w:rsidRPr="002422A3" w:rsidRDefault="002422A3" w:rsidP="002422A3">
      <w:pPr>
        <w:pStyle w:val="ad"/>
        <w:rPr>
          <w:rFonts w:ascii="Times New Roman" w:hAnsi="Times New Roman" w:cs="Times New Roman"/>
          <w:sz w:val="18"/>
          <w:szCs w:val="18"/>
        </w:rPr>
      </w:pPr>
    </w:p>
    <w:tbl>
      <w:tblPr>
        <w:tblW w:w="158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842"/>
        <w:gridCol w:w="1842"/>
        <w:gridCol w:w="1134"/>
        <w:gridCol w:w="1275"/>
        <w:gridCol w:w="994"/>
        <w:gridCol w:w="992"/>
        <w:gridCol w:w="993"/>
        <w:gridCol w:w="992"/>
        <w:gridCol w:w="850"/>
        <w:gridCol w:w="851"/>
        <w:gridCol w:w="851"/>
        <w:gridCol w:w="1133"/>
        <w:gridCol w:w="1134"/>
      </w:tblGrid>
      <w:tr w:rsidR="0001696C" w:rsidRPr="002422A3" w:rsidTr="00735652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1"/>
          <w:p w:rsidR="0001696C" w:rsidRPr="002422A3" w:rsidRDefault="0001696C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481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6C" w:rsidRPr="002422A3" w:rsidRDefault="0001696C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2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6C" w:rsidRPr="002422A3" w:rsidRDefault="0001696C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6C" w:rsidRPr="002422A3" w:rsidRDefault="0001696C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96C" w:rsidRPr="002422A3" w:rsidRDefault="0001696C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96C" w:rsidRPr="002422A3" w:rsidRDefault="0001696C" w:rsidP="00AA0626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177A27" w:rsidRPr="002422A3" w:rsidTr="00735652"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A27" w:rsidRPr="002422A3" w:rsidRDefault="00177A27" w:rsidP="005B4618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A27" w:rsidRPr="002422A3" w:rsidRDefault="00177A27" w:rsidP="005B4618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A27" w:rsidRPr="002422A3" w:rsidRDefault="00177A27" w:rsidP="005B4618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A27" w:rsidRPr="002422A3" w:rsidRDefault="00177A27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A27" w:rsidRPr="002422A3" w:rsidRDefault="00177A27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Единица</w:t>
            </w:r>
          </w:p>
          <w:p w:rsidR="00177A27" w:rsidRPr="002422A3" w:rsidRDefault="00177A27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 xml:space="preserve">измерения по ОКЕИ 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177A27" w:rsidRPr="002422A3" w:rsidRDefault="00177A27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20</w:t>
            </w:r>
            <w:r w:rsidR="000B10D6" w:rsidRPr="002422A3">
              <w:rPr>
                <w:rFonts w:ascii="Times New Roman" w:hAnsi="Times New Roman"/>
                <w:sz w:val="18"/>
                <w:szCs w:val="18"/>
              </w:rPr>
              <w:t>2</w:t>
            </w:r>
            <w:r w:rsidR="00A131C0" w:rsidRPr="002422A3">
              <w:rPr>
                <w:rFonts w:ascii="Times New Roman" w:hAnsi="Times New Roman"/>
                <w:sz w:val="18"/>
                <w:szCs w:val="18"/>
              </w:rPr>
              <w:t xml:space="preserve">1 </w:t>
            </w:r>
            <w:r w:rsidRPr="002422A3">
              <w:rPr>
                <w:rFonts w:ascii="Times New Roman" w:hAnsi="Times New Roman"/>
                <w:sz w:val="18"/>
                <w:szCs w:val="18"/>
              </w:rPr>
              <w:t xml:space="preserve">год </w:t>
            </w:r>
          </w:p>
          <w:p w:rsidR="00177A27" w:rsidRPr="002422A3" w:rsidRDefault="00177A27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(очередной 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177A27" w:rsidRPr="002422A3" w:rsidRDefault="00177A27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20</w:t>
            </w:r>
            <w:r w:rsidR="000B10D6" w:rsidRPr="002422A3">
              <w:rPr>
                <w:rFonts w:ascii="Times New Roman" w:hAnsi="Times New Roman"/>
                <w:sz w:val="18"/>
                <w:szCs w:val="18"/>
              </w:rPr>
              <w:t>2</w:t>
            </w:r>
            <w:r w:rsidR="00A131C0" w:rsidRPr="002422A3">
              <w:rPr>
                <w:rFonts w:ascii="Times New Roman" w:hAnsi="Times New Roman"/>
                <w:sz w:val="18"/>
                <w:szCs w:val="18"/>
              </w:rPr>
              <w:t>2</w:t>
            </w:r>
            <w:r w:rsidRPr="002422A3">
              <w:rPr>
                <w:rFonts w:ascii="Times New Roman" w:hAnsi="Times New Roman"/>
                <w:sz w:val="18"/>
                <w:szCs w:val="18"/>
              </w:rPr>
              <w:t xml:space="preserve"> год </w:t>
            </w:r>
          </w:p>
          <w:p w:rsidR="00177A27" w:rsidRPr="002422A3" w:rsidRDefault="00177A27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177A27" w:rsidRPr="002422A3" w:rsidRDefault="00177A27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20</w:t>
            </w:r>
            <w:r w:rsidR="000B10D6" w:rsidRPr="002422A3">
              <w:rPr>
                <w:rFonts w:ascii="Times New Roman" w:hAnsi="Times New Roman"/>
                <w:sz w:val="18"/>
                <w:szCs w:val="18"/>
              </w:rPr>
              <w:t>2</w:t>
            </w:r>
            <w:r w:rsidR="00A131C0" w:rsidRPr="002422A3">
              <w:rPr>
                <w:rFonts w:ascii="Times New Roman" w:hAnsi="Times New Roman"/>
                <w:sz w:val="18"/>
                <w:szCs w:val="18"/>
              </w:rPr>
              <w:t>3</w:t>
            </w:r>
            <w:r w:rsidRPr="002422A3">
              <w:rPr>
                <w:rFonts w:ascii="Times New Roman" w:hAnsi="Times New Roman"/>
                <w:sz w:val="18"/>
                <w:szCs w:val="18"/>
              </w:rPr>
              <w:t xml:space="preserve"> год </w:t>
            </w:r>
          </w:p>
          <w:p w:rsidR="00177A27" w:rsidRPr="002422A3" w:rsidRDefault="00177A27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177A27" w:rsidRPr="002422A3" w:rsidRDefault="00177A27" w:rsidP="00853265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в процентах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177A27" w:rsidRPr="002422A3" w:rsidRDefault="00177A27" w:rsidP="00853265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в абсолютных показателях</w:t>
            </w:r>
          </w:p>
        </w:tc>
      </w:tr>
      <w:tr w:rsidR="00177A27" w:rsidRPr="002422A3" w:rsidTr="00735652"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A27" w:rsidRPr="002422A3" w:rsidRDefault="00177A27" w:rsidP="005B4618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A27" w:rsidRPr="002422A3" w:rsidRDefault="00177A27" w:rsidP="00F9725C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вид образовательной программы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A27" w:rsidRPr="002422A3" w:rsidRDefault="00177A27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категория потребителей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A27" w:rsidRPr="002422A3" w:rsidRDefault="00177A27" w:rsidP="00F9725C">
            <w:pPr>
              <w:pStyle w:val="ac"/>
              <w:ind w:lef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направленность образовательной программы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A27" w:rsidRPr="002422A3" w:rsidRDefault="00177A27" w:rsidP="00F9725C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форма образования/ реализация образовательной программы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A27" w:rsidRPr="002422A3" w:rsidRDefault="00282635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A27" w:rsidRPr="002422A3" w:rsidRDefault="00177A27" w:rsidP="005B4618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A27" w:rsidRPr="002422A3" w:rsidRDefault="00177A27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A27" w:rsidRPr="002422A3" w:rsidRDefault="00177A27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код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177A27" w:rsidRPr="002422A3" w:rsidRDefault="00177A27" w:rsidP="005B4618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177A27" w:rsidRPr="002422A3" w:rsidRDefault="00177A27" w:rsidP="005B4618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177A27" w:rsidRPr="002422A3" w:rsidRDefault="00177A27" w:rsidP="005B4618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177A27" w:rsidRPr="002422A3" w:rsidRDefault="00177A27" w:rsidP="005B4618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177A27" w:rsidRPr="002422A3" w:rsidRDefault="00177A27" w:rsidP="005B4618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1696C" w:rsidRPr="002422A3" w:rsidTr="00735652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6C" w:rsidRPr="002422A3" w:rsidRDefault="0001696C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6C" w:rsidRPr="002422A3" w:rsidRDefault="0001696C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6C" w:rsidRPr="002422A3" w:rsidRDefault="0001696C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6C" w:rsidRPr="002422A3" w:rsidRDefault="0001696C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6C" w:rsidRPr="002422A3" w:rsidRDefault="0001696C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6C" w:rsidRPr="002422A3" w:rsidRDefault="0001696C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6C" w:rsidRPr="002422A3" w:rsidRDefault="0001696C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6C" w:rsidRPr="002422A3" w:rsidRDefault="0001696C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6C" w:rsidRPr="002422A3" w:rsidRDefault="0001696C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96C" w:rsidRPr="002422A3" w:rsidRDefault="0001696C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96C" w:rsidRPr="002422A3" w:rsidRDefault="0001696C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96C" w:rsidRPr="002422A3" w:rsidRDefault="0001696C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96C" w:rsidRPr="002422A3" w:rsidRDefault="0001696C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96C" w:rsidRPr="002422A3" w:rsidRDefault="0001696C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</w:tr>
      <w:tr w:rsidR="00A25172" w:rsidRPr="002422A3" w:rsidTr="006B1F1F">
        <w:trPr>
          <w:trHeight w:val="1706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172" w:rsidRPr="002422A3" w:rsidRDefault="00A9406D" w:rsidP="00462444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801012О.99.0.БА81АЭ92001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172" w:rsidRPr="002422A3" w:rsidRDefault="002D4949" w:rsidP="00D27B17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Основная образовательная программа н</w:t>
            </w:r>
            <w:r w:rsidR="00A25172" w:rsidRPr="002422A3">
              <w:rPr>
                <w:color w:val="000000"/>
                <w:sz w:val="18"/>
                <w:szCs w:val="18"/>
              </w:rPr>
              <w:t>ачально</w:t>
            </w:r>
            <w:r>
              <w:rPr>
                <w:color w:val="000000"/>
                <w:sz w:val="18"/>
                <w:szCs w:val="18"/>
              </w:rPr>
              <w:t>го</w:t>
            </w:r>
            <w:r w:rsidR="00E9148E" w:rsidRPr="002422A3">
              <w:rPr>
                <w:color w:val="000000"/>
                <w:sz w:val="18"/>
                <w:szCs w:val="18"/>
              </w:rPr>
              <w:t xml:space="preserve"> </w:t>
            </w:r>
            <w:r w:rsidR="00A25172" w:rsidRPr="002422A3">
              <w:rPr>
                <w:color w:val="000000"/>
                <w:sz w:val="18"/>
                <w:szCs w:val="18"/>
              </w:rPr>
              <w:t>обще</w:t>
            </w:r>
            <w:r>
              <w:rPr>
                <w:color w:val="000000"/>
                <w:sz w:val="18"/>
                <w:szCs w:val="18"/>
              </w:rPr>
              <w:t>го</w:t>
            </w:r>
            <w:r w:rsidR="00A25172" w:rsidRPr="002422A3">
              <w:rPr>
                <w:color w:val="000000"/>
                <w:sz w:val="18"/>
                <w:szCs w:val="18"/>
              </w:rPr>
              <w:t xml:space="preserve"> образовани</w:t>
            </w:r>
            <w:r>
              <w:rPr>
                <w:color w:val="000000"/>
                <w:sz w:val="18"/>
                <w:szCs w:val="18"/>
              </w:rPr>
              <w:t>я</w:t>
            </w:r>
          </w:p>
          <w:p w:rsidR="00A25172" w:rsidRPr="002422A3" w:rsidRDefault="00A25172" w:rsidP="00A2517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172" w:rsidRPr="002422A3" w:rsidRDefault="00A25172" w:rsidP="00E822F2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Обучающиеся за исключением обучающихся с ограниченными возможностями здоровья</w:t>
            </w:r>
            <w:r w:rsidR="00C91B20" w:rsidRPr="002422A3">
              <w:rPr>
                <w:rFonts w:ascii="Times New Roman" w:hAnsi="Times New Roman"/>
                <w:sz w:val="18"/>
                <w:szCs w:val="18"/>
              </w:rPr>
              <w:t xml:space="preserve"> (ОВЗ) и детей-инвалидов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172" w:rsidRPr="002422A3" w:rsidRDefault="00A25172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172" w:rsidRPr="002422A3" w:rsidRDefault="00A25172" w:rsidP="00AF733D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очная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172" w:rsidRPr="002422A3" w:rsidRDefault="00A25172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172" w:rsidRPr="002422A3" w:rsidRDefault="00A25172" w:rsidP="00A25172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172" w:rsidRPr="002422A3" w:rsidRDefault="00A25172" w:rsidP="00A25172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172" w:rsidRPr="002422A3" w:rsidRDefault="00A25172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25172" w:rsidRPr="002422A3" w:rsidRDefault="00A25172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25172" w:rsidRPr="002422A3" w:rsidRDefault="00A25172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25172" w:rsidRPr="002422A3" w:rsidRDefault="00A25172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25172" w:rsidRPr="002422A3" w:rsidRDefault="00A25172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25172" w:rsidRPr="002422A3" w:rsidRDefault="00A25172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</w:tbl>
    <w:p w:rsidR="00DC7EA9" w:rsidRPr="002422A3" w:rsidRDefault="00DC7EA9" w:rsidP="00BA74C7">
      <w:pPr>
        <w:pStyle w:val="ad"/>
        <w:jc w:val="both"/>
        <w:rPr>
          <w:rFonts w:ascii="Times New Roman" w:hAnsi="Times New Roman" w:cs="Times New Roman"/>
          <w:sz w:val="18"/>
          <w:szCs w:val="18"/>
        </w:rPr>
      </w:pPr>
    </w:p>
    <w:p w:rsidR="002D4949" w:rsidRDefault="002D4949" w:rsidP="002422A3">
      <w:pPr>
        <w:pStyle w:val="ad"/>
        <w:rPr>
          <w:rFonts w:ascii="Times New Roman" w:hAnsi="Times New Roman" w:cs="Times New Roman"/>
          <w:sz w:val="18"/>
          <w:szCs w:val="18"/>
        </w:rPr>
      </w:pPr>
      <w:bookmarkStart w:id="3" w:name="sub_123"/>
    </w:p>
    <w:p w:rsidR="002D4949" w:rsidRDefault="002D4949" w:rsidP="002422A3">
      <w:pPr>
        <w:pStyle w:val="ad"/>
        <w:rPr>
          <w:rFonts w:ascii="Times New Roman" w:hAnsi="Times New Roman" w:cs="Times New Roman"/>
          <w:sz w:val="18"/>
          <w:szCs w:val="18"/>
        </w:rPr>
      </w:pPr>
    </w:p>
    <w:p w:rsidR="002D4949" w:rsidRDefault="002D4949" w:rsidP="002422A3">
      <w:pPr>
        <w:pStyle w:val="ad"/>
        <w:rPr>
          <w:rFonts w:ascii="Times New Roman" w:hAnsi="Times New Roman" w:cs="Times New Roman"/>
          <w:sz w:val="18"/>
          <w:szCs w:val="18"/>
        </w:rPr>
      </w:pPr>
    </w:p>
    <w:p w:rsidR="002D4949" w:rsidRDefault="002D4949" w:rsidP="002422A3">
      <w:pPr>
        <w:pStyle w:val="ad"/>
        <w:rPr>
          <w:rFonts w:ascii="Times New Roman" w:hAnsi="Times New Roman" w:cs="Times New Roman"/>
          <w:sz w:val="18"/>
          <w:szCs w:val="18"/>
        </w:rPr>
      </w:pPr>
    </w:p>
    <w:p w:rsidR="002D4949" w:rsidRDefault="002D4949" w:rsidP="002422A3">
      <w:pPr>
        <w:pStyle w:val="ad"/>
        <w:rPr>
          <w:rFonts w:ascii="Times New Roman" w:hAnsi="Times New Roman" w:cs="Times New Roman"/>
          <w:sz w:val="18"/>
          <w:szCs w:val="18"/>
        </w:rPr>
      </w:pPr>
    </w:p>
    <w:p w:rsidR="002D4949" w:rsidRDefault="002D4949" w:rsidP="002422A3">
      <w:pPr>
        <w:pStyle w:val="ad"/>
        <w:rPr>
          <w:rFonts w:ascii="Times New Roman" w:hAnsi="Times New Roman" w:cs="Times New Roman"/>
          <w:sz w:val="18"/>
          <w:szCs w:val="18"/>
        </w:rPr>
      </w:pPr>
    </w:p>
    <w:p w:rsidR="002D4949" w:rsidRDefault="002D4949" w:rsidP="002422A3">
      <w:pPr>
        <w:pStyle w:val="ad"/>
        <w:rPr>
          <w:rFonts w:ascii="Times New Roman" w:hAnsi="Times New Roman" w:cs="Times New Roman"/>
          <w:sz w:val="18"/>
          <w:szCs w:val="18"/>
        </w:rPr>
      </w:pPr>
    </w:p>
    <w:p w:rsidR="00BA74C7" w:rsidRPr="002422A3" w:rsidRDefault="00BA74C7" w:rsidP="002422A3">
      <w:pPr>
        <w:pStyle w:val="ad"/>
        <w:rPr>
          <w:rFonts w:ascii="Times New Roman" w:hAnsi="Times New Roman" w:cs="Times New Roman"/>
          <w:sz w:val="18"/>
          <w:szCs w:val="18"/>
        </w:rPr>
      </w:pPr>
      <w:r w:rsidRPr="002422A3">
        <w:rPr>
          <w:rFonts w:ascii="Times New Roman" w:hAnsi="Times New Roman" w:cs="Times New Roman"/>
          <w:sz w:val="18"/>
          <w:szCs w:val="18"/>
        </w:rPr>
        <w:t>3.2. Показатели, характеризующие объем муниципальной услуги:</w:t>
      </w:r>
      <w:bookmarkEnd w:id="3"/>
    </w:p>
    <w:tbl>
      <w:tblPr>
        <w:tblW w:w="1588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701"/>
        <w:gridCol w:w="1276"/>
        <w:gridCol w:w="851"/>
        <w:gridCol w:w="992"/>
        <w:gridCol w:w="708"/>
        <w:gridCol w:w="992"/>
        <w:gridCol w:w="861"/>
        <w:gridCol w:w="708"/>
        <w:gridCol w:w="851"/>
        <w:gridCol w:w="851"/>
        <w:gridCol w:w="850"/>
        <w:gridCol w:w="850"/>
        <w:gridCol w:w="851"/>
        <w:gridCol w:w="850"/>
        <w:gridCol w:w="852"/>
        <w:gridCol w:w="849"/>
      </w:tblGrid>
      <w:tr w:rsidR="00AA0626" w:rsidRPr="002422A3" w:rsidTr="008A279B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626" w:rsidRPr="002422A3" w:rsidRDefault="00AA0626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82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0626" w:rsidRPr="002422A3" w:rsidRDefault="00AA0626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17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0626" w:rsidRPr="002422A3" w:rsidRDefault="00AA0626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626" w:rsidRPr="002422A3" w:rsidRDefault="00AA0626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626" w:rsidRPr="002422A3" w:rsidRDefault="00AA0626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0626" w:rsidRPr="002422A3" w:rsidRDefault="00AA0626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Размер платы</w:t>
            </w:r>
          </w:p>
          <w:p w:rsidR="00AA0626" w:rsidRPr="002422A3" w:rsidRDefault="00AA0626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(цена, тариф)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0626" w:rsidRPr="002422A3" w:rsidRDefault="00AA0626" w:rsidP="00AA0626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Допустимые (возможные) отклонения от установленных показателей объема муниципальной услуги</w:t>
            </w:r>
          </w:p>
        </w:tc>
      </w:tr>
      <w:tr w:rsidR="00563865" w:rsidRPr="002422A3" w:rsidTr="008A279B"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865" w:rsidRPr="002422A3" w:rsidRDefault="00563865" w:rsidP="005B4618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2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3865" w:rsidRPr="002422A3" w:rsidRDefault="00563865" w:rsidP="005B4618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3865" w:rsidRPr="002422A3" w:rsidRDefault="00563865" w:rsidP="005B4618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865" w:rsidRPr="002422A3" w:rsidRDefault="00563865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865" w:rsidRPr="002422A3" w:rsidRDefault="00563865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единица измерения по ОКЕИ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63865" w:rsidRPr="002422A3" w:rsidRDefault="00563865" w:rsidP="00983E4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20</w:t>
            </w:r>
            <w:r w:rsidR="000B10D6" w:rsidRPr="002422A3">
              <w:rPr>
                <w:rFonts w:ascii="Times New Roman" w:hAnsi="Times New Roman"/>
                <w:sz w:val="18"/>
                <w:szCs w:val="18"/>
              </w:rPr>
              <w:t>2</w:t>
            </w:r>
            <w:r w:rsidR="00A131C0" w:rsidRPr="002422A3">
              <w:rPr>
                <w:rFonts w:ascii="Times New Roman" w:hAnsi="Times New Roman"/>
                <w:sz w:val="18"/>
                <w:szCs w:val="18"/>
              </w:rPr>
              <w:t>1</w:t>
            </w:r>
            <w:r w:rsidRPr="002422A3">
              <w:rPr>
                <w:rFonts w:ascii="Times New Roman" w:hAnsi="Times New Roman"/>
                <w:sz w:val="18"/>
                <w:szCs w:val="18"/>
              </w:rPr>
              <w:t xml:space="preserve"> год </w:t>
            </w:r>
          </w:p>
          <w:p w:rsidR="00563865" w:rsidRPr="002422A3" w:rsidRDefault="00563865" w:rsidP="00983E4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(очередной 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63865" w:rsidRPr="002422A3" w:rsidRDefault="00563865" w:rsidP="00983E4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20</w:t>
            </w:r>
            <w:r w:rsidR="000B10D6" w:rsidRPr="002422A3">
              <w:rPr>
                <w:rFonts w:ascii="Times New Roman" w:hAnsi="Times New Roman"/>
                <w:sz w:val="18"/>
                <w:szCs w:val="18"/>
              </w:rPr>
              <w:t>2</w:t>
            </w:r>
            <w:r w:rsidR="00A131C0" w:rsidRPr="002422A3">
              <w:rPr>
                <w:rFonts w:ascii="Times New Roman" w:hAnsi="Times New Roman"/>
                <w:sz w:val="18"/>
                <w:szCs w:val="18"/>
              </w:rPr>
              <w:t>2</w:t>
            </w:r>
            <w:r w:rsidRPr="002422A3">
              <w:rPr>
                <w:rFonts w:ascii="Times New Roman" w:hAnsi="Times New Roman"/>
                <w:sz w:val="18"/>
                <w:szCs w:val="18"/>
              </w:rPr>
              <w:t xml:space="preserve"> год </w:t>
            </w:r>
          </w:p>
          <w:p w:rsidR="00563865" w:rsidRPr="002422A3" w:rsidRDefault="00563865" w:rsidP="00983E4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63865" w:rsidRPr="002422A3" w:rsidRDefault="00563865" w:rsidP="00983E4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20</w:t>
            </w:r>
            <w:r w:rsidR="000B10D6" w:rsidRPr="002422A3">
              <w:rPr>
                <w:rFonts w:ascii="Times New Roman" w:hAnsi="Times New Roman"/>
                <w:sz w:val="18"/>
                <w:szCs w:val="18"/>
              </w:rPr>
              <w:t>2</w:t>
            </w:r>
            <w:r w:rsidR="00A131C0" w:rsidRPr="002422A3">
              <w:rPr>
                <w:rFonts w:ascii="Times New Roman" w:hAnsi="Times New Roman"/>
                <w:sz w:val="18"/>
                <w:szCs w:val="18"/>
              </w:rPr>
              <w:t>3</w:t>
            </w:r>
            <w:r w:rsidRPr="002422A3">
              <w:rPr>
                <w:rFonts w:ascii="Times New Roman" w:hAnsi="Times New Roman"/>
                <w:sz w:val="18"/>
                <w:szCs w:val="18"/>
              </w:rPr>
              <w:t xml:space="preserve"> год </w:t>
            </w:r>
          </w:p>
          <w:p w:rsidR="00563865" w:rsidRPr="002422A3" w:rsidRDefault="00563865" w:rsidP="00983E4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63865" w:rsidRPr="002422A3" w:rsidRDefault="00563865" w:rsidP="00AF5ACF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20</w:t>
            </w:r>
            <w:r w:rsidR="000B10D6" w:rsidRPr="002422A3">
              <w:rPr>
                <w:rFonts w:ascii="Times New Roman" w:hAnsi="Times New Roman"/>
                <w:sz w:val="18"/>
                <w:szCs w:val="18"/>
              </w:rPr>
              <w:t>2</w:t>
            </w:r>
            <w:r w:rsidR="00A131C0" w:rsidRPr="002422A3">
              <w:rPr>
                <w:rFonts w:ascii="Times New Roman" w:hAnsi="Times New Roman"/>
                <w:sz w:val="18"/>
                <w:szCs w:val="18"/>
              </w:rPr>
              <w:t>1</w:t>
            </w:r>
            <w:r w:rsidRPr="002422A3">
              <w:rPr>
                <w:rFonts w:ascii="Times New Roman" w:hAnsi="Times New Roman"/>
                <w:sz w:val="18"/>
                <w:szCs w:val="18"/>
              </w:rPr>
              <w:t xml:space="preserve"> год </w:t>
            </w:r>
          </w:p>
          <w:p w:rsidR="00563865" w:rsidRPr="002422A3" w:rsidRDefault="00563865" w:rsidP="00AF5ACF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(очередной 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63865" w:rsidRPr="002422A3" w:rsidRDefault="00563865" w:rsidP="00AF5ACF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20</w:t>
            </w:r>
            <w:r w:rsidR="000B10D6" w:rsidRPr="002422A3">
              <w:rPr>
                <w:rFonts w:ascii="Times New Roman" w:hAnsi="Times New Roman"/>
                <w:sz w:val="18"/>
                <w:szCs w:val="18"/>
              </w:rPr>
              <w:t>2</w:t>
            </w:r>
            <w:r w:rsidR="00A131C0" w:rsidRPr="002422A3">
              <w:rPr>
                <w:rFonts w:ascii="Times New Roman" w:hAnsi="Times New Roman"/>
                <w:sz w:val="18"/>
                <w:szCs w:val="18"/>
              </w:rPr>
              <w:t xml:space="preserve">2 </w:t>
            </w:r>
            <w:r w:rsidRPr="002422A3">
              <w:rPr>
                <w:rFonts w:ascii="Times New Roman" w:hAnsi="Times New Roman"/>
                <w:sz w:val="18"/>
                <w:szCs w:val="18"/>
              </w:rPr>
              <w:t xml:space="preserve">год </w:t>
            </w:r>
          </w:p>
          <w:p w:rsidR="00563865" w:rsidRPr="002422A3" w:rsidRDefault="00563865" w:rsidP="00AF5ACF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63865" w:rsidRPr="002422A3" w:rsidRDefault="00563865" w:rsidP="00AF5ACF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20</w:t>
            </w:r>
            <w:r w:rsidR="000B10D6" w:rsidRPr="002422A3">
              <w:rPr>
                <w:rFonts w:ascii="Times New Roman" w:hAnsi="Times New Roman"/>
                <w:sz w:val="18"/>
                <w:szCs w:val="18"/>
              </w:rPr>
              <w:t>2</w:t>
            </w:r>
            <w:r w:rsidR="00A131C0" w:rsidRPr="002422A3">
              <w:rPr>
                <w:rFonts w:ascii="Times New Roman" w:hAnsi="Times New Roman"/>
                <w:sz w:val="18"/>
                <w:szCs w:val="18"/>
              </w:rPr>
              <w:t>3</w:t>
            </w:r>
            <w:r w:rsidRPr="002422A3">
              <w:rPr>
                <w:rFonts w:ascii="Times New Roman" w:hAnsi="Times New Roman"/>
                <w:sz w:val="18"/>
                <w:szCs w:val="18"/>
              </w:rPr>
              <w:t xml:space="preserve"> год </w:t>
            </w:r>
          </w:p>
          <w:p w:rsidR="00563865" w:rsidRPr="002422A3" w:rsidRDefault="00563865" w:rsidP="00AF5ACF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563865" w:rsidRPr="002422A3" w:rsidRDefault="00563865" w:rsidP="00853265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в процентах</w:t>
            </w: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563865" w:rsidRPr="002422A3" w:rsidRDefault="00563865" w:rsidP="00853265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в абсолютных показателях</w:t>
            </w:r>
          </w:p>
        </w:tc>
      </w:tr>
      <w:tr w:rsidR="004303A6" w:rsidRPr="002422A3" w:rsidTr="008A279B">
        <w:trPr>
          <w:trHeight w:val="253"/>
        </w:trPr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6" w:rsidRPr="002422A3" w:rsidRDefault="004303A6" w:rsidP="005B4618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28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6" w:rsidRPr="002422A3" w:rsidRDefault="004303A6" w:rsidP="005B4618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6" w:rsidRPr="002422A3" w:rsidRDefault="004303A6" w:rsidP="005B4618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6" w:rsidRPr="002422A3" w:rsidRDefault="004303A6" w:rsidP="005B4618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6" w:rsidRPr="002422A3" w:rsidRDefault="004303A6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наименование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6" w:rsidRPr="002422A3" w:rsidRDefault="004303A6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код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03A6" w:rsidRPr="002422A3" w:rsidRDefault="004303A6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03A6" w:rsidRPr="002422A3" w:rsidRDefault="004303A6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03A6" w:rsidRPr="002422A3" w:rsidRDefault="004303A6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03A6" w:rsidRPr="002422A3" w:rsidRDefault="004303A6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03A6" w:rsidRPr="002422A3" w:rsidRDefault="004303A6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03A6" w:rsidRPr="002422A3" w:rsidRDefault="004303A6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2" w:type="dxa"/>
            <w:vMerge/>
            <w:tcBorders>
              <w:left w:val="single" w:sz="4" w:space="0" w:color="auto"/>
            </w:tcBorders>
          </w:tcPr>
          <w:p w:rsidR="004303A6" w:rsidRPr="002422A3" w:rsidRDefault="004303A6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9" w:type="dxa"/>
            <w:vMerge/>
            <w:tcBorders>
              <w:left w:val="single" w:sz="4" w:space="0" w:color="auto"/>
            </w:tcBorders>
          </w:tcPr>
          <w:p w:rsidR="004303A6" w:rsidRPr="002422A3" w:rsidRDefault="004303A6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303A6" w:rsidRPr="002422A3" w:rsidTr="008A279B">
        <w:trPr>
          <w:trHeight w:val="276"/>
        </w:trPr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6" w:rsidRPr="002422A3" w:rsidRDefault="004303A6" w:rsidP="005B4618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6" w:rsidRPr="002422A3" w:rsidRDefault="004303A6" w:rsidP="00D27B17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вид образовательной программы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6" w:rsidRPr="002422A3" w:rsidRDefault="004303A6" w:rsidP="00D27B17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категория потребителей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6" w:rsidRPr="002422A3" w:rsidRDefault="004303A6" w:rsidP="00D27B17">
            <w:pPr>
              <w:pStyle w:val="ac"/>
              <w:ind w:lef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направленность образовательной программы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6" w:rsidRPr="002422A3" w:rsidRDefault="004303A6" w:rsidP="00D27B17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форма образования/ реализация образовательной программы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6" w:rsidRPr="002422A3" w:rsidRDefault="008A279B" w:rsidP="00D27B17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6" w:rsidRPr="002422A3" w:rsidRDefault="004303A6" w:rsidP="005B4618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6" w:rsidRPr="002422A3" w:rsidRDefault="004303A6" w:rsidP="005B4618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6" w:rsidRPr="002422A3" w:rsidRDefault="004303A6" w:rsidP="005B4618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3A6" w:rsidRPr="002422A3" w:rsidRDefault="004303A6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3A6" w:rsidRPr="002422A3" w:rsidRDefault="004303A6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3A6" w:rsidRPr="002422A3" w:rsidRDefault="004303A6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03A6" w:rsidRPr="002422A3" w:rsidRDefault="004303A6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03A6" w:rsidRPr="002422A3" w:rsidRDefault="004303A6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03A6" w:rsidRPr="002422A3" w:rsidRDefault="004303A6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303A6" w:rsidRPr="002422A3" w:rsidRDefault="004303A6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9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303A6" w:rsidRPr="002422A3" w:rsidRDefault="004303A6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303A6" w:rsidRPr="002422A3" w:rsidTr="008A279B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6" w:rsidRPr="002422A3" w:rsidRDefault="004303A6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6" w:rsidRPr="002422A3" w:rsidRDefault="004303A6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6" w:rsidRPr="002422A3" w:rsidRDefault="004303A6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6" w:rsidRPr="002422A3" w:rsidRDefault="004303A6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6" w:rsidRPr="002422A3" w:rsidRDefault="004303A6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6" w:rsidRPr="002422A3" w:rsidRDefault="004303A6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6" w:rsidRPr="002422A3" w:rsidRDefault="004303A6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6" w:rsidRPr="002422A3" w:rsidRDefault="004303A6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6" w:rsidRPr="002422A3" w:rsidRDefault="004303A6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3A6" w:rsidRPr="002422A3" w:rsidRDefault="004303A6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3A6" w:rsidRPr="002422A3" w:rsidRDefault="004303A6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3A6" w:rsidRPr="002422A3" w:rsidRDefault="004303A6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03A6" w:rsidRPr="002422A3" w:rsidRDefault="004303A6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03A6" w:rsidRPr="002422A3" w:rsidRDefault="004303A6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03A6" w:rsidRPr="002422A3" w:rsidRDefault="004303A6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03A6" w:rsidRPr="002422A3" w:rsidRDefault="004303A6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03A6" w:rsidRPr="002422A3" w:rsidRDefault="004303A6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17</w:t>
            </w:r>
          </w:p>
        </w:tc>
      </w:tr>
      <w:tr w:rsidR="00764306" w:rsidRPr="002422A3" w:rsidTr="00A76177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4306" w:rsidRPr="002422A3" w:rsidRDefault="00764306" w:rsidP="00764306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801012О.99.0.БА81АЭ92001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4949" w:rsidRPr="002422A3" w:rsidRDefault="002D4949" w:rsidP="002D4949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Основная образовательная программа н</w:t>
            </w:r>
            <w:r w:rsidRPr="002422A3">
              <w:rPr>
                <w:color w:val="000000"/>
                <w:sz w:val="18"/>
                <w:szCs w:val="18"/>
              </w:rPr>
              <w:t>ачально</w:t>
            </w:r>
            <w:r>
              <w:rPr>
                <w:color w:val="000000"/>
                <w:sz w:val="18"/>
                <w:szCs w:val="18"/>
              </w:rPr>
              <w:t>го</w:t>
            </w:r>
            <w:r w:rsidRPr="002422A3">
              <w:rPr>
                <w:color w:val="000000"/>
                <w:sz w:val="18"/>
                <w:szCs w:val="18"/>
              </w:rPr>
              <w:t xml:space="preserve"> обще</w:t>
            </w:r>
            <w:r>
              <w:rPr>
                <w:color w:val="000000"/>
                <w:sz w:val="18"/>
                <w:szCs w:val="18"/>
              </w:rPr>
              <w:t>го</w:t>
            </w:r>
            <w:r w:rsidRPr="002422A3">
              <w:rPr>
                <w:color w:val="000000"/>
                <w:sz w:val="18"/>
                <w:szCs w:val="18"/>
              </w:rPr>
              <w:t xml:space="preserve"> образовани</w:t>
            </w:r>
            <w:r>
              <w:rPr>
                <w:color w:val="000000"/>
                <w:sz w:val="18"/>
                <w:szCs w:val="18"/>
              </w:rPr>
              <w:t>я</w:t>
            </w:r>
          </w:p>
          <w:p w:rsidR="00764306" w:rsidRPr="002422A3" w:rsidRDefault="00764306" w:rsidP="0076430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4306" w:rsidRPr="002422A3" w:rsidRDefault="00764306" w:rsidP="00764306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4306" w:rsidRPr="002422A3" w:rsidRDefault="00764306" w:rsidP="00764306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4306" w:rsidRPr="002422A3" w:rsidRDefault="00764306" w:rsidP="00764306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очная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4306" w:rsidRPr="002422A3" w:rsidRDefault="00764306" w:rsidP="00764306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306" w:rsidRPr="002422A3" w:rsidRDefault="00764306" w:rsidP="00764306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количество обучающихся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306" w:rsidRPr="002422A3" w:rsidRDefault="00764306" w:rsidP="00764306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человек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306" w:rsidRPr="002422A3" w:rsidRDefault="009C13BF" w:rsidP="00764306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4306" w:rsidRPr="002422A3" w:rsidRDefault="000C0F5E" w:rsidP="00764306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464</w:t>
            </w:r>
          </w:p>
          <w:p w:rsidR="00764306" w:rsidRPr="002422A3" w:rsidRDefault="00764306" w:rsidP="0076430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4306" w:rsidRPr="002422A3" w:rsidRDefault="000C0F5E" w:rsidP="00764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4306" w:rsidRPr="002422A3" w:rsidRDefault="000C0F5E" w:rsidP="00764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64306" w:rsidRPr="002422A3" w:rsidRDefault="00764306" w:rsidP="00764306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64306" w:rsidRPr="002422A3" w:rsidRDefault="00764306" w:rsidP="00764306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64306" w:rsidRPr="002422A3" w:rsidRDefault="00764306" w:rsidP="00764306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64306" w:rsidRPr="002422A3" w:rsidRDefault="00764306" w:rsidP="00764306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64306" w:rsidRPr="002422A3" w:rsidRDefault="000C0F5E" w:rsidP="00764306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23</w:t>
            </w:r>
          </w:p>
        </w:tc>
      </w:tr>
    </w:tbl>
    <w:p w:rsidR="00EE4FD6" w:rsidRPr="002422A3" w:rsidRDefault="00EE4FD6" w:rsidP="00BA74C7">
      <w:pPr>
        <w:rPr>
          <w:sz w:val="18"/>
          <w:szCs w:val="18"/>
        </w:rPr>
      </w:pPr>
    </w:p>
    <w:p w:rsidR="00BA74C7" w:rsidRPr="002422A3" w:rsidRDefault="00BA74C7" w:rsidP="00BA74C7">
      <w:pPr>
        <w:pStyle w:val="ad"/>
        <w:rPr>
          <w:rFonts w:ascii="Times New Roman" w:hAnsi="Times New Roman" w:cs="Times New Roman"/>
          <w:sz w:val="18"/>
          <w:szCs w:val="18"/>
        </w:rPr>
      </w:pPr>
      <w:bookmarkStart w:id="4" w:name="sub_124"/>
      <w:r w:rsidRPr="002422A3">
        <w:rPr>
          <w:rFonts w:ascii="Times New Roman" w:hAnsi="Times New Roman" w:cs="Times New Roman"/>
          <w:sz w:val="18"/>
          <w:szCs w:val="18"/>
        </w:rPr>
        <w:t xml:space="preserve">4. Нормативные правовые акты, устанавливающие размер платы  (цену, тариф)  либо  порядок  ее  (его) </w:t>
      </w:r>
      <w:bookmarkEnd w:id="4"/>
      <w:r w:rsidRPr="002422A3">
        <w:rPr>
          <w:rFonts w:ascii="Times New Roman" w:hAnsi="Times New Roman" w:cs="Times New Roman"/>
          <w:sz w:val="18"/>
          <w:szCs w:val="18"/>
        </w:rPr>
        <w:t xml:space="preserve"> установления:</w:t>
      </w:r>
    </w:p>
    <w:tbl>
      <w:tblPr>
        <w:tblW w:w="158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20"/>
        <w:gridCol w:w="1960"/>
        <w:gridCol w:w="1680"/>
        <w:gridCol w:w="1820"/>
        <w:gridCol w:w="8596"/>
      </w:tblGrid>
      <w:tr w:rsidR="00BA74C7" w:rsidRPr="002422A3" w:rsidTr="00735652">
        <w:tc>
          <w:tcPr>
            <w:tcW w:w="1587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BA74C7" w:rsidRPr="002422A3" w:rsidRDefault="00BA74C7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Нормативный правовой акт</w:t>
            </w:r>
          </w:p>
        </w:tc>
      </w:tr>
      <w:tr w:rsidR="00BA74C7" w:rsidRPr="002422A3" w:rsidTr="00735652"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4C7" w:rsidRPr="002422A3" w:rsidRDefault="00BA74C7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вид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4C7" w:rsidRPr="002422A3" w:rsidRDefault="00BA74C7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принявший орган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4C7" w:rsidRPr="002422A3" w:rsidRDefault="00BA74C7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дата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4C7" w:rsidRPr="002422A3" w:rsidRDefault="00BA74C7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номер</w:t>
            </w:r>
          </w:p>
        </w:tc>
        <w:tc>
          <w:tcPr>
            <w:tcW w:w="8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A74C7" w:rsidRPr="002422A3" w:rsidRDefault="00BA74C7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наименование</w:t>
            </w:r>
          </w:p>
        </w:tc>
      </w:tr>
      <w:tr w:rsidR="00BA74C7" w:rsidRPr="002422A3" w:rsidTr="00735652"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4C7" w:rsidRPr="002422A3" w:rsidRDefault="00BA74C7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4C7" w:rsidRPr="002422A3" w:rsidRDefault="00BA74C7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4C7" w:rsidRPr="002422A3" w:rsidRDefault="00BA74C7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4C7" w:rsidRPr="002422A3" w:rsidRDefault="00BA74C7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8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A74C7" w:rsidRPr="002422A3" w:rsidRDefault="00BA74C7" w:rsidP="005B461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</w:tr>
      <w:tr w:rsidR="00BA74C7" w:rsidRPr="002422A3" w:rsidTr="00735652"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4C7" w:rsidRPr="002422A3" w:rsidRDefault="005C783A" w:rsidP="005C783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4C7" w:rsidRPr="002422A3" w:rsidRDefault="005C783A" w:rsidP="005C783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4C7" w:rsidRPr="002422A3" w:rsidRDefault="005C783A" w:rsidP="005C783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4C7" w:rsidRPr="002422A3" w:rsidRDefault="005C783A" w:rsidP="005C783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A74C7" w:rsidRPr="002422A3" w:rsidRDefault="005C783A" w:rsidP="005C783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BA74C7" w:rsidRPr="002422A3" w:rsidTr="00735652"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4C7" w:rsidRPr="002422A3" w:rsidRDefault="00BA74C7" w:rsidP="005B4618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4C7" w:rsidRPr="002422A3" w:rsidRDefault="00BA74C7" w:rsidP="005B4618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4C7" w:rsidRPr="002422A3" w:rsidRDefault="00BA74C7" w:rsidP="005B4618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4C7" w:rsidRPr="002422A3" w:rsidRDefault="00BA74C7" w:rsidP="005B4618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A74C7" w:rsidRPr="002422A3" w:rsidRDefault="00BA74C7" w:rsidP="005B4618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AB076A" w:rsidRPr="002422A3" w:rsidRDefault="00AB076A" w:rsidP="00BA74C7">
      <w:pPr>
        <w:pStyle w:val="ad"/>
        <w:rPr>
          <w:rFonts w:ascii="Times New Roman" w:hAnsi="Times New Roman" w:cs="Times New Roman"/>
          <w:sz w:val="18"/>
          <w:szCs w:val="18"/>
        </w:rPr>
      </w:pPr>
      <w:bookmarkStart w:id="5" w:name="sub_125"/>
    </w:p>
    <w:p w:rsidR="00BA74C7" w:rsidRPr="002422A3" w:rsidRDefault="00BA74C7" w:rsidP="00BA74C7">
      <w:pPr>
        <w:pStyle w:val="ad"/>
        <w:rPr>
          <w:rFonts w:ascii="Times New Roman" w:hAnsi="Times New Roman" w:cs="Times New Roman"/>
          <w:sz w:val="18"/>
          <w:szCs w:val="18"/>
        </w:rPr>
      </w:pPr>
      <w:r w:rsidRPr="002422A3">
        <w:rPr>
          <w:rFonts w:ascii="Times New Roman" w:hAnsi="Times New Roman" w:cs="Times New Roman"/>
          <w:sz w:val="18"/>
          <w:szCs w:val="18"/>
        </w:rPr>
        <w:t>5. Порядок оказания муниципальной услуги</w:t>
      </w:r>
    </w:p>
    <w:p w:rsidR="00BA74C7" w:rsidRPr="002422A3" w:rsidRDefault="00BA74C7" w:rsidP="00BA74C7">
      <w:pPr>
        <w:pStyle w:val="ad"/>
        <w:rPr>
          <w:rFonts w:ascii="Times New Roman" w:hAnsi="Times New Roman" w:cs="Times New Roman"/>
          <w:sz w:val="18"/>
          <w:szCs w:val="18"/>
        </w:rPr>
      </w:pPr>
      <w:bookmarkStart w:id="6" w:name="sub_126"/>
      <w:bookmarkEnd w:id="5"/>
      <w:r w:rsidRPr="002422A3">
        <w:rPr>
          <w:rFonts w:ascii="Times New Roman" w:hAnsi="Times New Roman" w:cs="Times New Roman"/>
          <w:sz w:val="18"/>
          <w:szCs w:val="18"/>
        </w:rPr>
        <w:t>5.1. Нормативные правовые акты, регулирующие порядок оказания муниципальной  услуги</w:t>
      </w:r>
      <w:r w:rsidR="00536DB5" w:rsidRPr="002422A3">
        <w:rPr>
          <w:rFonts w:ascii="Times New Roman" w:hAnsi="Times New Roman" w:cs="Times New Roman"/>
          <w:sz w:val="18"/>
          <w:szCs w:val="18"/>
        </w:rPr>
        <w:t>:</w:t>
      </w:r>
    </w:p>
    <w:p w:rsidR="00476D9D" w:rsidRPr="002422A3" w:rsidRDefault="00127785" w:rsidP="00983160">
      <w:pPr>
        <w:rPr>
          <w:sz w:val="18"/>
          <w:szCs w:val="18"/>
        </w:rPr>
      </w:pPr>
      <w:bookmarkStart w:id="7" w:name="sub_127"/>
      <w:bookmarkEnd w:id="6"/>
      <w:r w:rsidRPr="002422A3">
        <w:rPr>
          <w:sz w:val="18"/>
          <w:szCs w:val="18"/>
        </w:rPr>
        <w:t>Федеральный закон от 24 июня 1999 г. N 120-ФЗ "Об основах системы профилактики безнадзорности и правонарушений несовершеннолетних" (с изменениями и дополнениями)</w:t>
      </w:r>
      <w:r w:rsidRPr="002422A3">
        <w:rPr>
          <w:sz w:val="18"/>
          <w:szCs w:val="18"/>
        </w:rPr>
        <w:br/>
      </w:r>
      <w:r w:rsidR="00363A02" w:rsidRPr="002422A3">
        <w:rPr>
          <w:sz w:val="18"/>
          <w:szCs w:val="18"/>
        </w:rPr>
        <w:t>Федеральный закон от 6 октября 1999 г. N 184-ФЗ "Об общих принципах организации законодательных (представительных) и исполнительных органов государственной власти субъектов Российской Федерации"</w:t>
      </w:r>
    </w:p>
    <w:p w:rsidR="00476D9D" w:rsidRPr="002422A3" w:rsidRDefault="00476D9D" w:rsidP="00983160">
      <w:pPr>
        <w:rPr>
          <w:sz w:val="18"/>
          <w:szCs w:val="18"/>
        </w:rPr>
      </w:pPr>
      <w:r w:rsidRPr="002422A3">
        <w:rPr>
          <w:sz w:val="18"/>
          <w:szCs w:val="18"/>
        </w:rPr>
        <w:t>Федеральный закон от 06.10.2003 N 131-ФЗ (ред. от 29.12.2020) "Об общих принципах организации местного самоуправления в Российской Федерации"</w:t>
      </w:r>
    </w:p>
    <w:p w:rsidR="00983160" w:rsidRPr="002422A3" w:rsidRDefault="00983160" w:rsidP="00983160">
      <w:pPr>
        <w:rPr>
          <w:sz w:val="18"/>
          <w:szCs w:val="18"/>
        </w:rPr>
      </w:pPr>
      <w:r w:rsidRPr="002422A3">
        <w:rPr>
          <w:sz w:val="18"/>
          <w:szCs w:val="18"/>
        </w:rPr>
        <w:t>Федеральный закон "Об образовании в Российской Федерации" от 29.12.2012 N 273-ФЗ</w:t>
      </w:r>
    </w:p>
    <w:p w:rsidR="008A279B" w:rsidRPr="002422A3" w:rsidRDefault="008A279B" w:rsidP="00DB182B">
      <w:pPr>
        <w:autoSpaceDE w:val="0"/>
        <w:autoSpaceDN w:val="0"/>
        <w:adjustRightInd w:val="0"/>
        <w:rPr>
          <w:sz w:val="18"/>
          <w:szCs w:val="18"/>
        </w:rPr>
      </w:pPr>
    </w:p>
    <w:p w:rsidR="002D4949" w:rsidRDefault="002D4949" w:rsidP="002422A3">
      <w:pPr>
        <w:pStyle w:val="ad"/>
        <w:rPr>
          <w:rFonts w:ascii="Times New Roman" w:hAnsi="Times New Roman" w:cs="Times New Roman"/>
          <w:sz w:val="18"/>
          <w:szCs w:val="18"/>
        </w:rPr>
      </w:pPr>
    </w:p>
    <w:p w:rsidR="002D4949" w:rsidRDefault="002D4949" w:rsidP="002422A3">
      <w:pPr>
        <w:pStyle w:val="ad"/>
        <w:rPr>
          <w:rFonts w:ascii="Times New Roman" w:hAnsi="Times New Roman" w:cs="Times New Roman"/>
          <w:sz w:val="18"/>
          <w:szCs w:val="18"/>
        </w:rPr>
      </w:pPr>
    </w:p>
    <w:p w:rsidR="002D4949" w:rsidRDefault="002D4949" w:rsidP="002422A3">
      <w:pPr>
        <w:pStyle w:val="ad"/>
        <w:rPr>
          <w:rFonts w:ascii="Times New Roman" w:hAnsi="Times New Roman" w:cs="Times New Roman"/>
          <w:sz w:val="18"/>
          <w:szCs w:val="18"/>
        </w:rPr>
      </w:pPr>
    </w:p>
    <w:p w:rsidR="002D4949" w:rsidRDefault="002D4949" w:rsidP="002422A3">
      <w:pPr>
        <w:pStyle w:val="ad"/>
        <w:rPr>
          <w:rFonts w:ascii="Times New Roman" w:hAnsi="Times New Roman" w:cs="Times New Roman"/>
          <w:sz w:val="18"/>
          <w:szCs w:val="18"/>
        </w:rPr>
      </w:pPr>
    </w:p>
    <w:p w:rsidR="002D4949" w:rsidRDefault="002D4949" w:rsidP="002422A3">
      <w:pPr>
        <w:pStyle w:val="ad"/>
        <w:rPr>
          <w:rFonts w:ascii="Times New Roman" w:hAnsi="Times New Roman" w:cs="Times New Roman"/>
          <w:sz w:val="18"/>
          <w:szCs w:val="18"/>
        </w:rPr>
      </w:pPr>
    </w:p>
    <w:p w:rsidR="002D4949" w:rsidRDefault="002D4949" w:rsidP="002422A3">
      <w:pPr>
        <w:pStyle w:val="ad"/>
        <w:rPr>
          <w:rFonts w:ascii="Times New Roman" w:hAnsi="Times New Roman" w:cs="Times New Roman"/>
          <w:sz w:val="18"/>
          <w:szCs w:val="18"/>
        </w:rPr>
      </w:pPr>
    </w:p>
    <w:p w:rsidR="008A279B" w:rsidRPr="002422A3" w:rsidRDefault="00BA74C7" w:rsidP="002422A3">
      <w:pPr>
        <w:pStyle w:val="ad"/>
        <w:rPr>
          <w:rFonts w:ascii="Times New Roman" w:hAnsi="Times New Roman" w:cs="Times New Roman"/>
          <w:sz w:val="18"/>
          <w:szCs w:val="18"/>
        </w:rPr>
      </w:pPr>
      <w:r w:rsidRPr="002422A3">
        <w:rPr>
          <w:rFonts w:ascii="Times New Roman" w:hAnsi="Times New Roman" w:cs="Times New Roman"/>
          <w:sz w:val="18"/>
          <w:szCs w:val="18"/>
        </w:rPr>
        <w:t>5.2. Порядок информирования потенциальных потребителей муниципальной услуги:</w:t>
      </w:r>
    </w:p>
    <w:tbl>
      <w:tblPr>
        <w:tblW w:w="158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86"/>
        <w:gridCol w:w="8221"/>
        <w:gridCol w:w="3969"/>
      </w:tblGrid>
      <w:tr w:rsidR="00A131C0" w:rsidRPr="002422A3" w:rsidTr="00735652"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1C0" w:rsidRPr="002422A3" w:rsidRDefault="00A131C0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Способ информирования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1C0" w:rsidRPr="002422A3" w:rsidRDefault="00A131C0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Состав размещаемой информации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131C0" w:rsidRPr="002422A3" w:rsidRDefault="00A131C0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Частота обновления информации</w:t>
            </w:r>
          </w:p>
        </w:tc>
      </w:tr>
      <w:tr w:rsidR="00A131C0" w:rsidRPr="002422A3" w:rsidTr="00735652"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1C0" w:rsidRPr="002422A3" w:rsidRDefault="00A131C0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1C0" w:rsidRPr="002422A3" w:rsidRDefault="00A131C0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131C0" w:rsidRPr="002422A3" w:rsidRDefault="00A131C0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5E6988" w:rsidRPr="002422A3" w:rsidTr="00735652"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1C0" w:rsidRPr="002422A3" w:rsidRDefault="00A131C0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lastRenderedPageBreak/>
              <w:t>Размещение информации у входа в учреждение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1C0" w:rsidRPr="002422A3" w:rsidRDefault="00A131C0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Наименование образовательной организации, адрес, режим работы, контактные телефоны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131C0" w:rsidRPr="002422A3" w:rsidRDefault="00A131C0" w:rsidP="005E6988">
            <w:pPr>
              <w:rPr>
                <w:sz w:val="18"/>
                <w:szCs w:val="18"/>
              </w:rPr>
            </w:pPr>
            <w:r w:rsidRPr="002422A3">
              <w:rPr>
                <w:sz w:val="18"/>
                <w:szCs w:val="18"/>
              </w:rPr>
              <w:t>По мере необходимости, но не реже 1 раза в квартал</w:t>
            </w:r>
          </w:p>
        </w:tc>
      </w:tr>
      <w:tr w:rsidR="005E6988" w:rsidRPr="002422A3" w:rsidTr="00735652"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1C0" w:rsidRPr="002422A3" w:rsidRDefault="00A131C0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 xml:space="preserve">Размещение на информационных стендах 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1C0" w:rsidRPr="002422A3" w:rsidRDefault="00A131C0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 xml:space="preserve">Учредительные документы, лицензии, перечень услуг, расписание, направления, порядок приема, контактная информация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131C0" w:rsidRPr="002422A3" w:rsidRDefault="00A131C0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По мере необходимости, но не реже 1 раза в квартал</w:t>
            </w:r>
          </w:p>
        </w:tc>
      </w:tr>
      <w:tr w:rsidR="00A131C0" w:rsidRPr="002422A3" w:rsidTr="00735652"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1C0" w:rsidRPr="002422A3" w:rsidRDefault="00A131C0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 xml:space="preserve">Размещение информации на официальном сайте учреждения в сети Интернет 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1C0" w:rsidRPr="002422A3" w:rsidRDefault="00A131C0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В соответствии со ст.29 Федерального закона от 29.12.2012 №273-ФЗ «Об образовании в Российской Федерации», Постановлением правительства РФ от 11 июля 2020 года N 1038 «О внесении изменений в Правила размещения на официальном сайте образовательной организации в информационно-телекоммуникационной сети "Интернет" и обновления информации об образовательной организации»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131C0" w:rsidRPr="002422A3" w:rsidRDefault="00A131C0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По мере необходимости, но не реже 1 раза в квартал</w:t>
            </w:r>
          </w:p>
        </w:tc>
      </w:tr>
    </w:tbl>
    <w:p w:rsidR="008E4185" w:rsidRPr="002422A3" w:rsidRDefault="008E4185" w:rsidP="00097900">
      <w:pPr>
        <w:pStyle w:val="ad"/>
        <w:jc w:val="center"/>
        <w:rPr>
          <w:rStyle w:val="ab"/>
          <w:rFonts w:ascii="Times New Roman" w:hAnsi="Times New Roman" w:cs="Times New Roman"/>
          <w:b w:val="0"/>
          <w:bCs/>
          <w:sz w:val="18"/>
          <w:szCs w:val="18"/>
        </w:rPr>
      </w:pPr>
      <w:bookmarkStart w:id="8" w:name="sub_108"/>
      <w:bookmarkEnd w:id="7"/>
    </w:p>
    <w:p w:rsidR="002422A3" w:rsidRDefault="002422A3">
      <w:pPr>
        <w:rPr>
          <w:rStyle w:val="ab"/>
          <w:b w:val="0"/>
          <w:bCs/>
          <w:sz w:val="18"/>
          <w:szCs w:val="18"/>
        </w:rPr>
      </w:pPr>
      <w:r>
        <w:rPr>
          <w:rStyle w:val="ab"/>
          <w:b w:val="0"/>
          <w:bCs/>
          <w:sz w:val="18"/>
          <w:szCs w:val="18"/>
        </w:rPr>
        <w:br w:type="page"/>
      </w:r>
    </w:p>
    <w:p w:rsidR="00BF2B68" w:rsidRDefault="00391A82" w:rsidP="00BF2B68">
      <w:pPr>
        <w:pStyle w:val="ad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noProof/>
          <w:sz w:val="18"/>
          <w:szCs w:val="18"/>
        </w:rPr>
        <w:lastRenderedPageBreak/>
        <w:pict>
          <v:rect id="_x0000_s1028" style="position:absolute;left:0;text-align:left;margin-left:661.5pt;margin-top:10.55pt;width:104.5pt;height:46.75pt;z-index:25165824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">
            <v:path arrowok="t"/>
            <v:textbox>
              <w:txbxContent>
                <w:p w:rsidR="007713C7" w:rsidRDefault="007713C7" w:rsidP="00BF2B68">
                  <w:r>
                    <w:t>35.791.0</w:t>
                  </w:r>
                </w:p>
              </w:txbxContent>
            </v:textbox>
          </v:rect>
        </w:pict>
      </w:r>
      <w:r w:rsidR="00BF2B68" w:rsidRPr="002422A3">
        <w:rPr>
          <w:rStyle w:val="ab"/>
          <w:rFonts w:ascii="Times New Roman" w:hAnsi="Times New Roman" w:cs="Times New Roman"/>
          <w:b w:val="0"/>
          <w:bCs/>
          <w:sz w:val="18"/>
          <w:szCs w:val="18"/>
        </w:rPr>
        <w:t>Раздел</w:t>
      </w:r>
      <w:r w:rsidR="00C01AC5">
        <w:rPr>
          <w:rFonts w:ascii="Times New Roman" w:hAnsi="Times New Roman" w:cs="Times New Roman"/>
          <w:sz w:val="18"/>
          <w:szCs w:val="18"/>
        </w:rPr>
        <w:t>2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40"/>
        <w:gridCol w:w="2268"/>
      </w:tblGrid>
      <w:tr w:rsidR="00BF2B68" w:rsidTr="00B06093">
        <w:trPr>
          <w:cantSplit/>
        </w:trPr>
        <w:tc>
          <w:tcPr>
            <w:tcW w:w="10740" w:type="dxa"/>
          </w:tcPr>
          <w:p w:rsidR="00BF2B68" w:rsidRDefault="00BF2B68" w:rsidP="00B06093">
            <w:pPr>
              <w:ind w:firstLine="0"/>
              <w:rPr>
                <w:b/>
                <w:color w:val="000000"/>
                <w:sz w:val="18"/>
                <w:szCs w:val="18"/>
              </w:rPr>
            </w:pPr>
            <w:r w:rsidRPr="002422A3">
              <w:rPr>
                <w:sz w:val="18"/>
                <w:szCs w:val="18"/>
              </w:rPr>
              <w:t xml:space="preserve">1. Наименование муниципальной услуги: </w:t>
            </w:r>
            <w:r w:rsidRPr="002422A3">
              <w:rPr>
                <w:b/>
                <w:color w:val="000000"/>
                <w:sz w:val="18"/>
                <w:szCs w:val="18"/>
              </w:rPr>
              <w:t>реализация основных общеобразовательных программ</w:t>
            </w:r>
            <w:r w:rsidR="007E333A">
              <w:rPr>
                <w:b/>
                <w:color w:val="000000"/>
                <w:sz w:val="18"/>
                <w:szCs w:val="18"/>
              </w:rPr>
              <w:t xml:space="preserve"> </w:t>
            </w:r>
            <w:r w:rsidR="0094570F" w:rsidRPr="00A31C65">
              <w:rPr>
                <w:b/>
                <w:color w:val="000000"/>
                <w:sz w:val="18"/>
                <w:szCs w:val="18"/>
              </w:rPr>
              <w:t xml:space="preserve">основного </w:t>
            </w:r>
            <w:r w:rsidRPr="002422A3">
              <w:rPr>
                <w:b/>
                <w:color w:val="000000"/>
                <w:sz w:val="18"/>
                <w:szCs w:val="18"/>
              </w:rPr>
              <w:t xml:space="preserve">общего образования   </w:t>
            </w:r>
          </w:p>
          <w:p w:rsidR="00BD4879" w:rsidRDefault="00BD4879" w:rsidP="00BD4879">
            <w:pPr>
              <w:ind w:firstLine="0"/>
              <w:rPr>
                <w:sz w:val="18"/>
                <w:szCs w:val="18"/>
              </w:rPr>
            </w:pPr>
          </w:p>
          <w:p w:rsidR="00BD4879" w:rsidRPr="002422A3" w:rsidRDefault="00BD4879" w:rsidP="00BD4879">
            <w:pPr>
              <w:ind w:firstLine="0"/>
              <w:rPr>
                <w:sz w:val="18"/>
                <w:szCs w:val="18"/>
              </w:rPr>
            </w:pPr>
            <w:r w:rsidRPr="002422A3">
              <w:rPr>
                <w:sz w:val="18"/>
                <w:szCs w:val="18"/>
              </w:rPr>
              <w:t xml:space="preserve">2. Категории потребителей муниципальной услуги: </w:t>
            </w:r>
            <w:r w:rsidRPr="002422A3">
              <w:rPr>
                <w:b/>
                <w:sz w:val="18"/>
                <w:szCs w:val="18"/>
              </w:rPr>
              <w:t>физические лица</w:t>
            </w:r>
          </w:p>
          <w:p w:rsidR="00BD4879" w:rsidRPr="002422A3" w:rsidRDefault="00BD4879" w:rsidP="00BD4879">
            <w:pPr>
              <w:pStyle w:val="ad"/>
              <w:rPr>
                <w:rFonts w:ascii="Times New Roman" w:hAnsi="Times New Roman" w:cs="Times New Roman"/>
                <w:sz w:val="18"/>
                <w:szCs w:val="18"/>
              </w:rPr>
            </w:pPr>
            <w:r w:rsidRPr="002422A3">
              <w:rPr>
                <w:rFonts w:ascii="Times New Roman" w:hAnsi="Times New Roman" w:cs="Times New Roman"/>
                <w:sz w:val="18"/>
                <w:szCs w:val="18"/>
              </w:rPr>
              <w:t>3. Показатели, характеризующие объем и (или) качество муниципальной услуги:</w:t>
            </w:r>
          </w:p>
          <w:p w:rsidR="00BD4879" w:rsidRPr="002422A3" w:rsidRDefault="00BD4879" w:rsidP="00BD4879">
            <w:pPr>
              <w:pStyle w:val="ad"/>
              <w:rPr>
                <w:rFonts w:ascii="Times New Roman" w:hAnsi="Times New Roman" w:cs="Times New Roman"/>
                <w:sz w:val="18"/>
                <w:szCs w:val="18"/>
              </w:rPr>
            </w:pPr>
            <w:r w:rsidRPr="002422A3">
              <w:rPr>
                <w:rFonts w:ascii="Times New Roman" w:hAnsi="Times New Roman" w:cs="Times New Roman"/>
                <w:sz w:val="18"/>
                <w:szCs w:val="18"/>
              </w:rPr>
              <w:t>3.1. Показатели, характеризующие качество муниципальной услуги:</w:t>
            </w:r>
          </w:p>
          <w:p w:rsidR="00BD4879" w:rsidRDefault="00BD4879" w:rsidP="00B06093">
            <w:pPr>
              <w:ind w:firstLine="0"/>
            </w:pPr>
          </w:p>
        </w:tc>
        <w:tc>
          <w:tcPr>
            <w:tcW w:w="2268" w:type="dxa"/>
          </w:tcPr>
          <w:p w:rsidR="00BF2B68" w:rsidRPr="00CE50A4" w:rsidRDefault="00BF2B68" w:rsidP="00B06093">
            <w:pPr>
              <w:ind w:left="319" w:firstLine="0"/>
              <w:jc w:val="left"/>
              <w:rPr>
                <w:sz w:val="18"/>
                <w:szCs w:val="18"/>
              </w:rPr>
            </w:pPr>
            <w:r w:rsidRPr="002422A3">
              <w:rPr>
                <w:sz w:val="18"/>
                <w:szCs w:val="18"/>
              </w:rPr>
              <w:t>Уникальный номер</w:t>
            </w:r>
            <w:r>
              <w:rPr>
                <w:sz w:val="18"/>
                <w:szCs w:val="18"/>
              </w:rPr>
              <w:br/>
            </w:r>
            <w:r w:rsidRPr="002422A3">
              <w:rPr>
                <w:sz w:val="18"/>
                <w:szCs w:val="18"/>
              </w:rPr>
              <w:t>по общероссийскому</w:t>
            </w:r>
            <w:r>
              <w:rPr>
                <w:sz w:val="18"/>
                <w:szCs w:val="18"/>
              </w:rPr>
              <w:br/>
              <w:t>б</w:t>
            </w:r>
            <w:r w:rsidRPr="002422A3">
              <w:rPr>
                <w:sz w:val="18"/>
                <w:szCs w:val="18"/>
              </w:rPr>
              <w:t>азовому перечню,</w:t>
            </w:r>
            <w:r>
              <w:rPr>
                <w:sz w:val="18"/>
                <w:szCs w:val="18"/>
              </w:rPr>
              <w:br/>
            </w:r>
            <w:r w:rsidRPr="002422A3">
              <w:rPr>
                <w:sz w:val="18"/>
                <w:szCs w:val="18"/>
              </w:rPr>
              <w:t>региональному перечню</w:t>
            </w:r>
          </w:p>
        </w:tc>
      </w:tr>
    </w:tbl>
    <w:tbl>
      <w:tblPr>
        <w:tblW w:w="158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984"/>
        <w:gridCol w:w="1842"/>
        <w:gridCol w:w="1134"/>
        <w:gridCol w:w="1275"/>
        <w:gridCol w:w="977"/>
        <w:gridCol w:w="992"/>
        <w:gridCol w:w="993"/>
        <w:gridCol w:w="992"/>
        <w:gridCol w:w="850"/>
        <w:gridCol w:w="851"/>
        <w:gridCol w:w="851"/>
        <w:gridCol w:w="851"/>
        <w:gridCol w:w="1291"/>
      </w:tblGrid>
      <w:tr w:rsidR="00354204" w:rsidRPr="002422A3" w:rsidTr="000B2EC0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204" w:rsidRPr="002422A3" w:rsidRDefault="00354204" w:rsidP="00BE2B69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49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204" w:rsidRPr="002422A3" w:rsidRDefault="00354204" w:rsidP="00BE2B69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2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204" w:rsidRPr="002422A3" w:rsidRDefault="00354204" w:rsidP="00BE2B69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204" w:rsidRPr="002422A3" w:rsidRDefault="00354204" w:rsidP="00BE2B69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204" w:rsidRPr="002422A3" w:rsidRDefault="00354204" w:rsidP="00BE2B69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2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204" w:rsidRPr="002422A3" w:rsidRDefault="00354204" w:rsidP="00853265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7B432D" w:rsidRPr="002422A3" w:rsidTr="000B2EC0"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2D" w:rsidRPr="002422A3" w:rsidRDefault="007B432D" w:rsidP="00BE2B69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2D" w:rsidRPr="002422A3" w:rsidRDefault="007B432D" w:rsidP="00BE2B69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2D" w:rsidRPr="002422A3" w:rsidRDefault="007B432D" w:rsidP="00BE2B69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2D" w:rsidRPr="002422A3" w:rsidRDefault="007B432D" w:rsidP="00BE2B69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2D" w:rsidRPr="002422A3" w:rsidRDefault="007B432D" w:rsidP="00BE2B69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Единица</w:t>
            </w:r>
          </w:p>
          <w:p w:rsidR="007B432D" w:rsidRPr="002422A3" w:rsidRDefault="007B432D" w:rsidP="00BE2B69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 xml:space="preserve">измерения по ОКЕИ 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7B432D" w:rsidRPr="002422A3" w:rsidRDefault="007B432D" w:rsidP="00AF5ACF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20</w:t>
            </w:r>
            <w:r w:rsidR="000B10D6" w:rsidRPr="002422A3">
              <w:rPr>
                <w:rFonts w:ascii="Times New Roman" w:hAnsi="Times New Roman"/>
                <w:sz w:val="18"/>
                <w:szCs w:val="18"/>
              </w:rPr>
              <w:t>2</w:t>
            </w:r>
            <w:r w:rsidR="00A131C0" w:rsidRPr="002422A3">
              <w:rPr>
                <w:rFonts w:ascii="Times New Roman" w:hAnsi="Times New Roman"/>
                <w:sz w:val="18"/>
                <w:szCs w:val="18"/>
              </w:rPr>
              <w:t>1</w:t>
            </w:r>
            <w:r w:rsidRPr="002422A3">
              <w:rPr>
                <w:rFonts w:ascii="Times New Roman" w:hAnsi="Times New Roman"/>
                <w:sz w:val="18"/>
                <w:szCs w:val="18"/>
              </w:rPr>
              <w:t xml:space="preserve">год </w:t>
            </w:r>
          </w:p>
          <w:p w:rsidR="007B432D" w:rsidRPr="002422A3" w:rsidRDefault="007B432D" w:rsidP="00AF5ACF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(очередной 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7B432D" w:rsidRPr="002422A3" w:rsidRDefault="007B432D" w:rsidP="00AF5ACF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20</w:t>
            </w:r>
            <w:r w:rsidR="000B10D6" w:rsidRPr="002422A3">
              <w:rPr>
                <w:rFonts w:ascii="Times New Roman" w:hAnsi="Times New Roman"/>
                <w:sz w:val="18"/>
                <w:szCs w:val="18"/>
              </w:rPr>
              <w:t>2</w:t>
            </w:r>
            <w:r w:rsidR="00A131C0" w:rsidRPr="002422A3">
              <w:rPr>
                <w:rFonts w:ascii="Times New Roman" w:hAnsi="Times New Roman"/>
                <w:sz w:val="18"/>
                <w:szCs w:val="18"/>
              </w:rPr>
              <w:t>2</w:t>
            </w:r>
            <w:r w:rsidRPr="002422A3">
              <w:rPr>
                <w:rFonts w:ascii="Times New Roman" w:hAnsi="Times New Roman"/>
                <w:sz w:val="18"/>
                <w:szCs w:val="18"/>
              </w:rPr>
              <w:t xml:space="preserve"> год </w:t>
            </w:r>
          </w:p>
          <w:p w:rsidR="007B432D" w:rsidRPr="002422A3" w:rsidRDefault="007B432D" w:rsidP="00AF5ACF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7B432D" w:rsidRPr="002422A3" w:rsidRDefault="007B432D" w:rsidP="00AF5ACF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20</w:t>
            </w:r>
            <w:r w:rsidR="000B10D6" w:rsidRPr="002422A3">
              <w:rPr>
                <w:rFonts w:ascii="Times New Roman" w:hAnsi="Times New Roman"/>
                <w:sz w:val="18"/>
                <w:szCs w:val="18"/>
              </w:rPr>
              <w:t>2</w:t>
            </w:r>
            <w:r w:rsidR="00A131C0" w:rsidRPr="002422A3">
              <w:rPr>
                <w:rFonts w:ascii="Times New Roman" w:hAnsi="Times New Roman"/>
                <w:sz w:val="18"/>
                <w:szCs w:val="18"/>
              </w:rPr>
              <w:t>3</w:t>
            </w:r>
            <w:r w:rsidRPr="002422A3">
              <w:rPr>
                <w:rFonts w:ascii="Times New Roman" w:hAnsi="Times New Roman"/>
                <w:sz w:val="18"/>
                <w:szCs w:val="18"/>
              </w:rPr>
              <w:t xml:space="preserve"> год </w:t>
            </w:r>
          </w:p>
          <w:p w:rsidR="007B432D" w:rsidRPr="002422A3" w:rsidRDefault="007B432D" w:rsidP="00AF5ACF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7B432D" w:rsidRPr="002422A3" w:rsidRDefault="007B432D" w:rsidP="00853265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в процентах</w:t>
            </w: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7B432D" w:rsidRPr="002422A3" w:rsidRDefault="007B432D" w:rsidP="00853265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в абсолютных показателях</w:t>
            </w:r>
          </w:p>
        </w:tc>
      </w:tr>
      <w:tr w:rsidR="00643E54" w:rsidRPr="002422A3" w:rsidTr="000B2EC0"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E54" w:rsidRPr="002422A3" w:rsidRDefault="00643E54" w:rsidP="00BE2B69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E54" w:rsidRPr="002422A3" w:rsidRDefault="00643E54" w:rsidP="00D27B17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вид образовательной программы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E54" w:rsidRPr="002422A3" w:rsidRDefault="00643E54" w:rsidP="00D27B17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категория потребителей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E54" w:rsidRPr="002422A3" w:rsidRDefault="00643E54" w:rsidP="00D27B17">
            <w:pPr>
              <w:pStyle w:val="ac"/>
              <w:ind w:lef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направленность образовательной программы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E54" w:rsidRPr="002422A3" w:rsidRDefault="00643E54" w:rsidP="00D27B17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форма образования/ реализация образовательной программы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E54" w:rsidRPr="002422A3" w:rsidRDefault="008A279B" w:rsidP="00D27B17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E54" w:rsidRPr="002422A3" w:rsidRDefault="00643E54" w:rsidP="00BE2B69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E54" w:rsidRPr="002422A3" w:rsidRDefault="00643E54" w:rsidP="00BE2B69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E54" w:rsidRPr="002422A3" w:rsidRDefault="00643E54" w:rsidP="00BE2B69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код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643E54" w:rsidRPr="002422A3" w:rsidRDefault="00643E54" w:rsidP="00BE2B69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643E54" w:rsidRPr="002422A3" w:rsidRDefault="00643E54" w:rsidP="00BE2B69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643E54" w:rsidRPr="002422A3" w:rsidRDefault="00643E54" w:rsidP="00BE2B69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643E54" w:rsidRPr="002422A3" w:rsidRDefault="00643E54" w:rsidP="00BE2B69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643E54" w:rsidRPr="002422A3" w:rsidRDefault="00643E54" w:rsidP="00BE2B69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0147A" w:rsidRPr="002422A3" w:rsidTr="000B2EC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47A" w:rsidRPr="002422A3" w:rsidRDefault="0070147A" w:rsidP="00BE2B69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47A" w:rsidRPr="002422A3" w:rsidRDefault="0070147A" w:rsidP="00BE2B69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47A" w:rsidRPr="002422A3" w:rsidRDefault="0070147A" w:rsidP="00BE2B69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47A" w:rsidRPr="002422A3" w:rsidRDefault="0070147A" w:rsidP="00BE2B69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47A" w:rsidRPr="002422A3" w:rsidRDefault="0070147A" w:rsidP="00BE2B69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47A" w:rsidRPr="002422A3" w:rsidRDefault="0070147A" w:rsidP="00BE2B69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47A" w:rsidRPr="002422A3" w:rsidRDefault="0070147A" w:rsidP="00BE2B69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47A" w:rsidRPr="002422A3" w:rsidRDefault="0070147A" w:rsidP="00BE2B69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47A" w:rsidRPr="002422A3" w:rsidRDefault="0070147A" w:rsidP="00BE2B69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147A" w:rsidRPr="002422A3" w:rsidRDefault="0070147A" w:rsidP="00BE2B69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147A" w:rsidRPr="002422A3" w:rsidRDefault="0070147A" w:rsidP="00BE2B69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147A" w:rsidRPr="002422A3" w:rsidRDefault="0070147A" w:rsidP="00BE2B69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147A" w:rsidRPr="002422A3" w:rsidRDefault="0070147A" w:rsidP="00BE2B69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147A" w:rsidRPr="002422A3" w:rsidRDefault="0070147A" w:rsidP="00BE2B69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</w:tr>
      <w:tr w:rsidR="008C7E82" w:rsidRPr="002422A3" w:rsidTr="000B2EC0">
        <w:trPr>
          <w:trHeight w:val="2823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06D" w:rsidRPr="002422A3" w:rsidRDefault="00A9406D" w:rsidP="00A9406D">
            <w:pPr>
              <w:rPr>
                <w:sz w:val="18"/>
                <w:szCs w:val="18"/>
              </w:rPr>
            </w:pPr>
            <w:r w:rsidRPr="002422A3">
              <w:rPr>
                <w:sz w:val="18"/>
                <w:szCs w:val="18"/>
              </w:rPr>
              <w:t>802111О.99.0.БА96А</w:t>
            </w:r>
            <w:r w:rsidR="002D4949">
              <w:rPr>
                <w:sz w:val="18"/>
                <w:szCs w:val="18"/>
              </w:rPr>
              <w:t>Ч08001</w:t>
            </w:r>
          </w:p>
          <w:p w:rsidR="008C7E82" w:rsidRPr="002422A3" w:rsidRDefault="008C7E82" w:rsidP="00BE2B69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949" w:rsidRPr="002422A3" w:rsidRDefault="002D4949" w:rsidP="002D4949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Основная образовательная программа основного </w:t>
            </w:r>
            <w:r w:rsidRPr="002422A3">
              <w:rPr>
                <w:color w:val="000000"/>
                <w:sz w:val="18"/>
                <w:szCs w:val="18"/>
              </w:rPr>
              <w:t>обще</w:t>
            </w:r>
            <w:r>
              <w:rPr>
                <w:color w:val="000000"/>
                <w:sz w:val="18"/>
                <w:szCs w:val="18"/>
              </w:rPr>
              <w:t>го</w:t>
            </w:r>
            <w:r w:rsidRPr="002422A3">
              <w:rPr>
                <w:color w:val="000000"/>
                <w:sz w:val="18"/>
                <w:szCs w:val="18"/>
              </w:rPr>
              <w:t xml:space="preserve"> образовани</w:t>
            </w:r>
            <w:r>
              <w:rPr>
                <w:color w:val="000000"/>
                <w:sz w:val="18"/>
                <w:szCs w:val="18"/>
              </w:rPr>
              <w:t>я</w:t>
            </w:r>
          </w:p>
          <w:p w:rsidR="008C7E82" w:rsidRPr="000B2EC0" w:rsidRDefault="008C7E82" w:rsidP="00D27B17"/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E82" w:rsidRPr="002422A3" w:rsidRDefault="000B2EC0" w:rsidP="0059132E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E82" w:rsidRPr="002422A3" w:rsidRDefault="008C7E82" w:rsidP="0003782D">
            <w:pPr>
              <w:jc w:val="center"/>
              <w:rPr>
                <w:sz w:val="18"/>
                <w:szCs w:val="18"/>
              </w:rPr>
            </w:pPr>
            <w:r w:rsidRPr="002422A3">
              <w:rPr>
                <w:sz w:val="18"/>
                <w:szCs w:val="18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E82" w:rsidRPr="002422A3" w:rsidRDefault="008C7E82" w:rsidP="00BE2B69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очная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E82" w:rsidRPr="002422A3" w:rsidRDefault="008C7E82" w:rsidP="00983E4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7E82" w:rsidRPr="002422A3" w:rsidRDefault="008C7E82" w:rsidP="00983E4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7E82" w:rsidRPr="002422A3" w:rsidRDefault="008C7E82" w:rsidP="00983E4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7E82" w:rsidRPr="002422A3" w:rsidRDefault="008C7E82" w:rsidP="00983E4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8C7E82" w:rsidRPr="002422A3" w:rsidRDefault="008C7E82" w:rsidP="00983E4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8C7E82" w:rsidRPr="002422A3" w:rsidRDefault="008C7E82" w:rsidP="00983E4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8C7E82" w:rsidRPr="002422A3" w:rsidRDefault="008C7E82" w:rsidP="00983E4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8C7E82" w:rsidRPr="002422A3" w:rsidRDefault="008C7E82" w:rsidP="00983E4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</w:tcPr>
          <w:p w:rsidR="008C7E82" w:rsidRPr="002422A3" w:rsidRDefault="008C7E82" w:rsidP="00983E4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2D4949" w:rsidRPr="004F4067" w:rsidTr="002D4949">
        <w:trPr>
          <w:trHeight w:val="282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949" w:rsidRPr="002D4949" w:rsidRDefault="002D4949" w:rsidP="002D4949">
            <w:pPr>
              <w:rPr>
                <w:sz w:val="18"/>
                <w:szCs w:val="18"/>
              </w:rPr>
            </w:pPr>
            <w:r w:rsidRPr="002D4949">
              <w:rPr>
                <w:sz w:val="18"/>
                <w:szCs w:val="18"/>
              </w:rPr>
              <w:t>802111О.99.0.БА96АШ83 001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949" w:rsidRPr="002D4949" w:rsidRDefault="002D4949" w:rsidP="002D4949">
            <w:pPr>
              <w:rPr>
                <w:color w:val="000000"/>
                <w:sz w:val="18"/>
                <w:szCs w:val="18"/>
              </w:rPr>
            </w:pPr>
            <w:r w:rsidRPr="002D4949">
              <w:rPr>
                <w:color w:val="000000"/>
                <w:sz w:val="18"/>
                <w:szCs w:val="18"/>
              </w:rPr>
              <w:t xml:space="preserve">Основная образовательная программа основного общего образования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949" w:rsidRPr="004F4067" w:rsidRDefault="002D4949" w:rsidP="002D4949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4F4067">
              <w:rPr>
                <w:rFonts w:ascii="Times New Roman" w:hAnsi="Times New Roman"/>
                <w:sz w:val="18"/>
                <w:szCs w:val="18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949" w:rsidRPr="004F4067" w:rsidRDefault="002D4949" w:rsidP="002D494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949" w:rsidRPr="004F4067" w:rsidRDefault="002D4949" w:rsidP="002D4949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Очная/проходящие обучение по состоянию здоровья на дому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949" w:rsidRPr="004F4067" w:rsidRDefault="002D4949" w:rsidP="002D4949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406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949" w:rsidRPr="004F4067" w:rsidRDefault="002D4949" w:rsidP="002D4949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406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949" w:rsidRPr="004F4067" w:rsidRDefault="002D4949" w:rsidP="002D4949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406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949" w:rsidRPr="004F4067" w:rsidRDefault="002D4949" w:rsidP="002D4949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406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4949" w:rsidRPr="004F4067" w:rsidRDefault="002D4949" w:rsidP="002D4949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406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4949" w:rsidRPr="004F4067" w:rsidRDefault="002D4949" w:rsidP="002D4949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406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4949" w:rsidRPr="004F4067" w:rsidRDefault="002D4949" w:rsidP="002D4949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406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4949" w:rsidRPr="004F4067" w:rsidRDefault="002D4949" w:rsidP="002D4949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406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949" w:rsidRPr="004F4067" w:rsidRDefault="002D4949" w:rsidP="002D4949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406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</w:tbl>
    <w:p w:rsidR="001745EF" w:rsidRPr="002422A3" w:rsidRDefault="001745EF" w:rsidP="00097900">
      <w:pPr>
        <w:pStyle w:val="ad"/>
        <w:rPr>
          <w:rFonts w:ascii="Times New Roman" w:hAnsi="Times New Roman" w:cs="Times New Roman"/>
          <w:sz w:val="18"/>
          <w:szCs w:val="18"/>
        </w:rPr>
      </w:pPr>
    </w:p>
    <w:p w:rsidR="00097900" w:rsidRPr="00F54D61" w:rsidRDefault="00097900" w:rsidP="00F54D61">
      <w:pPr>
        <w:pStyle w:val="ad"/>
        <w:rPr>
          <w:rFonts w:ascii="Times New Roman" w:hAnsi="Times New Roman" w:cs="Times New Roman"/>
          <w:sz w:val="18"/>
          <w:szCs w:val="18"/>
        </w:rPr>
      </w:pPr>
      <w:r w:rsidRPr="002422A3">
        <w:rPr>
          <w:rFonts w:ascii="Times New Roman" w:hAnsi="Times New Roman" w:cs="Times New Roman"/>
          <w:sz w:val="18"/>
          <w:szCs w:val="18"/>
        </w:rPr>
        <w:t>3.2. Показатели, характеризующие объем муниципальной услуги:</w:t>
      </w:r>
    </w:p>
    <w:tbl>
      <w:tblPr>
        <w:tblW w:w="158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842"/>
        <w:gridCol w:w="1560"/>
        <w:gridCol w:w="850"/>
        <w:gridCol w:w="851"/>
        <w:gridCol w:w="708"/>
        <w:gridCol w:w="709"/>
        <w:gridCol w:w="709"/>
        <w:gridCol w:w="709"/>
        <w:gridCol w:w="850"/>
        <w:gridCol w:w="851"/>
        <w:gridCol w:w="850"/>
        <w:gridCol w:w="709"/>
        <w:gridCol w:w="850"/>
        <w:gridCol w:w="851"/>
        <w:gridCol w:w="992"/>
        <w:gridCol w:w="992"/>
      </w:tblGrid>
      <w:tr w:rsidR="00781ADF" w:rsidRPr="002422A3" w:rsidTr="006D5DE4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ADF" w:rsidRPr="002422A3" w:rsidRDefault="00781ADF" w:rsidP="0008152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Уникальн</w:t>
            </w:r>
            <w:r w:rsidRPr="002422A3">
              <w:rPr>
                <w:rFonts w:ascii="Times New Roman" w:hAnsi="Times New Roman"/>
                <w:sz w:val="18"/>
                <w:szCs w:val="18"/>
              </w:rPr>
              <w:lastRenderedPageBreak/>
              <w:t>ый номер реестровой записи</w:t>
            </w:r>
          </w:p>
        </w:tc>
        <w:tc>
          <w:tcPr>
            <w:tcW w:w="425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1ADF" w:rsidRPr="002422A3" w:rsidRDefault="00781ADF" w:rsidP="0008152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Показатель, характеризующий содержание </w:t>
            </w:r>
            <w:r w:rsidRPr="002422A3">
              <w:rPr>
                <w:rFonts w:ascii="Times New Roman" w:hAnsi="Times New Roman"/>
                <w:sz w:val="18"/>
                <w:szCs w:val="18"/>
              </w:rPr>
              <w:lastRenderedPageBreak/>
              <w:t>муниципальной услуги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1ADF" w:rsidRPr="002422A3" w:rsidRDefault="00781ADF" w:rsidP="0008152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Показатель, </w:t>
            </w:r>
            <w:r w:rsidRPr="002422A3">
              <w:rPr>
                <w:rFonts w:ascii="Times New Roman" w:hAnsi="Times New Roman"/>
                <w:sz w:val="18"/>
                <w:szCs w:val="18"/>
              </w:rPr>
              <w:lastRenderedPageBreak/>
              <w:t>характеризующий условия (формы) оказания муниципальной услуги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ADF" w:rsidRPr="002422A3" w:rsidRDefault="00781ADF" w:rsidP="0008152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Показатель объема </w:t>
            </w:r>
            <w:r w:rsidRPr="002422A3">
              <w:rPr>
                <w:rFonts w:ascii="Times New Roman" w:hAnsi="Times New Roman"/>
                <w:sz w:val="18"/>
                <w:szCs w:val="18"/>
              </w:rPr>
              <w:lastRenderedPageBreak/>
              <w:t>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ADF" w:rsidRPr="002422A3" w:rsidRDefault="00781ADF" w:rsidP="0008152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Значение показателя объема </w:t>
            </w:r>
            <w:r w:rsidRPr="002422A3">
              <w:rPr>
                <w:rFonts w:ascii="Times New Roman" w:hAnsi="Times New Roman"/>
                <w:sz w:val="18"/>
                <w:szCs w:val="18"/>
              </w:rPr>
              <w:lastRenderedPageBreak/>
              <w:t>муниципальной услуги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81ADF" w:rsidRPr="002422A3" w:rsidRDefault="00B02001" w:rsidP="0008152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lastRenderedPageBreak/>
              <w:t>Р</w:t>
            </w:r>
            <w:r w:rsidR="00781ADF" w:rsidRPr="002422A3">
              <w:rPr>
                <w:rFonts w:ascii="Times New Roman" w:hAnsi="Times New Roman"/>
                <w:sz w:val="18"/>
                <w:szCs w:val="18"/>
              </w:rPr>
              <w:t>азмер платы</w:t>
            </w:r>
          </w:p>
          <w:p w:rsidR="00781ADF" w:rsidRPr="002422A3" w:rsidRDefault="00781ADF" w:rsidP="0008152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lastRenderedPageBreak/>
              <w:t>(цена, тариф)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81ADF" w:rsidRPr="002422A3" w:rsidRDefault="00CE47C5" w:rsidP="0008152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Допустимые </w:t>
            </w:r>
            <w:r w:rsidRPr="002422A3">
              <w:rPr>
                <w:rFonts w:ascii="Times New Roman" w:hAnsi="Times New Roman"/>
                <w:sz w:val="18"/>
                <w:szCs w:val="18"/>
              </w:rPr>
              <w:lastRenderedPageBreak/>
              <w:t>(возможные) отклонения от установленных показателей объема муниципальной услуги</w:t>
            </w:r>
          </w:p>
        </w:tc>
      </w:tr>
      <w:tr w:rsidR="007B432D" w:rsidRPr="002422A3" w:rsidTr="006D5DE4"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2D" w:rsidRPr="002422A3" w:rsidRDefault="007B432D" w:rsidP="0008152A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432D" w:rsidRPr="002422A3" w:rsidRDefault="007B432D" w:rsidP="0008152A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432D" w:rsidRPr="002422A3" w:rsidRDefault="007B432D" w:rsidP="0008152A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2D" w:rsidRPr="002422A3" w:rsidRDefault="007B432D" w:rsidP="0008152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2D" w:rsidRPr="002422A3" w:rsidRDefault="007B432D" w:rsidP="0008152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единица измерения по ОКЕИ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B432D" w:rsidRPr="002422A3" w:rsidRDefault="007B432D" w:rsidP="00AF5ACF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20</w:t>
            </w:r>
            <w:r w:rsidR="000B10D6" w:rsidRPr="002422A3">
              <w:rPr>
                <w:rFonts w:ascii="Times New Roman" w:hAnsi="Times New Roman"/>
                <w:sz w:val="18"/>
                <w:szCs w:val="18"/>
              </w:rPr>
              <w:t>2</w:t>
            </w:r>
            <w:r w:rsidR="005E6988" w:rsidRPr="002422A3">
              <w:rPr>
                <w:rFonts w:ascii="Times New Roman" w:hAnsi="Times New Roman"/>
                <w:sz w:val="18"/>
                <w:szCs w:val="18"/>
              </w:rPr>
              <w:t>1</w:t>
            </w:r>
            <w:r w:rsidRPr="002422A3">
              <w:rPr>
                <w:rFonts w:ascii="Times New Roman" w:hAnsi="Times New Roman"/>
                <w:sz w:val="18"/>
                <w:szCs w:val="18"/>
              </w:rPr>
              <w:t xml:space="preserve"> год </w:t>
            </w:r>
          </w:p>
          <w:p w:rsidR="007B432D" w:rsidRPr="002422A3" w:rsidRDefault="007B432D" w:rsidP="00AF5ACF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(очередной 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B432D" w:rsidRPr="002422A3" w:rsidRDefault="007B432D" w:rsidP="00AF5ACF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20</w:t>
            </w:r>
            <w:r w:rsidR="000B10D6" w:rsidRPr="002422A3">
              <w:rPr>
                <w:rFonts w:ascii="Times New Roman" w:hAnsi="Times New Roman"/>
                <w:sz w:val="18"/>
                <w:szCs w:val="18"/>
              </w:rPr>
              <w:t>2</w:t>
            </w:r>
            <w:r w:rsidR="005E6988" w:rsidRPr="002422A3">
              <w:rPr>
                <w:rFonts w:ascii="Times New Roman" w:hAnsi="Times New Roman"/>
                <w:sz w:val="18"/>
                <w:szCs w:val="18"/>
              </w:rPr>
              <w:t>2</w:t>
            </w:r>
            <w:r w:rsidRPr="002422A3">
              <w:rPr>
                <w:rFonts w:ascii="Times New Roman" w:hAnsi="Times New Roman"/>
                <w:sz w:val="18"/>
                <w:szCs w:val="18"/>
              </w:rPr>
              <w:t xml:space="preserve"> год </w:t>
            </w:r>
          </w:p>
          <w:p w:rsidR="007B432D" w:rsidRPr="002422A3" w:rsidRDefault="007B432D" w:rsidP="00AF5ACF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B432D" w:rsidRPr="002422A3" w:rsidRDefault="007B432D" w:rsidP="00AF5ACF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20</w:t>
            </w:r>
            <w:r w:rsidR="000B10D6" w:rsidRPr="002422A3">
              <w:rPr>
                <w:rFonts w:ascii="Times New Roman" w:hAnsi="Times New Roman"/>
                <w:sz w:val="18"/>
                <w:szCs w:val="18"/>
              </w:rPr>
              <w:t>2</w:t>
            </w:r>
            <w:r w:rsidR="005E6988" w:rsidRPr="002422A3">
              <w:rPr>
                <w:rFonts w:ascii="Times New Roman" w:hAnsi="Times New Roman"/>
                <w:sz w:val="18"/>
                <w:szCs w:val="18"/>
              </w:rPr>
              <w:t>3</w:t>
            </w:r>
            <w:r w:rsidRPr="002422A3">
              <w:rPr>
                <w:rFonts w:ascii="Times New Roman" w:hAnsi="Times New Roman"/>
                <w:sz w:val="18"/>
                <w:szCs w:val="18"/>
              </w:rPr>
              <w:t xml:space="preserve"> год </w:t>
            </w:r>
          </w:p>
          <w:p w:rsidR="007B432D" w:rsidRPr="002422A3" w:rsidRDefault="007B432D" w:rsidP="00AF5ACF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B432D" w:rsidRPr="002422A3" w:rsidRDefault="007B432D" w:rsidP="00AF5ACF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20</w:t>
            </w:r>
            <w:r w:rsidR="000B10D6" w:rsidRPr="002422A3">
              <w:rPr>
                <w:rFonts w:ascii="Times New Roman" w:hAnsi="Times New Roman"/>
                <w:sz w:val="18"/>
                <w:szCs w:val="18"/>
              </w:rPr>
              <w:t>2</w:t>
            </w:r>
            <w:r w:rsidR="005E6988" w:rsidRPr="002422A3">
              <w:rPr>
                <w:rFonts w:ascii="Times New Roman" w:hAnsi="Times New Roman"/>
                <w:sz w:val="18"/>
                <w:szCs w:val="18"/>
              </w:rPr>
              <w:t>1</w:t>
            </w:r>
            <w:r w:rsidRPr="002422A3">
              <w:rPr>
                <w:rFonts w:ascii="Times New Roman" w:hAnsi="Times New Roman"/>
                <w:sz w:val="18"/>
                <w:szCs w:val="18"/>
              </w:rPr>
              <w:t xml:space="preserve"> год </w:t>
            </w:r>
          </w:p>
          <w:p w:rsidR="007B432D" w:rsidRPr="002422A3" w:rsidRDefault="007B432D" w:rsidP="00AF5ACF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B432D" w:rsidRPr="002422A3" w:rsidRDefault="007B432D" w:rsidP="00AF5ACF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20</w:t>
            </w:r>
            <w:r w:rsidR="000B10D6" w:rsidRPr="002422A3">
              <w:rPr>
                <w:rFonts w:ascii="Times New Roman" w:hAnsi="Times New Roman"/>
                <w:sz w:val="18"/>
                <w:szCs w:val="18"/>
              </w:rPr>
              <w:t>2</w:t>
            </w:r>
            <w:r w:rsidR="005E6988" w:rsidRPr="002422A3">
              <w:rPr>
                <w:rFonts w:ascii="Times New Roman" w:hAnsi="Times New Roman"/>
                <w:sz w:val="18"/>
                <w:szCs w:val="18"/>
              </w:rPr>
              <w:t>2</w:t>
            </w:r>
            <w:r w:rsidRPr="002422A3">
              <w:rPr>
                <w:rFonts w:ascii="Times New Roman" w:hAnsi="Times New Roman"/>
                <w:sz w:val="18"/>
                <w:szCs w:val="18"/>
              </w:rPr>
              <w:t xml:space="preserve"> год </w:t>
            </w:r>
          </w:p>
          <w:p w:rsidR="007B432D" w:rsidRPr="002422A3" w:rsidRDefault="007B432D" w:rsidP="00AF5ACF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B432D" w:rsidRPr="002422A3" w:rsidRDefault="007B432D" w:rsidP="00AF5ACF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20</w:t>
            </w:r>
            <w:r w:rsidR="000B10D6" w:rsidRPr="002422A3">
              <w:rPr>
                <w:rFonts w:ascii="Times New Roman" w:hAnsi="Times New Roman"/>
                <w:sz w:val="18"/>
                <w:szCs w:val="18"/>
              </w:rPr>
              <w:t>2</w:t>
            </w:r>
            <w:r w:rsidR="005E6988" w:rsidRPr="002422A3">
              <w:rPr>
                <w:rFonts w:ascii="Times New Roman" w:hAnsi="Times New Roman"/>
                <w:sz w:val="18"/>
                <w:szCs w:val="18"/>
              </w:rPr>
              <w:t>3</w:t>
            </w:r>
            <w:r w:rsidRPr="002422A3">
              <w:rPr>
                <w:rFonts w:ascii="Times New Roman" w:hAnsi="Times New Roman"/>
                <w:sz w:val="18"/>
                <w:szCs w:val="18"/>
              </w:rPr>
              <w:t xml:space="preserve"> год </w:t>
            </w:r>
          </w:p>
          <w:p w:rsidR="007B432D" w:rsidRPr="002422A3" w:rsidRDefault="007B432D" w:rsidP="00AF5ACF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7B432D" w:rsidRPr="002422A3" w:rsidRDefault="007B432D" w:rsidP="000340AB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в процентах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7B432D" w:rsidRPr="002422A3" w:rsidRDefault="007B432D" w:rsidP="000340AB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в абсолютных показателях</w:t>
            </w:r>
          </w:p>
        </w:tc>
      </w:tr>
      <w:tr w:rsidR="00781ADF" w:rsidRPr="002422A3" w:rsidTr="006D5DE4">
        <w:trPr>
          <w:trHeight w:val="253"/>
        </w:trPr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ADF" w:rsidRPr="002422A3" w:rsidRDefault="00781ADF" w:rsidP="0008152A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ADF" w:rsidRPr="002422A3" w:rsidRDefault="00781ADF" w:rsidP="0008152A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ADF" w:rsidRPr="002422A3" w:rsidRDefault="00781ADF" w:rsidP="0008152A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ADF" w:rsidRPr="002422A3" w:rsidRDefault="00781ADF" w:rsidP="0008152A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ADF" w:rsidRPr="002422A3" w:rsidRDefault="00781ADF" w:rsidP="0008152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наименование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ADF" w:rsidRPr="002422A3" w:rsidRDefault="00781ADF" w:rsidP="0008152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код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81ADF" w:rsidRPr="002422A3" w:rsidRDefault="00781ADF" w:rsidP="0008152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81ADF" w:rsidRPr="002422A3" w:rsidRDefault="00781ADF" w:rsidP="0008152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81ADF" w:rsidRPr="002422A3" w:rsidRDefault="00781ADF" w:rsidP="0008152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81ADF" w:rsidRPr="002422A3" w:rsidRDefault="00781ADF" w:rsidP="0008152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81ADF" w:rsidRPr="002422A3" w:rsidRDefault="00781ADF" w:rsidP="0008152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81ADF" w:rsidRPr="002422A3" w:rsidRDefault="00781ADF" w:rsidP="0008152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:rsidR="00781ADF" w:rsidRPr="002422A3" w:rsidRDefault="00781ADF" w:rsidP="0008152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:rsidR="00781ADF" w:rsidRPr="002422A3" w:rsidRDefault="00781ADF" w:rsidP="0008152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513EA" w:rsidRPr="002422A3" w:rsidTr="006D5DE4">
        <w:trPr>
          <w:trHeight w:val="276"/>
        </w:trPr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ADF" w:rsidRPr="002422A3" w:rsidRDefault="00781ADF" w:rsidP="0008152A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ADF" w:rsidRPr="002422A3" w:rsidRDefault="00781ADF" w:rsidP="00D27B17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вид образовательной программы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ADF" w:rsidRPr="002422A3" w:rsidRDefault="00781ADF" w:rsidP="00D27B17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категория потребителей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ADF" w:rsidRPr="002422A3" w:rsidRDefault="00781ADF" w:rsidP="00D27B17">
            <w:pPr>
              <w:pStyle w:val="ac"/>
              <w:ind w:lef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направленность образовательной программы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ADF" w:rsidRPr="002422A3" w:rsidRDefault="00781ADF" w:rsidP="00D27B17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форма образования/ реализация образовательной программы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ADF" w:rsidRPr="002422A3" w:rsidRDefault="008A279B" w:rsidP="00D27B17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ADF" w:rsidRPr="002422A3" w:rsidRDefault="00781ADF" w:rsidP="0008152A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ADF" w:rsidRPr="002422A3" w:rsidRDefault="00781ADF" w:rsidP="0008152A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ADF" w:rsidRPr="002422A3" w:rsidRDefault="00781ADF" w:rsidP="0008152A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1ADF" w:rsidRPr="002422A3" w:rsidRDefault="00781ADF" w:rsidP="0008152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1ADF" w:rsidRPr="002422A3" w:rsidRDefault="00781ADF" w:rsidP="0008152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1ADF" w:rsidRPr="002422A3" w:rsidRDefault="00781ADF" w:rsidP="0008152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81ADF" w:rsidRPr="002422A3" w:rsidRDefault="00781ADF" w:rsidP="0008152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81ADF" w:rsidRPr="002422A3" w:rsidRDefault="00781ADF" w:rsidP="0008152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81ADF" w:rsidRPr="002422A3" w:rsidRDefault="00781ADF" w:rsidP="0008152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781ADF" w:rsidRPr="002422A3" w:rsidRDefault="00781ADF" w:rsidP="0008152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781ADF" w:rsidRPr="002422A3" w:rsidRDefault="00781ADF" w:rsidP="0008152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513EA" w:rsidRPr="002422A3" w:rsidTr="006D5DE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ADF" w:rsidRPr="002422A3" w:rsidRDefault="00781ADF" w:rsidP="0008152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ADF" w:rsidRPr="002422A3" w:rsidRDefault="00781ADF" w:rsidP="0008152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ADF" w:rsidRPr="002422A3" w:rsidRDefault="00781ADF" w:rsidP="0008152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ADF" w:rsidRPr="002422A3" w:rsidRDefault="00781ADF" w:rsidP="0008152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ADF" w:rsidRPr="002422A3" w:rsidRDefault="00781ADF" w:rsidP="0008152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ADF" w:rsidRPr="002422A3" w:rsidRDefault="00781ADF" w:rsidP="0008152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ADF" w:rsidRPr="002422A3" w:rsidRDefault="00781ADF" w:rsidP="0008152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ADF" w:rsidRPr="002422A3" w:rsidRDefault="00781ADF" w:rsidP="0008152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ADF" w:rsidRPr="002422A3" w:rsidRDefault="00781ADF" w:rsidP="0008152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1ADF" w:rsidRPr="002422A3" w:rsidRDefault="00781ADF" w:rsidP="0008152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1ADF" w:rsidRPr="002422A3" w:rsidRDefault="00781ADF" w:rsidP="0008152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1ADF" w:rsidRPr="002422A3" w:rsidRDefault="00781ADF" w:rsidP="0008152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81ADF" w:rsidRPr="002422A3" w:rsidRDefault="00781ADF" w:rsidP="0008152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81ADF" w:rsidRPr="002422A3" w:rsidRDefault="00781ADF" w:rsidP="0008152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81ADF" w:rsidRPr="002422A3" w:rsidRDefault="00781ADF" w:rsidP="0008152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81ADF" w:rsidRPr="002422A3" w:rsidRDefault="00781ADF" w:rsidP="0008152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81ADF" w:rsidRPr="002422A3" w:rsidRDefault="00781ADF" w:rsidP="0008152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17</w:t>
            </w:r>
          </w:p>
        </w:tc>
      </w:tr>
      <w:tr w:rsidR="00B01B57" w:rsidRPr="002422A3" w:rsidTr="007713C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1B57" w:rsidRPr="00B01B57" w:rsidRDefault="00B01B57" w:rsidP="00B01B57">
            <w:pPr>
              <w:rPr>
                <w:sz w:val="18"/>
                <w:szCs w:val="18"/>
              </w:rPr>
            </w:pPr>
            <w:r w:rsidRPr="00B01B57">
              <w:rPr>
                <w:sz w:val="18"/>
                <w:szCs w:val="18"/>
              </w:rPr>
              <w:t>802111О.99.0.</w:t>
            </w:r>
          </w:p>
          <w:p w:rsidR="00B01B57" w:rsidRPr="000C0F5E" w:rsidRDefault="00B01B57" w:rsidP="00B01B57">
            <w:pPr>
              <w:rPr>
                <w:sz w:val="18"/>
                <w:szCs w:val="18"/>
              </w:rPr>
            </w:pPr>
            <w:r w:rsidRPr="00B01B57">
              <w:rPr>
                <w:sz w:val="18"/>
                <w:szCs w:val="18"/>
              </w:rPr>
              <w:t>БА96А Ч08001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1B57" w:rsidRPr="000C0F5E" w:rsidRDefault="00B01B57" w:rsidP="00B01B57">
            <w:pPr>
              <w:rPr>
                <w:color w:val="000000"/>
                <w:sz w:val="18"/>
                <w:szCs w:val="18"/>
              </w:rPr>
            </w:pPr>
            <w:r w:rsidRPr="000C0F5E">
              <w:rPr>
                <w:color w:val="000000"/>
                <w:sz w:val="18"/>
                <w:szCs w:val="18"/>
              </w:rPr>
              <w:t xml:space="preserve">Основная образовательная программа основного общего образования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1B57" w:rsidRPr="002422A3" w:rsidRDefault="00B01B57" w:rsidP="00B01B57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1B57" w:rsidRPr="002422A3" w:rsidRDefault="00B01B57" w:rsidP="00B01B57">
            <w:pPr>
              <w:rPr>
                <w:sz w:val="18"/>
                <w:szCs w:val="18"/>
              </w:rPr>
            </w:pPr>
            <w:r w:rsidRPr="002422A3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1B57" w:rsidRPr="002422A3" w:rsidRDefault="00B01B57" w:rsidP="00B01B57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очная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1B57" w:rsidRPr="002422A3" w:rsidRDefault="00B01B57" w:rsidP="00B01B57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B57" w:rsidRPr="002422A3" w:rsidRDefault="00B01B57" w:rsidP="00B01B57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количество обучающихся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B57" w:rsidRPr="002422A3" w:rsidRDefault="00B01B57" w:rsidP="00B01B57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B57" w:rsidRPr="002422A3" w:rsidRDefault="00B01B57" w:rsidP="00B01B57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1B57" w:rsidRPr="002422A3" w:rsidRDefault="00B01B57" w:rsidP="00B01B57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1B57" w:rsidRPr="002422A3" w:rsidRDefault="00B01B57" w:rsidP="00B01B57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1B57" w:rsidRPr="002422A3" w:rsidRDefault="00B01B57" w:rsidP="00B01B57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01B57" w:rsidRPr="002422A3" w:rsidRDefault="00B01B57" w:rsidP="00B01B57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01B57" w:rsidRPr="002422A3" w:rsidRDefault="00B01B57" w:rsidP="00B01B57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01B57" w:rsidRPr="002422A3" w:rsidRDefault="00B01B57" w:rsidP="00B01B57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1B57" w:rsidRPr="002422A3" w:rsidRDefault="00B01B57" w:rsidP="00B01B57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1B57" w:rsidRPr="002422A3" w:rsidRDefault="00B01B57" w:rsidP="00B01B57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2</w:t>
            </w:r>
            <w:r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</w:tr>
      <w:tr w:rsidR="000C0F5E" w:rsidRPr="00CC40A2" w:rsidTr="000C0F5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0F5E" w:rsidRPr="000C0F5E" w:rsidRDefault="000C0F5E" w:rsidP="000C0F5E">
            <w:pPr>
              <w:rPr>
                <w:sz w:val="18"/>
                <w:szCs w:val="18"/>
              </w:rPr>
            </w:pPr>
            <w:r w:rsidRPr="000C0F5E">
              <w:rPr>
                <w:sz w:val="18"/>
                <w:szCs w:val="18"/>
              </w:rPr>
              <w:t>802111О.99.0.БА96АШ83 001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0F5E" w:rsidRPr="000C0F5E" w:rsidRDefault="000C0F5E" w:rsidP="000C0F5E">
            <w:pPr>
              <w:rPr>
                <w:color w:val="000000"/>
                <w:sz w:val="18"/>
                <w:szCs w:val="18"/>
              </w:rPr>
            </w:pPr>
            <w:r w:rsidRPr="000C0F5E">
              <w:rPr>
                <w:color w:val="000000"/>
                <w:sz w:val="18"/>
                <w:szCs w:val="18"/>
              </w:rPr>
              <w:t xml:space="preserve">Основная образовательная программа основного общего образования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0F5E" w:rsidRPr="00CC40A2" w:rsidRDefault="000C0F5E" w:rsidP="000C0F5E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CC40A2">
              <w:rPr>
                <w:rFonts w:ascii="Times New Roman" w:hAnsi="Times New Roman"/>
                <w:sz w:val="18"/>
                <w:szCs w:val="18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0F5E" w:rsidRPr="00CC40A2" w:rsidRDefault="000C0F5E" w:rsidP="000C0F5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0F5E" w:rsidRPr="00CC40A2" w:rsidRDefault="000C0F5E" w:rsidP="000C0F5E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Очная/проходящие обучение по состоянию здоровья на дому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0F5E" w:rsidRPr="00CC40A2" w:rsidRDefault="000C0F5E" w:rsidP="000C0F5E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F5E" w:rsidRPr="00CC40A2" w:rsidRDefault="000C0F5E" w:rsidP="000C0F5E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CC40A2">
              <w:rPr>
                <w:rFonts w:ascii="Times New Roman" w:hAnsi="Times New Roman"/>
                <w:sz w:val="18"/>
                <w:szCs w:val="18"/>
              </w:rPr>
              <w:t>количество обучающихся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F5E" w:rsidRPr="00CC40A2" w:rsidRDefault="000C0F5E" w:rsidP="000C0F5E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CC40A2">
              <w:rPr>
                <w:rFonts w:ascii="Times New Roman" w:hAnsi="Times New Roman"/>
                <w:sz w:val="18"/>
                <w:szCs w:val="18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F5E" w:rsidRPr="00CC40A2" w:rsidRDefault="00992F52" w:rsidP="000C0F5E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0F5E" w:rsidRPr="00CC40A2" w:rsidRDefault="000C0F5E" w:rsidP="000C0F5E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0F5E" w:rsidRPr="00CC40A2" w:rsidRDefault="000C0F5E" w:rsidP="000C0F5E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0F5E" w:rsidRPr="00CC40A2" w:rsidRDefault="000C0F5E" w:rsidP="000C0F5E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C0F5E" w:rsidRPr="00CC40A2" w:rsidRDefault="000C0F5E" w:rsidP="000C0F5E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C0F5E" w:rsidRPr="00CC40A2" w:rsidRDefault="000C0F5E" w:rsidP="000C0F5E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C0F5E" w:rsidRPr="00CC40A2" w:rsidRDefault="000C0F5E" w:rsidP="000C0F5E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0F5E" w:rsidRPr="00CC40A2" w:rsidRDefault="000C0F5E" w:rsidP="000C0F5E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CC40A2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F5E" w:rsidRPr="00CC40A2" w:rsidRDefault="002D4949" w:rsidP="000C0F5E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</w:tbl>
    <w:p w:rsidR="009A18FF" w:rsidRDefault="009A18FF" w:rsidP="00097900">
      <w:pPr>
        <w:pStyle w:val="ad"/>
        <w:rPr>
          <w:rFonts w:ascii="Times New Roman" w:hAnsi="Times New Roman" w:cs="Times New Roman"/>
          <w:sz w:val="18"/>
          <w:szCs w:val="18"/>
        </w:rPr>
      </w:pPr>
    </w:p>
    <w:p w:rsidR="000C0F5E" w:rsidRDefault="000C0F5E" w:rsidP="000C0F5E"/>
    <w:p w:rsidR="002D4949" w:rsidRDefault="002D4949" w:rsidP="000C0F5E"/>
    <w:p w:rsidR="00B01B57" w:rsidRDefault="00B01B57" w:rsidP="000C0F5E"/>
    <w:p w:rsidR="00B01B57" w:rsidRDefault="00B01B57" w:rsidP="000C0F5E"/>
    <w:p w:rsidR="002D4949" w:rsidRPr="000C0F5E" w:rsidRDefault="002D4949" w:rsidP="000C0F5E"/>
    <w:p w:rsidR="00097900" w:rsidRPr="00AA67FE" w:rsidRDefault="00097900" w:rsidP="00AA67FE">
      <w:pPr>
        <w:pStyle w:val="ad"/>
        <w:rPr>
          <w:rFonts w:ascii="Times New Roman" w:hAnsi="Times New Roman" w:cs="Times New Roman"/>
          <w:sz w:val="18"/>
          <w:szCs w:val="18"/>
        </w:rPr>
      </w:pPr>
      <w:r w:rsidRPr="002422A3">
        <w:rPr>
          <w:rFonts w:ascii="Times New Roman" w:hAnsi="Times New Roman" w:cs="Times New Roman"/>
          <w:sz w:val="18"/>
          <w:szCs w:val="18"/>
        </w:rPr>
        <w:t>4. Нормативные правовые акты, устанавливающие размер платы  (цену, тариф)  либо  порядок  ее  (его)  установления:</w:t>
      </w:r>
    </w:p>
    <w:tbl>
      <w:tblPr>
        <w:tblW w:w="158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20"/>
        <w:gridCol w:w="1960"/>
        <w:gridCol w:w="1680"/>
        <w:gridCol w:w="1820"/>
        <w:gridCol w:w="8596"/>
      </w:tblGrid>
      <w:tr w:rsidR="00097900" w:rsidRPr="002422A3" w:rsidTr="009C13BF">
        <w:tc>
          <w:tcPr>
            <w:tcW w:w="1587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097900" w:rsidRPr="002422A3" w:rsidRDefault="00097900" w:rsidP="0008152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Нормативный правовой акт</w:t>
            </w:r>
          </w:p>
        </w:tc>
      </w:tr>
      <w:tr w:rsidR="00097900" w:rsidRPr="002422A3" w:rsidTr="009C13BF"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900" w:rsidRPr="002422A3" w:rsidRDefault="00097900" w:rsidP="0008152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вид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900" w:rsidRPr="002422A3" w:rsidRDefault="00097900" w:rsidP="0008152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принявший орган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900" w:rsidRPr="002422A3" w:rsidRDefault="00097900" w:rsidP="0008152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дата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900" w:rsidRPr="002422A3" w:rsidRDefault="00097900" w:rsidP="0008152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номер</w:t>
            </w:r>
          </w:p>
        </w:tc>
        <w:tc>
          <w:tcPr>
            <w:tcW w:w="8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7900" w:rsidRPr="002422A3" w:rsidRDefault="00097900" w:rsidP="0008152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наименование</w:t>
            </w:r>
          </w:p>
        </w:tc>
      </w:tr>
      <w:tr w:rsidR="00097900" w:rsidRPr="002422A3" w:rsidTr="009C13BF"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900" w:rsidRPr="002422A3" w:rsidRDefault="00097900" w:rsidP="0008152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900" w:rsidRPr="002422A3" w:rsidRDefault="00097900" w:rsidP="0008152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900" w:rsidRPr="002422A3" w:rsidRDefault="00097900" w:rsidP="0008152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900" w:rsidRPr="002422A3" w:rsidRDefault="00097900" w:rsidP="0008152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8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7900" w:rsidRPr="002422A3" w:rsidRDefault="00097900" w:rsidP="0008152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</w:tr>
      <w:tr w:rsidR="00097900" w:rsidRPr="002422A3" w:rsidTr="009C13BF"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900" w:rsidRPr="002422A3" w:rsidRDefault="00097900" w:rsidP="0008152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900" w:rsidRPr="002422A3" w:rsidRDefault="00097900" w:rsidP="0008152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900" w:rsidRPr="002422A3" w:rsidRDefault="00097900" w:rsidP="0008152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900" w:rsidRPr="002422A3" w:rsidRDefault="00097900" w:rsidP="0008152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7900" w:rsidRPr="002422A3" w:rsidRDefault="00097900" w:rsidP="0008152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</w:tbl>
    <w:p w:rsidR="00097900" w:rsidRPr="002422A3" w:rsidRDefault="00097900" w:rsidP="00097900">
      <w:pPr>
        <w:pStyle w:val="ad"/>
        <w:rPr>
          <w:rFonts w:ascii="Times New Roman" w:hAnsi="Times New Roman" w:cs="Times New Roman"/>
          <w:sz w:val="18"/>
          <w:szCs w:val="18"/>
        </w:rPr>
      </w:pPr>
    </w:p>
    <w:p w:rsidR="009C13BF" w:rsidRPr="002422A3" w:rsidRDefault="009C13BF" w:rsidP="009C13BF">
      <w:pPr>
        <w:pStyle w:val="ad"/>
        <w:rPr>
          <w:rFonts w:ascii="Times New Roman" w:hAnsi="Times New Roman" w:cs="Times New Roman"/>
          <w:sz w:val="18"/>
          <w:szCs w:val="18"/>
        </w:rPr>
      </w:pPr>
      <w:r w:rsidRPr="002422A3">
        <w:rPr>
          <w:rFonts w:ascii="Times New Roman" w:hAnsi="Times New Roman" w:cs="Times New Roman"/>
          <w:sz w:val="18"/>
          <w:szCs w:val="18"/>
        </w:rPr>
        <w:t>5. Порядок оказания муниципальной услуги</w:t>
      </w:r>
    </w:p>
    <w:p w:rsidR="009C13BF" w:rsidRPr="002422A3" w:rsidRDefault="009C13BF" w:rsidP="009C13BF">
      <w:pPr>
        <w:pStyle w:val="ad"/>
        <w:rPr>
          <w:rFonts w:ascii="Times New Roman" w:hAnsi="Times New Roman" w:cs="Times New Roman"/>
          <w:sz w:val="18"/>
          <w:szCs w:val="18"/>
        </w:rPr>
      </w:pPr>
      <w:r w:rsidRPr="002422A3">
        <w:rPr>
          <w:rFonts w:ascii="Times New Roman" w:hAnsi="Times New Roman" w:cs="Times New Roman"/>
          <w:sz w:val="18"/>
          <w:szCs w:val="18"/>
        </w:rPr>
        <w:t>5.1. Нормативные правовые акты, регулирующие порядок оказания муниципальной  услуги:</w:t>
      </w:r>
    </w:p>
    <w:p w:rsidR="009C13BF" w:rsidRPr="002422A3" w:rsidRDefault="009C13BF" w:rsidP="009C13BF">
      <w:pPr>
        <w:rPr>
          <w:sz w:val="18"/>
          <w:szCs w:val="18"/>
        </w:rPr>
      </w:pPr>
      <w:r w:rsidRPr="002422A3">
        <w:rPr>
          <w:sz w:val="18"/>
          <w:szCs w:val="18"/>
        </w:rPr>
        <w:t>Федеральный закон от 24 июня 1999 г. N 120-ФЗ "Об основах системы профилактики безнадзорности и правонарушений несовершеннолетних" (с изменениями и дополнениями)</w:t>
      </w:r>
      <w:r w:rsidRPr="002422A3">
        <w:rPr>
          <w:sz w:val="18"/>
          <w:szCs w:val="18"/>
        </w:rPr>
        <w:br/>
        <w:t>Федеральный закон от 6 октября 1999 г. N 184-ФЗ "Об общих принципах организации законодательных (представительных) и исполнительных органов государственной власти субъектов Российской Федерации"</w:t>
      </w:r>
    </w:p>
    <w:p w:rsidR="009C13BF" w:rsidRPr="002422A3" w:rsidRDefault="009C13BF" w:rsidP="009C13BF">
      <w:pPr>
        <w:rPr>
          <w:sz w:val="18"/>
          <w:szCs w:val="18"/>
        </w:rPr>
      </w:pPr>
      <w:r w:rsidRPr="002422A3">
        <w:rPr>
          <w:sz w:val="18"/>
          <w:szCs w:val="18"/>
        </w:rPr>
        <w:t>Федеральный закон от 06.10.2003 N 131-ФЗ (ред. от 29.12.2020) "Об общих принципах организации местного самоуправления в Российской Федерации"</w:t>
      </w:r>
    </w:p>
    <w:p w:rsidR="009C13BF" w:rsidRPr="002422A3" w:rsidRDefault="009C13BF" w:rsidP="009C13BF">
      <w:pPr>
        <w:rPr>
          <w:sz w:val="18"/>
          <w:szCs w:val="18"/>
        </w:rPr>
      </w:pPr>
      <w:r w:rsidRPr="002422A3">
        <w:rPr>
          <w:sz w:val="18"/>
          <w:szCs w:val="18"/>
        </w:rPr>
        <w:t>Федеральный закон "Об образовании в Российской Федерации" от 29.12.2012 N 273-ФЗ</w:t>
      </w:r>
    </w:p>
    <w:p w:rsidR="00097900" w:rsidRPr="002422A3" w:rsidRDefault="00097900" w:rsidP="00097900">
      <w:pPr>
        <w:rPr>
          <w:sz w:val="18"/>
          <w:szCs w:val="18"/>
        </w:rPr>
      </w:pPr>
    </w:p>
    <w:p w:rsidR="00097900" w:rsidRPr="00AA67FE" w:rsidRDefault="00097900" w:rsidP="00AA67FE">
      <w:pPr>
        <w:pStyle w:val="ad"/>
        <w:rPr>
          <w:rFonts w:ascii="Times New Roman" w:hAnsi="Times New Roman" w:cs="Times New Roman"/>
          <w:sz w:val="18"/>
          <w:szCs w:val="18"/>
        </w:rPr>
      </w:pPr>
      <w:r w:rsidRPr="002422A3">
        <w:rPr>
          <w:rFonts w:ascii="Times New Roman" w:hAnsi="Times New Roman" w:cs="Times New Roman"/>
          <w:sz w:val="18"/>
          <w:szCs w:val="18"/>
        </w:rPr>
        <w:t>5.2. Порядок информирования потенциальных потребителей муниципальной услуги: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28"/>
        <w:gridCol w:w="6945"/>
        <w:gridCol w:w="4487"/>
      </w:tblGrid>
      <w:tr w:rsidR="00097900" w:rsidRPr="002422A3" w:rsidTr="00AA64E2"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900" w:rsidRPr="002422A3" w:rsidRDefault="00097900" w:rsidP="0008152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Способ информирования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900" w:rsidRPr="002422A3" w:rsidRDefault="00097900" w:rsidP="0008152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Состав размещаемой информации</w:t>
            </w:r>
          </w:p>
        </w:tc>
        <w:tc>
          <w:tcPr>
            <w:tcW w:w="4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7900" w:rsidRPr="002422A3" w:rsidRDefault="00097900" w:rsidP="0008152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Частота обновления информации</w:t>
            </w:r>
          </w:p>
        </w:tc>
      </w:tr>
      <w:tr w:rsidR="00097900" w:rsidRPr="002422A3" w:rsidTr="00AA64E2"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900" w:rsidRPr="002422A3" w:rsidRDefault="00097900" w:rsidP="0008152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900" w:rsidRPr="002422A3" w:rsidRDefault="00097900" w:rsidP="0008152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7900" w:rsidRPr="002422A3" w:rsidRDefault="00097900" w:rsidP="0008152A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5E6988" w:rsidRPr="002422A3" w:rsidTr="00AA64E2"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988" w:rsidRPr="002422A3" w:rsidRDefault="005E6988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Размещение информации у входа в учреждение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988" w:rsidRPr="002422A3" w:rsidRDefault="005E6988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Наименование образовательной организации, адрес, режим работы, контактные телефоны</w:t>
            </w:r>
          </w:p>
        </w:tc>
        <w:tc>
          <w:tcPr>
            <w:tcW w:w="4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6988" w:rsidRPr="002422A3" w:rsidRDefault="005E6988" w:rsidP="00AA64E2">
            <w:pPr>
              <w:rPr>
                <w:sz w:val="18"/>
                <w:szCs w:val="18"/>
              </w:rPr>
            </w:pPr>
            <w:r w:rsidRPr="002422A3">
              <w:rPr>
                <w:sz w:val="18"/>
                <w:szCs w:val="18"/>
              </w:rPr>
              <w:t>По мере необходимости, но не реже 1 раза в квартал</w:t>
            </w:r>
          </w:p>
        </w:tc>
      </w:tr>
      <w:tr w:rsidR="005E6988" w:rsidRPr="002422A3" w:rsidTr="00AA64E2"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988" w:rsidRPr="002422A3" w:rsidRDefault="005E6988" w:rsidP="00AA64E2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 xml:space="preserve">Размещение на информационных стендах 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988" w:rsidRPr="002422A3" w:rsidRDefault="005E6988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 xml:space="preserve">Учредительные документы, лицензии, перечень услуг, расписание, направления, порядок приема, контактная информация </w:t>
            </w:r>
          </w:p>
        </w:tc>
        <w:tc>
          <w:tcPr>
            <w:tcW w:w="4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6988" w:rsidRPr="002422A3" w:rsidRDefault="005E6988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По мере необходимости, но не реже 1 раза в квартал</w:t>
            </w:r>
          </w:p>
        </w:tc>
      </w:tr>
      <w:tr w:rsidR="005E6988" w:rsidRPr="002422A3" w:rsidTr="00AA64E2"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988" w:rsidRPr="002422A3" w:rsidRDefault="005E6988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 xml:space="preserve">Размещение информации на официальном сайте учреждения в сети Интернет 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988" w:rsidRPr="002422A3" w:rsidRDefault="005E6988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В соответствии со ст.29 Федерального закона от 29.12.2012 №273-ФЗ «Об образовании в Российской Федерации», Постановлением правительства РФ от 11 июля 2020 года N 1038 «О внесении изменений в Правила размещения на официальном сайте образовательной организации в информационно-телекоммуникационной сети "Интернет" и обновления информации об образовательной организации»</w:t>
            </w:r>
          </w:p>
        </w:tc>
        <w:tc>
          <w:tcPr>
            <w:tcW w:w="4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6988" w:rsidRPr="002422A3" w:rsidRDefault="005E6988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По мере необходимости, но не реже 1 раза в квартал</w:t>
            </w:r>
          </w:p>
        </w:tc>
      </w:tr>
    </w:tbl>
    <w:p w:rsidR="00D765C5" w:rsidRDefault="00391A82" w:rsidP="00D765C5">
      <w:pPr>
        <w:pStyle w:val="ad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noProof/>
          <w:sz w:val="18"/>
          <w:szCs w:val="18"/>
        </w:rPr>
        <w:pict>
          <v:rect id="_x0000_s1029" style="position:absolute;left:0;text-align:left;margin-left:661.5pt;margin-top:10.55pt;width:104.5pt;height:46.75pt;z-index:251658243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">
            <v:path arrowok="t"/>
            <v:textbox>
              <w:txbxContent>
                <w:p w:rsidR="007713C7" w:rsidRDefault="007713C7" w:rsidP="00D765C5">
                  <w:r>
                    <w:t>36.794.0</w:t>
                  </w:r>
                </w:p>
              </w:txbxContent>
            </v:textbox>
          </v:rect>
        </w:pict>
      </w:r>
      <w:r w:rsidR="00D765C5" w:rsidRPr="002422A3">
        <w:rPr>
          <w:rStyle w:val="ab"/>
          <w:rFonts w:ascii="Times New Roman" w:hAnsi="Times New Roman" w:cs="Times New Roman"/>
          <w:b w:val="0"/>
          <w:bCs/>
          <w:sz w:val="18"/>
          <w:szCs w:val="18"/>
        </w:rPr>
        <w:t>Раздел</w:t>
      </w:r>
      <w:r w:rsidR="00D765C5">
        <w:rPr>
          <w:rFonts w:ascii="Times New Roman" w:hAnsi="Times New Roman" w:cs="Times New Roman"/>
          <w:sz w:val="18"/>
          <w:szCs w:val="18"/>
        </w:rPr>
        <w:t>3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40"/>
        <w:gridCol w:w="2268"/>
      </w:tblGrid>
      <w:tr w:rsidR="00D765C5" w:rsidTr="00B06093">
        <w:trPr>
          <w:cantSplit/>
        </w:trPr>
        <w:tc>
          <w:tcPr>
            <w:tcW w:w="10740" w:type="dxa"/>
          </w:tcPr>
          <w:p w:rsidR="00D765C5" w:rsidRDefault="00D765C5" w:rsidP="00B06093">
            <w:pPr>
              <w:ind w:firstLine="0"/>
              <w:rPr>
                <w:b/>
                <w:color w:val="000000"/>
                <w:sz w:val="18"/>
                <w:szCs w:val="18"/>
              </w:rPr>
            </w:pPr>
            <w:r w:rsidRPr="002422A3">
              <w:rPr>
                <w:sz w:val="18"/>
                <w:szCs w:val="18"/>
              </w:rPr>
              <w:t xml:space="preserve">1. Наименование муниципальной услуги: </w:t>
            </w:r>
            <w:r w:rsidRPr="002422A3">
              <w:rPr>
                <w:b/>
                <w:color w:val="000000"/>
                <w:sz w:val="18"/>
                <w:szCs w:val="18"/>
              </w:rPr>
              <w:t>реализация основных общеобразовательных программ</w:t>
            </w:r>
            <w:r w:rsidR="007E333A">
              <w:rPr>
                <w:b/>
                <w:color w:val="000000"/>
                <w:sz w:val="18"/>
                <w:szCs w:val="18"/>
              </w:rPr>
              <w:t xml:space="preserve"> </w:t>
            </w:r>
            <w:r w:rsidR="00AF779F">
              <w:rPr>
                <w:b/>
                <w:color w:val="000000"/>
                <w:sz w:val="18"/>
                <w:szCs w:val="18"/>
              </w:rPr>
              <w:t>среднего</w:t>
            </w:r>
            <w:r w:rsidR="007E333A">
              <w:rPr>
                <w:b/>
                <w:color w:val="000000"/>
                <w:sz w:val="18"/>
                <w:szCs w:val="18"/>
              </w:rPr>
              <w:t xml:space="preserve"> </w:t>
            </w:r>
            <w:r w:rsidRPr="002422A3">
              <w:rPr>
                <w:b/>
                <w:color w:val="000000"/>
                <w:sz w:val="18"/>
                <w:szCs w:val="18"/>
              </w:rPr>
              <w:t xml:space="preserve">общего образования   </w:t>
            </w:r>
          </w:p>
          <w:p w:rsidR="00D765C5" w:rsidRDefault="00D765C5" w:rsidP="00B06093">
            <w:pPr>
              <w:ind w:firstLine="0"/>
              <w:rPr>
                <w:sz w:val="18"/>
                <w:szCs w:val="18"/>
              </w:rPr>
            </w:pPr>
          </w:p>
          <w:p w:rsidR="00D765C5" w:rsidRPr="002422A3" w:rsidRDefault="00D765C5" w:rsidP="00B06093">
            <w:pPr>
              <w:ind w:firstLine="0"/>
              <w:rPr>
                <w:sz w:val="18"/>
                <w:szCs w:val="18"/>
              </w:rPr>
            </w:pPr>
            <w:r w:rsidRPr="002422A3">
              <w:rPr>
                <w:sz w:val="18"/>
                <w:szCs w:val="18"/>
              </w:rPr>
              <w:t xml:space="preserve">2. Категории потребителей муниципальной услуги: </w:t>
            </w:r>
            <w:r w:rsidRPr="002422A3">
              <w:rPr>
                <w:b/>
                <w:sz w:val="18"/>
                <w:szCs w:val="18"/>
              </w:rPr>
              <w:t>физические лица</w:t>
            </w:r>
          </w:p>
          <w:p w:rsidR="00D765C5" w:rsidRPr="002422A3" w:rsidRDefault="00D765C5" w:rsidP="00B06093">
            <w:pPr>
              <w:pStyle w:val="ad"/>
              <w:rPr>
                <w:rFonts w:ascii="Times New Roman" w:hAnsi="Times New Roman" w:cs="Times New Roman"/>
                <w:sz w:val="18"/>
                <w:szCs w:val="18"/>
              </w:rPr>
            </w:pPr>
            <w:r w:rsidRPr="002422A3">
              <w:rPr>
                <w:rFonts w:ascii="Times New Roman" w:hAnsi="Times New Roman" w:cs="Times New Roman"/>
                <w:sz w:val="18"/>
                <w:szCs w:val="18"/>
              </w:rPr>
              <w:t>3. Показатели, характеризующие объем и (или) качество муниципальной услуги:</w:t>
            </w:r>
          </w:p>
          <w:p w:rsidR="00D765C5" w:rsidRPr="002422A3" w:rsidRDefault="00D765C5" w:rsidP="00B06093">
            <w:pPr>
              <w:pStyle w:val="ad"/>
              <w:rPr>
                <w:rFonts w:ascii="Times New Roman" w:hAnsi="Times New Roman" w:cs="Times New Roman"/>
                <w:sz w:val="18"/>
                <w:szCs w:val="18"/>
              </w:rPr>
            </w:pPr>
            <w:r w:rsidRPr="002422A3">
              <w:rPr>
                <w:rFonts w:ascii="Times New Roman" w:hAnsi="Times New Roman" w:cs="Times New Roman"/>
                <w:sz w:val="18"/>
                <w:szCs w:val="18"/>
              </w:rPr>
              <w:t>3.1. Показатели, характеризующие качество муниципальной услуги:</w:t>
            </w:r>
          </w:p>
          <w:p w:rsidR="00D765C5" w:rsidRDefault="00D765C5" w:rsidP="00B06093">
            <w:pPr>
              <w:ind w:firstLine="0"/>
            </w:pPr>
          </w:p>
        </w:tc>
        <w:tc>
          <w:tcPr>
            <w:tcW w:w="2268" w:type="dxa"/>
          </w:tcPr>
          <w:p w:rsidR="00D765C5" w:rsidRPr="00CE50A4" w:rsidRDefault="00D765C5" w:rsidP="00B06093">
            <w:pPr>
              <w:ind w:left="319" w:firstLine="0"/>
              <w:jc w:val="left"/>
              <w:rPr>
                <w:sz w:val="18"/>
                <w:szCs w:val="18"/>
              </w:rPr>
            </w:pPr>
            <w:r w:rsidRPr="002422A3">
              <w:rPr>
                <w:sz w:val="18"/>
                <w:szCs w:val="18"/>
              </w:rPr>
              <w:t>Уникальный номер</w:t>
            </w:r>
            <w:r>
              <w:rPr>
                <w:sz w:val="18"/>
                <w:szCs w:val="18"/>
              </w:rPr>
              <w:br/>
            </w:r>
            <w:r w:rsidRPr="002422A3">
              <w:rPr>
                <w:sz w:val="18"/>
                <w:szCs w:val="18"/>
              </w:rPr>
              <w:t>по общероссийскому</w:t>
            </w:r>
            <w:r>
              <w:rPr>
                <w:sz w:val="18"/>
                <w:szCs w:val="18"/>
              </w:rPr>
              <w:br/>
              <w:t>б</w:t>
            </w:r>
            <w:r w:rsidRPr="002422A3">
              <w:rPr>
                <w:sz w:val="18"/>
                <w:szCs w:val="18"/>
              </w:rPr>
              <w:t>азовому перечню,</w:t>
            </w:r>
            <w:r>
              <w:rPr>
                <w:sz w:val="18"/>
                <w:szCs w:val="18"/>
              </w:rPr>
              <w:br/>
            </w:r>
            <w:r w:rsidRPr="002422A3">
              <w:rPr>
                <w:sz w:val="18"/>
                <w:szCs w:val="18"/>
              </w:rPr>
              <w:t>региональному перечню</w:t>
            </w:r>
          </w:p>
        </w:tc>
      </w:tr>
    </w:tbl>
    <w:tbl>
      <w:tblPr>
        <w:tblW w:w="158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984"/>
        <w:gridCol w:w="1842"/>
        <w:gridCol w:w="1134"/>
        <w:gridCol w:w="1275"/>
        <w:gridCol w:w="977"/>
        <w:gridCol w:w="992"/>
        <w:gridCol w:w="993"/>
        <w:gridCol w:w="992"/>
        <w:gridCol w:w="850"/>
        <w:gridCol w:w="851"/>
        <w:gridCol w:w="851"/>
        <w:gridCol w:w="851"/>
        <w:gridCol w:w="1291"/>
      </w:tblGrid>
      <w:tr w:rsidR="003747FA" w:rsidRPr="002422A3" w:rsidTr="00B06093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49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2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2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3747FA" w:rsidRPr="002422A3" w:rsidTr="00B06093"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Единица</w:t>
            </w:r>
          </w:p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 xml:space="preserve">измерения по ОКЕИ 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 xml:space="preserve">2021год </w:t>
            </w:r>
          </w:p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(очередной 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 xml:space="preserve">2022 год </w:t>
            </w:r>
          </w:p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 xml:space="preserve">2023 год </w:t>
            </w:r>
          </w:p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в процентах</w:t>
            </w: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в абсолютных показателях</w:t>
            </w:r>
          </w:p>
        </w:tc>
      </w:tr>
      <w:tr w:rsidR="003747FA" w:rsidRPr="002422A3" w:rsidTr="00B06093"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вид образовательной программы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категория потребителей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ind w:lef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направленность образовательной программы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форма образования/ реализация образовательной программы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код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747FA" w:rsidRPr="002422A3" w:rsidRDefault="003747FA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747FA" w:rsidRPr="002422A3" w:rsidRDefault="003747FA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747FA" w:rsidRPr="002422A3" w:rsidRDefault="003747FA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747FA" w:rsidRPr="002422A3" w:rsidRDefault="003747FA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747FA" w:rsidRPr="002422A3" w:rsidRDefault="003747FA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747FA" w:rsidRPr="002422A3" w:rsidTr="00B06093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</w:tr>
      <w:tr w:rsidR="002D4949" w:rsidRPr="002422A3" w:rsidTr="00B06093">
        <w:trPr>
          <w:trHeight w:val="2823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949" w:rsidRPr="00CC40A2" w:rsidRDefault="002D4949" w:rsidP="002D4949">
            <w:pPr>
              <w:pStyle w:val="ac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C40A2">
              <w:rPr>
                <w:rFonts w:ascii="Times New Roman" w:hAnsi="Times New Roman"/>
                <w:sz w:val="18"/>
                <w:szCs w:val="18"/>
              </w:rPr>
              <w:lastRenderedPageBreak/>
              <w:t>802112О.99.0.ББ1 1АЮ58001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949" w:rsidRPr="00CC40A2" w:rsidRDefault="002D4949" w:rsidP="002D4949">
            <w:pPr>
              <w:pStyle w:val="ac"/>
              <w:ind w:left="-57" w:right="-57"/>
              <w:rPr>
                <w:rFonts w:ascii="Times New Roman" w:hAnsi="Times New Roman"/>
                <w:sz w:val="18"/>
                <w:szCs w:val="18"/>
              </w:rPr>
            </w:pPr>
            <w:r w:rsidRPr="00CC40A2">
              <w:rPr>
                <w:rFonts w:ascii="Times New Roman" w:hAnsi="Times New Roman"/>
                <w:sz w:val="18"/>
                <w:szCs w:val="18"/>
              </w:rPr>
              <w:t xml:space="preserve">Основная образовательная программа среднего общего образования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949" w:rsidRPr="002422A3" w:rsidRDefault="002D4949" w:rsidP="002D4949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949" w:rsidRPr="002422A3" w:rsidRDefault="002D4949" w:rsidP="002D4949">
            <w:pPr>
              <w:jc w:val="center"/>
              <w:rPr>
                <w:sz w:val="18"/>
                <w:szCs w:val="18"/>
              </w:rPr>
            </w:pPr>
            <w:r w:rsidRPr="002422A3">
              <w:rPr>
                <w:sz w:val="18"/>
                <w:szCs w:val="18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949" w:rsidRPr="002422A3" w:rsidRDefault="002D4949" w:rsidP="002D4949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очная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949" w:rsidRPr="002422A3" w:rsidRDefault="002D4949" w:rsidP="002D4949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4949" w:rsidRPr="002422A3" w:rsidRDefault="002D4949" w:rsidP="002D4949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4949" w:rsidRPr="002422A3" w:rsidRDefault="002D4949" w:rsidP="002D4949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4949" w:rsidRPr="002422A3" w:rsidRDefault="002D4949" w:rsidP="002D4949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2D4949" w:rsidRPr="002422A3" w:rsidRDefault="002D4949" w:rsidP="002D4949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2D4949" w:rsidRPr="002422A3" w:rsidRDefault="002D4949" w:rsidP="002D4949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2D4949" w:rsidRPr="002422A3" w:rsidRDefault="002D4949" w:rsidP="002D4949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2D4949" w:rsidRPr="002422A3" w:rsidRDefault="002D4949" w:rsidP="002D4949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</w:tcPr>
          <w:p w:rsidR="002D4949" w:rsidRPr="002422A3" w:rsidRDefault="002D4949" w:rsidP="002D4949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2D4949" w:rsidRPr="00CC40A2" w:rsidTr="002D4949">
        <w:trPr>
          <w:trHeight w:val="282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949" w:rsidRPr="00CC40A2" w:rsidRDefault="002D4949" w:rsidP="002D4949">
            <w:pPr>
              <w:pStyle w:val="ac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802112О.99.0.ББ11АЛ26001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949" w:rsidRPr="00CC40A2" w:rsidRDefault="002D4949" w:rsidP="002D4949">
            <w:pPr>
              <w:pStyle w:val="ac"/>
              <w:ind w:left="-57" w:right="-57"/>
              <w:rPr>
                <w:rFonts w:ascii="Times New Roman" w:hAnsi="Times New Roman"/>
                <w:sz w:val="18"/>
                <w:szCs w:val="18"/>
              </w:rPr>
            </w:pPr>
            <w:r w:rsidRPr="00CC40A2">
              <w:rPr>
                <w:rFonts w:ascii="Times New Roman" w:hAnsi="Times New Roman"/>
                <w:sz w:val="18"/>
                <w:szCs w:val="18"/>
              </w:rPr>
              <w:t>Основная образовательная программ</w:t>
            </w:r>
            <w:r>
              <w:rPr>
                <w:rFonts w:ascii="Times New Roman" w:hAnsi="Times New Roman"/>
                <w:sz w:val="18"/>
                <w:szCs w:val="18"/>
              </w:rPr>
              <w:t>, обеспечивающая углубленное изучение отдельных предметов, предметных областей (профильное обучение)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949" w:rsidRPr="00CC40A2" w:rsidRDefault="002D4949" w:rsidP="002D4949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CC40A2">
              <w:rPr>
                <w:rFonts w:ascii="Times New Roman" w:hAnsi="Times New Roman"/>
                <w:sz w:val="18"/>
                <w:szCs w:val="18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949" w:rsidRPr="00CC40A2" w:rsidRDefault="002D4949" w:rsidP="002D4949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949" w:rsidRPr="00CC40A2" w:rsidRDefault="002D4949" w:rsidP="002D4949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C40A2">
              <w:rPr>
                <w:rFonts w:ascii="Times New Roman" w:hAnsi="Times New Roman"/>
                <w:sz w:val="18"/>
                <w:szCs w:val="18"/>
              </w:rPr>
              <w:t>Очная</w:t>
            </w:r>
            <w:r>
              <w:rPr>
                <w:rFonts w:ascii="Times New Roman" w:hAnsi="Times New Roman"/>
                <w:sz w:val="18"/>
                <w:szCs w:val="18"/>
              </w:rPr>
              <w:t>/не указано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949" w:rsidRPr="00CC40A2" w:rsidRDefault="002D4949" w:rsidP="002D4949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949" w:rsidRPr="00CC40A2" w:rsidRDefault="002D4949" w:rsidP="002D4949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949" w:rsidRPr="00CC40A2" w:rsidRDefault="002D4949" w:rsidP="002D4949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949" w:rsidRPr="00CC40A2" w:rsidRDefault="002D4949" w:rsidP="002D4949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4949" w:rsidRPr="00CC40A2" w:rsidRDefault="002D4949" w:rsidP="002D4949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4949" w:rsidRPr="00CC40A2" w:rsidRDefault="002D4949" w:rsidP="002D4949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4949" w:rsidRPr="00CC40A2" w:rsidRDefault="002D4949" w:rsidP="002D4949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4949" w:rsidRPr="00CC40A2" w:rsidRDefault="002D4949" w:rsidP="002D4949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949" w:rsidRPr="00CC40A2" w:rsidRDefault="002D4949" w:rsidP="002D4949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</w:tbl>
    <w:p w:rsidR="003747FA" w:rsidRDefault="003747FA" w:rsidP="003747FA">
      <w:pPr>
        <w:pStyle w:val="ad"/>
        <w:rPr>
          <w:rFonts w:ascii="Times New Roman" w:hAnsi="Times New Roman" w:cs="Times New Roman"/>
          <w:sz w:val="18"/>
          <w:szCs w:val="18"/>
        </w:rPr>
      </w:pPr>
    </w:p>
    <w:p w:rsidR="002D4949" w:rsidRPr="002D4949" w:rsidRDefault="002D4949" w:rsidP="002D4949"/>
    <w:p w:rsidR="003747FA" w:rsidRPr="00F54D61" w:rsidRDefault="003747FA" w:rsidP="003747FA">
      <w:pPr>
        <w:pStyle w:val="ad"/>
        <w:rPr>
          <w:rFonts w:ascii="Times New Roman" w:hAnsi="Times New Roman" w:cs="Times New Roman"/>
          <w:sz w:val="18"/>
          <w:szCs w:val="18"/>
        </w:rPr>
      </w:pPr>
      <w:r w:rsidRPr="002422A3">
        <w:rPr>
          <w:rFonts w:ascii="Times New Roman" w:hAnsi="Times New Roman" w:cs="Times New Roman"/>
          <w:sz w:val="18"/>
          <w:szCs w:val="18"/>
        </w:rPr>
        <w:t>3.2. Показатели, характеризующие объем муниципальной услуги:</w:t>
      </w:r>
    </w:p>
    <w:tbl>
      <w:tblPr>
        <w:tblW w:w="158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842"/>
        <w:gridCol w:w="1560"/>
        <w:gridCol w:w="850"/>
        <w:gridCol w:w="851"/>
        <w:gridCol w:w="708"/>
        <w:gridCol w:w="709"/>
        <w:gridCol w:w="709"/>
        <w:gridCol w:w="709"/>
        <w:gridCol w:w="850"/>
        <w:gridCol w:w="851"/>
        <w:gridCol w:w="850"/>
        <w:gridCol w:w="709"/>
        <w:gridCol w:w="850"/>
        <w:gridCol w:w="851"/>
        <w:gridCol w:w="992"/>
        <w:gridCol w:w="992"/>
      </w:tblGrid>
      <w:tr w:rsidR="003747FA" w:rsidRPr="002422A3" w:rsidTr="00B06093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425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Размер платы</w:t>
            </w:r>
          </w:p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(цена, тариф)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Допустимые (возможные) отклонения от установленных показателей объема муниципальной услуги</w:t>
            </w:r>
          </w:p>
        </w:tc>
      </w:tr>
      <w:tr w:rsidR="003747FA" w:rsidRPr="002422A3" w:rsidTr="00B06093"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единица измерения по ОКЕИ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 xml:space="preserve">2021 год </w:t>
            </w:r>
          </w:p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(очередной 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 xml:space="preserve">2022 год </w:t>
            </w:r>
          </w:p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 xml:space="preserve">2023 год </w:t>
            </w:r>
          </w:p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 xml:space="preserve">2021 год </w:t>
            </w:r>
          </w:p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 xml:space="preserve">2022 год </w:t>
            </w:r>
          </w:p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 xml:space="preserve">2023 год </w:t>
            </w:r>
          </w:p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в процентах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в абсолютных показателях</w:t>
            </w:r>
          </w:p>
        </w:tc>
      </w:tr>
      <w:tr w:rsidR="003747FA" w:rsidRPr="002422A3" w:rsidTr="00B06093">
        <w:trPr>
          <w:trHeight w:val="253"/>
        </w:trPr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наименование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код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747FA" w:rsidRPr="002422A3" w:rsidTr="00B06093">
        <w:trPr>
          <w:trHeight w:val="276"/>
        </w:trPr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вид образовательной программы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категория потребителей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ind w:lef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направленность образовательной программы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форма образования/ реализация образовательной програм</w:t>
            </w:r>
            <w:r w:rsidRPr="002422A3">
              <w:rPr>
                <w:rFonts w:ascii="Times New Roman" w:hAnsi="Times New Roman"/>
                <w:sz w:val="18"/>
                <w:szCs w:val="18"/>
              </w:rPr>
              <w:lastRenderedPageBreak/>
              <w:t>мы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lastRenderedPageBreak/>
              <w:t>наименование показателя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747FA" w:rsidRPr="002422A3" w:rsidTr="00B06093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17</w:t>
            </w:r>
          </w:p>
        </w:tc>
      </w:tr>
      <w:tr w:rsidR="00B01B57" w:rsidRPr="002422A3" w:rsidTr="007713C7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B57" w:rsidRPr="00CC40A2" w:rsidRDefault="00B01B57" w:rsidP="00B01B57">
            <w:pPr>
              <w:pStyle w:val="ac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C40A2">
              <w:rPr>
                <w:rFonts w:ascii="Times New Roman" w:hAnsi="Times New Roman"/>
                <w:sz w:val="18"/>
                <w:szCs w:val="18"/>
              </w:rPr>
              <w:t>802112О.99.0.ББ1 1АЮ58001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B57" w:rsidRPr="00CC40A2" w:rsidRDefault="00B01B57" w:rsidP="00B01B57">
            <w:pPr>
              <w:pStyle w:val="ac"/>
              <w:ind w:left="-57" w:right="-57"/>
              <w:rPr>
                <w:rFonts w:ascii="Times New Roman" w:hAnsi="Times New Roman"/>
                <w:sz w:val="18"/>
                <w:szCs w:val="18"/>
              </w:rPr>
            </w:pPr>
            <w:r w:rsidRPr="00CC40A2">
              <w:rPr>
                <w:rFonts w:ascii="Times New Roman" w:hAnsi="Times New Roman"/>
                <w:sz w:val="18"/>
                <w:szCs w:val="18"/>
              </w:rPr>
              <w:t xml:space="preserve">Основная образовательная программа среднего общего образования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B57" w:rsidRPr="002422A3" w:rsidRDefault="00B01B57" w:rsidP="00B01B57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1B57" w:rsidRPr="002422A3" w:rsidRDefault="00B01B57" w:rsidP="00B01B57">
            <w:pPr>
              <w:rPr>
                <w:sz w:val="18"/>
                <w:szCs w:val="18"/>
              </w:rPr>
            </w:pPr>
            <w:r w:rsidRPr="002422A3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1B57" w:rsidRPr="002422A3" w:rsidRDefault="00B01B57" w:rsidP="00B01B57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очная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1B57" w:rsidRPr="002422A3" w:rsidRDefault="00B01B57" w:rsidP="00B01B57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B57" w:rsidRPr="002422A3" w:rsidRDefault="00B01B57" w:rsidP="00B01B57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количество обучающихся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B57" w:rsidRPr="002422A3" w:rsidRDefault="00B01B57" w:rsidP="00B01B57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B57" w:rsidRPr="002422A3" w:rsidRDefault="00B01B57" w:rsidP="00B01B57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1B57" w:rsidRPr="002422A3" w:rsidRDefault="00B01B57" w:rsidP="00B01B57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1B57" w:rsidRPr="002422A3" w:rsidRDefault="00B01B57" w:rsidP="00B01B57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1B57" w:rsidRPr="002422A3" w:rsidRDefault="00B01B57" w:rsidP="00B01B57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01B57" w:rsidRPr="002422A3" w:rsidRDefault="00B01B57" w:rsidP="00B01B57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01B57" w:rsidRPr="002422A3" w:rsidRDefault="00B01B57" w:rsidP="00B01B57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01B57" w:rsidRPr="002422A3" w:rsidRDefault="00B01B57" w:rsidP="00B01B57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1B57" w:rsidRPr="002422A3" w:rsidRDefault="00B01B57" w:rsidP="00B01B57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1B57" w:rsidRPr="002422A3" w:rsidRDefault="00B01B57" w:rsidP="00B01B57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B01B57" w:rsidTr="007713C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B57" w:rsidRPr="00CC40A2" w:rsidRDefault="00B01B57" w:rsidP="00B01B57">
            <w:pPr>
              <w:pStyle w:val="ac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802112О.99.0.ББ11АЛ26001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B57" w:rsidRPr="00CC40A2" w:rsidRDefault="00B01B57" w:rsidP="00B01B57">
            <w:pPr>
              <w:pStyle w:val="ac"/>
              <w:ind w:left="-57" w:right="-57"/>
              <w:rPr>
                <w:rFonts w:ascii="Times New Roman" w:hAnsi="Times New Roman"/>
                <w:sz w:val="18"/>
                <w:szCs w:val="18"/>
              </w:rPr>
            </w:pPr>
            <w:r w:rsidRPr="00CC40A2">
              <w:rPr>
                <w:rFonts w:ascii="Times New Roman" w:hAnsi="Times New Roman"/>
                <w:sz w:val="18"/>
                <w:szCs w:val="18"/>
              </w:rPr>
              <w:t>Основная образовательная программ</w:t>
            </w:r>
            <w:r>
              <w:rPr>
                <w:rFonts w:ascii="Times New Roman" w:hAnsi="Times New Roman"/>
                <w:sz w:val="18"/>
                <w:szCs w:val="18"/>
              </w:rPr>
              <w:t>, обеспечивающая углубленное изучение отдельных предметов, предметных областей (профильное обучение)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B57" w:rsidRPr="00CC40A2" w:rsidRDefault="00B01B57" w:rsidP="00B01B57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CC40A2">
              <w:rPr>
                <w:rFonts w:ascii="Times New Roman" w:hAnsi="Times New Roman"/>
                <w:sz w:val="18"/>
                <w:szCs w:val="18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1B57" w:rsidRPr="00CC40A2" w:rsidRDefault="00B01B57" w:rsidP="00B01B57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1B57" w:rsidRPr="00CC40A2" w:rsidRDefault="00B01B57" w:rsidP="00B01B57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CC40A2">
              <w:rPr>
                <w:rFonts w:ascii="Times New Roman" w:hAnsi="Times New Roman"/>
                <w:sz w:val="18"/>
                <w:szCs w:val="18"/>
              </w:rPr>
              <w:t>Очная</w:t>
            </w:r>
            <w:r>
              <w:rPr>
                <w:rFonts w:ascii="Times New Roman" w:hAnsi="Times New Roman"/>
                <w:sz w:val="18"/>
                <w:szCs w:val="18"/>
              </w:rPr>
              <w:t>/не указано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1B57" w:rsidRPr="00CC40A2" w:rsidRDefault="00B01B57" w:rsidP="00B01B57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B57" w:rsidRPr="00CC40A2" w:rsidRDefault="00B01B57" w:rsidP="00B01B57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CC40A2">
              <w:rPr>
                <w:rFonts w:ascii="Times New Roman" w:hAnsi="Times New Roman"/>
                <w:sz w:val="18"/>
                <w:szCs w:val="18"/>
              </w:rPr>
              <w:t>количество обучающихся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B57" w:rsidRPr="00CC40A2" w:rsidRDefault="00B01B57" w:rsidP="00B01B57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CC40A2">
              <w:rPr>
                <w:rFonts w:ascii="Times New Roman" w:hAnsi="Times New Roman"/>
                <w:sz w:val="18"/>
                <w:szCs w:val="18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B57" w:rsidRPr="00CC40A2" w:rsidRDefault="00B01B57" w:rsidP="00B01B57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1B57" w:rsidRPr="00CC40A2" w:rsidRDefault="00B01B57" w:rsidP="00B01B57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1B57" w:rsidRPr="00CC40A2" w:rsidRDefault="00B01B57" w:rsidP="00B01B57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1B57" w:rsidRPr="00CC40A2" w:rsidRDefault="00B01B57" w:rsidP="00B01B57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01B57" w:rsidRPr="00CC40A2" w:rsidRDefault="00B01B57" w:rsidP="00B01B57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01B57" w:rsidRPr="00CC40A2" w:rsidRDefault="00B01B57" w:rsidP="00B01B57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01B57" w:rsidRPr="00CC40A2" w:rsidRDefault="00B01B57" w:rsidP="00B01B57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1B57" w:rsidRPr="00CC40A2" w:rsidRDefault="00B01B57" w:rsidP="00B01B57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B57" w:rsidRDefault="00B01B57" w:rsidP="00B01B57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</w:tbl>
    <w:p w:rsidR="003747FA" w:rsidRPr="002422A3" w:rsidRDefault="003747FA" w:rsidP="003747FA">
      <w:pPr>
        <w:pStyle w:val="ad"/>
        <w:rPr>
          <w:rFonts w:ascii="Times New Roman" w:hAnsi="Times New Roman" w:cs="Times New Roman"/>
          <w:sz w:val="18"/>
          <w:szCs w:val="18"/>
        </w:rPr>
      </w:pPr>
    </w:p>
    <w:p w:rsidR="003747FA" w:rsidRPr="00AA67FE" w:rsidRDefault="003747FA" w:rsidP="003747FA">
      <w:pPr>
        <w:pStyle w:val="ad"/>
        <w:rPr>
          <w:rFonts w:ascii="Times New Roman" w:hAnsi="Times New Roman" w:cs="Times New Roman"/>
          <w:sz w:val="18"/>
          <w:szCs w:val="18"/>
        </w:rPr>
      </w:pPr>
      <w:r w:rsidRPr="002422A3">
        <w:rPr>
          <w:rFonts w:ascii="Times New Roman" w:hAnsi="Times New Roman" w:cs="Times New Roman"/>
          <w:sz w:val="18"/>
          <w:szCs w:val="18"/>
        </w:rPr>
        <w:t>4. Нормативные правовые акты, устанавливающие размер платы  (цену, тариф)  либо  порядок  ее  (его)  установления:</w:t>
      </w:r>
    </w:p>
    <w:tbl>
      <w:tblPr>
        <w:tblW w:w="158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20"/>
        <w:gridCol w:w="1960"/>
        <w:gridCol w:w="1680"/>
        <w:gridCol w:w="1820"/>
        <w:gridCol w:w="8596"/>
      </w:tblGrid>
      <w:tr w:rsidR="003747FA" w:rsidRPr="002422A3" w:rsidTr="00B06093">
        <w:tc>
          <w:tcPr>
            <w:tcW w:w="1587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Нормативный правовой акт</w:t>
            </w:r>
          </w:p>
        </w:tc>
      </w:tr>
      <w:tr w:rsidR="003747FA" w:rsidRPr="002422A3" w:rsidTr="00B06093"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вид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принявший орган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дата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номер</w:t>
            </w:r>
          </w:p>
        </w:tc>
        <w:tc>
          <w:tcPr>
            <w:tcW w:w="8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наименование</w:t>
            </w:r>
          </w:p>
        </w:tc>
      </w:tr>
      <w:tr w:rsidR="003747FA" w:rsidRPr="002422A3" w:rsidTr="00B06093"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8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</w:tr>
      <w:tr w:rsidR="003747FA" w:rsidRPr="002422A3" w:rsidTr="00B06093"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</w:tbl>
    <w:p w:rsidR="003747FA" w:rsidRPr="002422A3" w:rsidRDefault="003747FA" w:rsidP="003747FA">
      <w:pPr>
        <w:pStyle w:val="ad"/>
        <w:rPr>
          <w:rFonts w:ascii="Times New Roman" w:hAnsi="Times New Roman" w:cs="Times New Roman"/>
          <w:sz w:val="18"/>
          <w:szCs w:val="18"/>
        </w:rPr>
      </w:pPr>
    </w:p>
    <w:p w:rsidR="003747FA" w:rsidRPr="002422A3" w:rsidRDefault="003747FA" w:rsidP="003747FA">
      <w:pPr>
        <w:pStyle w:val="ad"/>
        <w:rPr>
          <w:rFonts w:ascii="Times New Roman" w:hAnsi="Times New Roman" w:cs="Times New Roman"/>
          <w:sz w:val="18"/>
          <w:szCs w:val="18"/>
        </w:rPr>
      </w:pPr>
      <w:r w:rsidRPr="002422A3">
        <w:rPr>
          <w:rFonts w:ascii="Times New Roman" w:hAnsi="Times New Roman" w:cs="Times New Roman"/>
          <w:sz w:val="18"/>
          <w:szCs w:val="18"/>
        </w:rPr>
        <w:t>5. Порядок оказания муниципальной услуги</w:t>
      </w:r>
    </w:p>
    <w:p w:rsidR="003747FA" w:rsidRPr="002422A3" w:rsidRDefault="003747FA" w:rsidP="003747FA">
      <w:pPr>
        <w:pStyle w:val="ad"/>
        <w:rPr>
          <w:rFonts w:ascii="Times New Roman" w:hAnsi="Times New Roman" w:cs="Times New Roman"/>
          <w:sz w:val="18"/>
          <w:szCs w:val="18"/>
        </w:rPr>
      </w:pPr>
      <w:r w:rsidRPr="002422A3">
        <w:rPr>
          <w:rFonts w:ascii="Times New Roman" w:hAnsi="Times New Roman" w:cs="Times New Roman"/>
          <w:sz w:val="18"/>
          <w:szCs w:val="18"/>
        </w:rPr>
        <w:t>5.1. Нормативные правовые акты, регулирующие порядок оказания муниципальной  услуги:</w:t>
      </w:r>
    </w:p>
    <w:p w:rsidR="003747FA" w:rsidRPr="002422A3" w:rsidRDefault="003747FA" w:rsidP="003747FA">
      <w:pPr>
        <w:rPr>
          <w:sz w:val="18"/>
          <w:szCs w:val="18"/>
        </w:rPr>
      </w:pPr>
      <w:r w:rsidRPr="002422A3">
        <w:rPr>
          <w:sz w:val="18"/>
          <w:szCs w:val="18"/>
        </w:rPr>
        <w:t>Федеральный закон от 24 июня 1999 г. N 120-ФЗ "Об основах системы профилактики безнадзорности и правонарушений несовершеннолетних" (с изменениями и дополнениями)</w:t>
      </w:r>
      <w:r w:rsidRPr="002422A3">
        <w:rPr>
          <w:sz w:val="18"/>
          <w:szCs w:val="18"/>
        </w:rPr>
        <w:br/>
        <w:t>Федеральный закон от 6 октября 1999 г. N 184-ФЗ "Об общих принципах организации законодательных (представительных) и исполнительных органов государственной власти субъектов Российской Федерации"</w:t>
      </w:r>
    </w:p>
    <w:p w:rsidR="003747FA" w:rsidRPr="002422A3" w:rsidRDefault="003747FA" w:rsidP="003747FA">
      <w:pPr>
        <w:rPr>
          <w:sz w:val="18"/>
          <w:szCs w:val="18"/>
        </w:rPr>
      </w:pPr>
      <w:r w:rsidRPr="002422A3">
        <w:rPr>
          <w:sz w:val="18"/>
          <w:szCs w:val="18"/>
        </w:rPr>
        <w:t>Федеральный закон от 06.10.2003 N 131-ФЗ (ред. от 29.12.2020) "Об общих принципах организации местного самоуправления в Российской Федерации"</w:t>
      </w:r>
    </w:p>
    <w:p w:rsidR="003747FA" w:rsidRPr="002422A3" w:rsidRDefault="003747FA" w:rsidP="003747FA">
      <w:pPr>
        <w:rPr>
          <w:sz w:val="18"/>
          <w:szCs w:val="18"/>
        </w:rPr>
      </w:pPr>
      <w:r w:rsidRPr="002422A3">
        <w:rPr>
          <w:sz w:val="18"/>
          <w:szCs w:val="18"/>
        </w:rPr>
        <w:t>Федеральный закон "Об образовании в Российской Федерации" от 29.12.2012 N 273-ФЗ</w:t>
      </w:r>
    </w:p>
    <w:p w:rsidR="003747FA" w:rsidRDefault="003747FA" w:rsidP="003747FA">
      <w:pPr>
        <w:rPr>
          <w:sz w:val="18"/>
          <w:szCs w:val="18"/>
        </w:rPr>
      </w:pPr>
    </w:p>
    <w:p w:rsidR="00992F52" w:rsidRDefault="00992F52" w:rsidP="003747FA">
      <w:pPr>
        <w:rPr>
          <w:sz w:val="18"/>
          <w:szCs w:val="18"/>
        </w:rPr>
      </w:pPr>
    </w:p>
    <w:p w:rsidR="00992F52" w:rsidRDefault="00992F52" w:rsidP="003747FA">
      <w:pPr>
        <w:rPr>
          <w:sz w:val="18"/>
          <w:szCs w:val="18"/>
        </w:rPr>
      </w:pPr>
    </w:p>
    <w:p w:rsidR="00992F52" w:rsidRDefault="00992F52" w:rsidP="003747FA">
      <w:pPr>
        <w:rPr>
          <w:sz w:val="18"/>
          <w:szCs w:val="18"/>
        </w:rPr>
      </w:pPr>
    </w:p>
    <w:p w:rsidR="00992F52" w:rsidRDefault="00992F52" w:rsidP="003747FA">
      <w:pPr>
        <w:rPr>
          <w:sz w:val="18"/>
          <w:szCs w:val="18"/>
        </w:rPr>
      </w:pPr>
    </w:p>
    <w:p w:rsidR="00992F52" w:rsidRDefault="00992F52" w:rsidP="003747FA">
      <w:pPr>
        <w:rPr>
          <w:sz w:val="18"/>
          <w:szCs w:val="18"/>
        </w:rPr>
      </w:pPr>
    </w:p>
    <w:p w:rsidR="00992F52" w:rsidRDefault="00992F52" w:rsidP="003747FA">
      <w:pPr>
        <w:rPr>
          <w:sz w:val="18"/>
          <w:szCs w:val="18"/>
        </w:rPr>
      </w:pPr>
    </w:p>
    <w:p w:rsidR="00B01B57" w:rsidRDefault="00B01B57" w:rsidP="003747FA">
      <w:pPr>
        <w:rPr>
          <w:sz w:val="18"/>
          <w:szCs w:val="18"/>
        </w:rPr>
      </w:pPr>
    </w:p>
    <w:p w:rsidR="00B01B57" w:rsidRDefault="00B01B57" w:rsidP="003747FA">
      <w:pPr>
        <w:rPr>
          <w:sz w:val="18"/>
          <w:szCs w:val="18"/>
        </w:rPr>
      </w:pPr>
    </w:p>
    <w:p w:rsidR="00B01B57" w:rsidRDefault="00B01B57" w:rsidP="003747FA">
      <w:pPr>
        <w:rPr>
          <w:sz w:val="18"/>
          <w:szCs w:val="18"/>
        </w:rPr>
      </w:pPr>
    </w:p>
    <w:p w:rsidR="00B01B57" w:rsidRDefault="00B01B57" w:rsidP="003747FA">
      <w:pPr>
        <w:rPr>
          <w:sz w:val="18"/>
          <w:szCs w:val="18"/>
        </w:rPr>
      </w:pPr>
    </w:p>
    <w:p w:rsidR="00B01B57" w:rsidRDefault="00B01B57" w:rsidP="003747FA">
      <w:pPr>
        <w:rPr>
          <w:sz w:val="18"/>
          <w:szCs w:val="18"/>
        </w:rPr>
      </w:pPr>
    </w:p>
    <w:p w:rsidR="00B01B57" w:rsidRDefault="00B01B57" w:rsidP="003747FA">
      <w:pPr>
        <w:rPr>
          <w:sz w:val="18"/>
          <w:szCs w:val="18"/>
        </w:rPr>
      </w:pPr>
    </w:p>
    <w:p w:rsidR="00992F52" w:rsidRPr="002422A3" w:rsidRDefault="00992F52" w:rsidP="003747FA">
      <w:pPr>
        <w:rPr>
          <w:sz w:val="18"/>
          <w:szCs w:val="18"/>
        </w:rPr>
      </w:pPr>
    </w:p>
    <w:p w:rsidR="003747FA" w:rsidRPr="00AA67FE" w:rsidRDefault="003747FA" w:rsidP="003747FA">
      <w:pPr>
        <w:pStyle w:val="ad"/>
        <w:rPr>
          <w:rFonts w:ascii="Times New Roman" w:hAnsi="Times New Roman" w:cs="Times New Roman"/>
          <w:sz w:val="18"/>
          <w:szCs w:val="18"/>
        </w:rPr>
      </w:pPr>
      <w:r w:rsidRPr="002422A3">
        <w:rPr>
          <w:rFonts w:ascii="Times New Roman" w:hAnsi="Times New Roman" w:cs="Times New Roman"/>
          <w:sz w:val="18"/>
          <w:szCs w:val="18"/>
        </w:rPr>
        <w:t>5.2. Порядок информирования потенциальных потребителей муниципальной услуги:</w:t>
      </w:r>
    </w:p>
    <w:tbl>
      <w:tblPr>
        <w:tblW w:w="158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28"/>
        <w:gridCol w:w="7654"/>
        <w:gridCol w:w="4394"/>
      </w:tblGrid>
      <w:tr w:rsidR="003747FA" w:rsidRPr="002422A3" w:rsidTr="00C9250A"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Способ информирования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Состав размещаемой информации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Частота обновления информации</w:t>
            </w:r>
          </w:p>
        </w:tc>
      </w:tr>
      <w:tr w:rsidR="003747FA" w:rsidRPr="002422A3" w:rsidTr="00C9250A"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47FA" w:rsidRPr="002422A3" w:rsidRDefault="003747F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3747FA" w:rsidRPr="002422A3" w:rsidTr="00C9250A"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Размещение информации у входа в учреждение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Наименование образовательной организации, адрес, режим работы, контактные телефоны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47FA" w:rsidRPr="002422A3" w:rsidRDefault="003747FA" w:rsidP="00B06093">
            <w:pPr>
              <w:rPr>
                <w:sz w:val="18"/>
                <w:szCs w:val="18"/>
              </w:rPr>
            </w:pPr>
            <w:r w:rsidRPr="002422A3">
              <w:rPr>
                <w:sz w:val="18"/>
                <w:szCs w:val="18"/>
              </w:rPr>
              <w:t>По мере необходимости, но не реже 1 раза в квартал</w:t>
            </w:r>
          </w:p>
        </w:tc>
      </w:tr>
      <w:tr w:rsidR="003747FA" w:rsidRPr="002422A3" w:rsidTr="00C9250A"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Размещение на информационных стендах 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 xml:space="preserve">Учредительные документы, лицензии, перечень услуг, расписание, направления, порядок приема, контактная информация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47FA" w:rsidRPr="002422A3" w:rsidRDefault="003747FA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По мере необходимости, но не реже 1 раза в квартал</w:t>
            </w:r>
          </w:p>
        </w:tc>
      </w:tr>
      <w:tr w:rsidR="003747FA" w:rsidRPr="002422A3" w:rsidTr="00C9250A"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 xml:space="preserve">Размещение информации на официальном сайте учреждения в сети Интернет 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FA" w:rsidRPr="002422A3" w:rsidRDefault="003747FA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В соответствии со ст.29 Федерального закона от 29.12.2012 №273-ФЗ «Об образовании в Российской Федерации», Постановлением правительства РФ от 11 июля 2020 года N 1038 «О внесении изменений в Правила размещения на официальном сайте образовательной организации в информационно-телекоммуникационной сети "Интернет" и обновления информации об образовательной организации»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47FA" w:rsidRPr="002422A3" w:rsidRDefault="003747FA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422A3">
              <w:rPr>
                <w:rFonts w:ascii="Times New Roman" w:hAnsi="Times New Roman"/>
                <w:sz w:val="18"/>
                <w:szCs w:val="18"/>
              </w:rPr>
              <w:t>По мере необходимости, но не реже 1 раза в квартал</w:t>
            </w:r>
          </w:p>
        </w:tc>
      </w:tr>
    </w:tbl>
    <w:p w:rsidR="007014B3" w:rsidRDefault="00391A82" w:rsidP="007014B3">
      <w:pPr>
        <w:pStyle w:val="ad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noProof/>
          <w:sz w:val="18"/>
          <w:szCs w:val="18"/>
        </w:rPr>
        <w:pict>
          <v:rect id="_x0000_s1030" style="position:absolute;left:0;text-align:left;margin-left:661.5pt;margin-top:10.55pt;width:104.5pt;height:46.75pt;z-index:251658245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">
            <v:path arrowok="t"/>
            <v:textbox>
              <w:txbxContent>
                <w:p w:rsidR="007713C7" w:rsidRDefault="007713C7" w:rsidP="007014B3">
                  <w:r>
                    <w:t>42.Г42.0</w:t>
                  </w:r>
                </w:p>
              </w:txbxContent>
            </v:textbox>
          </v:rect>
        </w:pict>
      </w:r>
      <w:r w:rsidR="007014B3" w:rsidRPr="002422A3">
        <w:rPr>
          <w:rStyle w:val="ab"/>
          <w:rFonts w:ascii="Times New Roman" w:hAnsi="Times New Roman" w:cs="Times New Roman"/>
          <w:b w:val="0"/>
          <w:bCs/>
          <w:sz w:val="18"/>
          <w:szCs w:val="18"/>
        </w:rPr>
        <w:t>Раздел</w:t>
      </w:r>
      <w:r w:rsidR="007014B3">
        <w:rPr>
          <w:rFonts w:ascii="Times New Roman" w:hAnsi="Times New Roman" w:cs="Times New Roman"/>
          <w:sz w:val="18"/>
          <w:szCs w:val="18"/>
        </w:rPr>
        <w:t>4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40"/>
        <w:gridCol w:w="2268"/>
      </w:tblGrid>
      <w:tr w:rsidR="007014B3" w:rsidTr="00B06093">
        <w:trPr>
          <w:cantSplit/>
        </w:trPr>
        <w:tc>
          <w:tcPr>
            <w:tcW w:w="10740" w:type="dxa"/>
          </w:tcPr>
          <w:p w:rsidR="007014B3" w:rsidRDefault="007014B3" w:rsidP="00B06093">
            <w:pPr>
              <w:ind w:firstLine="0"/>
              <w:rPr>
                <w:b/>
                <w:color w:val="000000"/>
                <w:sz w:val="18"/>
                <w:szCs w:val="18"/>
              </w:rPr>
            </w:pPr>
            <w:r w:rsidRPr="002422A3">
              <w:rPr>
                <w:sz w:val="18"/>
                <w:szCs w:val="18"/>
              </w:rPr>
              <w:t xml:space="preserve">1. Наименование муниципальной услуги: </w:t>
            </w:r>
            <w:r w:rsidR="00066D7A" w:rsidRPr="00066D7A">
              <w:rPr>
                <w:b/>
                <w:sz w:val="18"/>
                <w:szCs w:val="18"/>
              </w:rPr>
              <w:t>реализация дополнительных общеобразовательных общеразвивающих программ</w:t>
            </w:r>
          </w:p>
          <w:p w:rsidR="007014B3" w:rsidRDefault="007014B3" w:rsidP="00B06093">
            <w:pPr>
              <w:ind w:firstLine="0"/>
              <w:rPr>
                <w:sz w:val="18"/>
                <w:szCs w:val="18"/>
              </w:rPr>
            </w:pPr>
          </w:p>
          <w:p w:rsidR="007014B3" w:rsidRPr="002422A3" w:rsidRDefault="007014B3" w:rsidP="00B06093">
            <w:pPr>
              <w:ind w:firstLine="0"/>
              <w:rPr>
                <w:sz w:val="18"/>
                <w:szCs w:val="18"/>
              </w:rPr>
            </w:pPr>
            <w:r w:rsidRPr="002422A3">
              <w:rPr>
                <w:sz w:val="18"/>
                <w:szCs w:val="18"/>
              </w:rPr>
              <w:t xml:space="preserve">2. Категории потребителей муниципальной услуги: </w:t>
            </w:r>
            <w:r w:rsidRPr="002422A3">
              <w:rPr>
                <w:b/>
                <w:sz w:val="18"/>
                <w:szCs w:val="18"/>
              </w:rPr>
              <w:t>физические лица</w:t>
            </w:r>
          </w:p>
          <w:p w:rsidR="007014B3" w:rsidRPr="002422A3" w:rsidRDefault="007014B3" w:rsidP="00B06093">
            <w:pPr>
              <w:pStyle w:val="ad"/>
              <w:rPr>
                <w:rFonts w:ascii="Times New Roman" w:hAnsi="Times New Roman" w:cs="Times New Roman"/>
                <w:sz w:val="18"/>
                <w:szCs w:val="18"/>
              </w:rPr>
            </w:pPr>
            <w:r w:rsidRPr="002422A3">
              <w:rPr>
                <w:rFonts w:ascii="Times New Roman" w:hAnsi="Times New Roman" w:cs="Times New Roman"/>
                <w:sz w:val="18"/>
                <w:szCs w:val="18"/>
              </w:rPr>
              <w:t>3. Показатели, характеризующие объем и (или) качество муниципальной услуги:</w:t>
            </w:r>
          </w:p>
          <w:p w:rsidR="007014B3" w:rsidRPr="002422A3" w:rsidRDefault="007014B3" w:rsidP="00B06093">
            <w:pPr>
              <w:pStyle w:val="ad"/>
              <w:rPr>
                <w:rFonts w:ascii="Times New Roman" w:hAnsi="Times New Roman" w:cs="Times New Roman"/>
                <w:sz w:val="18"/>
                <w:szCs w:val="18"/>
              </w:rPr>
            </w:pPr>
            <w:r w:rsidRPr="002422A3">
              <w:rPr>
                <w:rFonts w:ascii="Times New Roman" w:hAnsi="Times New Roman" w:cs="Times New Roman"/>
                <w:sz w:val="18"/>
                <w:szCs w:val="18"/>
              </w:rPr>
              <w:t>3.1. Показатели, характеризующие качество муниципальной услуги:</w:t>
            </w:r>
          </w:p>
          <w:p w:rsidR="007014B3" w:rsidRDefault="007014B3" w:rsidP="00B06093">
            <w:pPr>
              <w:ind w:firstLine="0"/>
            </w:pPr>
          </w:p>
        </w:tc>
        <w:tc>
          <w:tcPr>
            <w:tcW w:w="2268" w:type="dxa"/>
          </w:tcPr>
          <w:p w:rsidR="007014B3" w:rsidRPr="00CE50A4" w:rsidRDefault="007014B3" w:rsidP="00B06093">
            <w:pPr>
              <w:ind w:left="319" w:firstLine="0"/>
              <w:jc w:val="left"/>
              <w:rPr>
                <w:sz w:val="18"/>
                <w:szCs w:val="18"/>
              </w:rPr>
            </w:pPr>
            <w:r w:rsidRPr="002422A3">
              <w:rPr>
                <w:sz w:val="18"/>
                <w:szCs w:val="18"/>
              </w:rPr>
              <w:t>Уникальный номер</w:t>
            </w:r>
            <w:r>
              <w:rPr>
                <w:sz w:val="18"/>
                <w:szCs w:val="18"/>
              </w:rPr>
              <w:br/>
            </w:r>
            <w:r w:rsidRPr="002422A3">
              <w:rPr>
                <w:sz w:val="18"/>
                <w:szCs w:val="18"/>
              </w:rPr>
              <w:t>по общероссийскому</w:t>
            </w:r>
            <w:r>
              <w:rPr>
                <w:sz w:val="18"/>
                <w:szCs w:val="18"/>
              </w:rPr>
              <w:br/>
              <w:t>б</w:t>
            </w:r>
            <w:r w:rsidRPr="002422A3">
              <w:rPr>
                <w:sz w:val="18"/>
                <w:szCs w:val="18"/>
              </w:rPr>
              <w:t>азовому перечню,</w:t>
            </w:r>
            <w:r>
              <w:rPr>
                <w:sz w:val="18"/>
                <w:szCs w:val="18"/>
              </w:rPr>
              <w:br/>
            </w:r>
            <w:r w:rsidRPr="002422A3">
              <w:rPr>
                <w:sz w:val="18"/>
                <w:szCs w:val="18"/>
              </w:rPr>
              <w:t>региональному перечню</w:t>
            </w:r>
          </w:p>
        </w:tc>
      </w:tr>
    </w:tbl>
    <w:tbl>
      <w:tblPr>
        <w:tblW w:w="157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1278"/>
        <w:gridCol w:w="1869"/>
        <w:gridCol w:w="1134"/>
        <w:gridCol w:w="1134"/>
        <w:gridCol w:w="992"/>
        <w:gridCol w:w="2126"/>
        <w:gridCol w:w="851"/>
        <w:gridCol w:w="850"/>
        <w:gridCol w:w="851"/>
        <w:gridCol w:w="850"/>
        <w:gridCol w:w="851"/>
        <w:gridCol w:w="992"/>
        <w:gridCol w:w="850"/>
      </w:tblGrid>
      <w:tr w:rsidR="001D32EE" w:rsidRPr="0027075D" w:rsidTr="000155B5"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Уникальный номер реестровой записи (5)</w:t>
            </w:r>
          </w:p>
        </w:tc>
        <w:tc>
          <w:tcPr>
            <w:tcW w:w="4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Допустимые (возможные) отклонения от установленных показателей качества муниципальной услуги</w:t>
            </w:r>
          </w:p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(7)</w:t>
            </w:r>
          </w:p>
        </w:tc>
      </w:tr>
      <w:tr w:rsidR="001D32EE" w:rsidRPr="0027075D" w:rsidTr="000155B5"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2EE" w:rsidRPr="0027075D" w:rsidRDefault="001D32EE" w:rsidP="00B06093">
            <w:pPr>
              <w:rPr>
                <w:sz w:val="18"/>
                <w:szCs w:val="18"/>
              </w:rPr>
            </w:pP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Категория потребителей</w:t>
            </w:r>
          </w:p>
        </w:tc>
        <w:tc>
          <w:tcPr>
            <w:tcW w:w="18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Виды образовательных программ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Направленности образовательной программы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Формы образования и формы реализации образовательных программ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(наименование показателя)</w:t>
            </w:r>
          </w:p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(5)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2021 год</w:t>
            </w:r>
          </w:p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2022 год</w:t>
            </w:r>
          </w:p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2023 год</w:t>
            </w:r>
          </w:p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в процентах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в абсолютных показателях</w:t>
            </w:r>
          </w:p>
        </w:tc>
      </w:tr>
      <w:tr w:rsidR="000155B5" w:rsidRPr="0027075D" w:rsidTr="000155B5"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2EE" w:rsidRPr="0027075D" w:rsidRDefault="001D32EE" w:rsidP="00B06093">
            <w:pPr>
              <w:rPr>
                <w:sz w:val="18"/>
                <w:szCs w:val="18"/>
              </w:rPr>
            </w:pPr>
          </w:p>
        </w:tc>
        <w:tc>
          <w:tcPr>
            <w:tcW w:w="1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2EE" w:rsidRPr="0027075D" w:rsidRDefault="001D32EE" w:rsidP="00B06093">
            <w:pPr>
              <w:rPr>
                <w:sz w:val="18"/>
                <w:szCs w:val="18"/>
              </w:rPr>
            </w:pPr>
          </w:p>
        </w:tc>
        <w:tc>
          <w:tcPr>
            <w:tcW w:w="18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2EE" w:rsidRPr="0027075D" w:rsidRDefault="001D32EE" w:rsidP="00B06093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2EE" w:rsidRPr="0027075D" w:rsidRDefault="001D32EE" w:rsidP="00B06093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2EE" w:rsidRPr="0027075D" w:rsidRDefault="001D32EE" w:rsidP="00B0609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2EE" w:rsidRPr="0027075D" w:rsidRDefault="001D32EE" w:rsidP="00B06093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2EE" w:rsidRPr="0027075D" w:rsidRDefault="001D32EE" w:rsidP="00B06093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наименование</w:t>
            </w:r>
          </w:p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(5)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код по ОКЕИ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D32EE" w:rsidRPr="0027075D" w:rsidRDefault="001D32EE" w:rsidP="00B06093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D32EE" w:rsidRPr="0027075D" w:rsidRDefault="001D32EE" w:rsidP="00B06093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D32EE" w:rsidRPr="0027075D" w:rsidRDefault="001D32EE" w:rsidP="00B0609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D32EE" w:rsidRPr="0027075D" w:rsidRDefault="001D32EE" w:rsidP="00B06093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2EE" w:rsidRPr="0027075D" w:rsidRDefault="001D32EE" w:rsidP="00B06093">
            <w:pPr>
              <w:rPr>
                <w:sz w:val="18"/>
                <w:szCs w:val="18"/>
              </w:rPr>
            </w:pPr>
          </w:p>
        </w:tc>
      </w:tr>
      <w:tr w:rsidR="000155B5" w:rsidRPr="0027075D" w:rsidTr="000155B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</w:tr>
      <w:tr w:rsidR="000155B5" w:rsidRPr="0027075D" w:rsidTr="000155B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jc w:val="center"/>
              <w:rPr>
                <w:sz w:val="18"/>
                <w:szCs w:val="18"/>
              </w:rPr>
            </w:pPr>
            <w:r w:rsidRPr="0027075D">
              <w:rPr>
                <w:sz w:val="18"/>
                <w:szCs w:val="18"/>
              </w:rPr>
              <w:t>804200О.99.0.ББ52АЕ76000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 xml:space="preserve">Физические лица 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 xml:space="preserve">Дополнительные общеобразовательные общеразвивающие программы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jc w:val="center"/>
              <w:rPr>
                <w:sz w:val="18"/>
                <w:szCs w:val="18"/>
              </w:rPr>
            </w:pPr>
            <w:r w:rsidRPr="0027075D">
              <w:rPr>
                <w:sz w:val="18"/>
                <w:szCs w:val="18"/>
              </w:rPr>
              <w:t>художественной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rPr>
                <w:sz w:val="18"/>
                <w:szCs w:val="18"/>
              </w:rPr>
            </w:pPr>
            <w:r w:rsidRPr="0027075D">
              <w:rPr>
                <w:sz w:val="18"/>
                <w:szCs w:val="18"/>
              </w:rPr>
              <w:t>Очная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rPr>
                <w:sz w:val="18"/>
                <w:szCs w:val="18"/>
              </w:rPr>
            </w:pPr>
            <w:r w:rsidRPr="0027075D">
              <w:rPr>
                <w:sz w:val="18"/>
                <w:szCs w:val="18"/>
              </w:rPr>
              <w:t>Доля родителей (законных представителей) несовершеннолетних учащихся, удовлетворенных условиями и качеством предоставляемой услуги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rPr>
                <w:sz w:val="18"/>
                <w:szCs w:val="18"/>
              </w:rPr>
            </w:pPr>
            <w:r w:rsidRPr="0027075D">
              <w:rPr>
                <w:sz w:val="18"/>
                <w:szCs w:val="18"/>
              </w:rPr>
              <w:t>Процент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rPr>
                <w:sz w:val="18"/>
                <w:szCs w:val="18"/>
              </w:rPr>
            </w:pPr>
            <w:r w:rsidRPr="0027075D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D32EE" w:rsidRPr="0027075D" w:rsidRDefault="001D32EE" w:rsidP="00B06093">
            <w:pPr>
              <w:rPr>
                <w:sz w:val="18"/>
                <w:szCs w:val="18"/>
              </w:rPr>
            </w:pPr>
            <w:r w:rsidRPr="0027075D">
              <w:rPr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D32EE" w:rsidRPr="0027075D" w:rsidRDefault="001D32EE" w:rsidP="00B06093">
            <w:pPr>
              <w:rPr>
                <w:sz w:val="18"/>
                <w:szCs w:val="18"/>
              </w:rPr>
            </w:pPr>
            <w:r w:rsidRPr="0027075D">
              <w:rPr>
                <w:sz w:val="18"/>
                <w:szCs w:val="18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D32EE" w:rsidRPr="0027075D" w:rsidRDefault="001D32EE" w:rsidP="00B06093">
            <w:pPr>
              <w:rPr>
                <w:sz w:val="18"/>
                <w:szCs w:val="18"/>
              </w:rPr>
            </w:pPr>
            <w:r w:rsidRPr="0027075D">
              <w:rPr>
                <w:sz w:val="18"/>
                <w:szCs w:val="18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D32EE" w:rsidRPr="0027075D" w:rsidRDefault="001D32EE" w:rsidP="00B06093">
            <w:pPr>
              <w:rPr>
                <w:sz w:val="18"/>
                <w:szCs w:val="18"/>
              </w:rPr>
            </w:pPr>
            <w:r w:rsidRPr="0027075D">
              <w:rPr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rPr>
                <w:sz w:val="18"/>
                <w:szCs w:val="18"/>
              </w:rPr>
            </w:pPr>
          </w:p>
        </w:tc>
      </w:tr>
      <w:tr w:rsidR="000155B5" w:rsidRPr="0027075D" w:rsidTr="000155B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jc w:val="center"/>
              <w:rPr>
                <w:sz w:val="18"/>
                <w:szCs w:val="18"/>
              </w:rPr>
            </w:pPr>
            <w:r w:rsidRPr="0027075D">
              <w:rPr>
                <w:sz w:val="18"/>
                <w:szCs w:val="18"/>
              </w:rPr>
              <w:t>804200О.99.0.ББ52АЕ52000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 xml:space="preserve">Физические лица 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 xml:space="preserve">Дополнительные общеобразовательные общеразвивающие программы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ind w:firstLine="30"/>
              <w:jc w:val="center"/>
              <w:rPr>
                <w:sz w:val="18"/>
                <w:szCs w:val="18"/>
              </w:rPr>
            </w:pPr>
            <w:r w:rsidRPr="0027075D">
              <w:rPr>
                <w:sz w:val="18"/>
                <w:szCs w:val="18"/>
              </w:rPr>
              <w:t>физкультурно-спортивной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rPr>
                <w:sz w:val="18"/>
                <w:szCs w:val="18"/>
              </w:rPr>
            </w:pPr>
            <w:r w:rsidRPr="0027075D">
              <w:rPr>
                <w:sz w:val="18"/>
                <w:szCs w:val="18"/>
              </w:rPr>
              <w:t>Очная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rPr>
                <w:sz w:val="18"/>
                <w:szCs w:val="18"/>
              </w:rPr>
            </w:pPr>
            <w:r w:rsidRPr="0027075D">
              <w:rPr>
                <w:sz w:val="18"/>
                <w:szCs w:val="18"/>
              </w:rPr>
              <w:t>Доля родителей (законных представителей) несовершеннолетних учащихся, удовлетворенных условиями и качеством предоставляемой услуги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rPr>
                <w:sz w:val="18"/>
                <w:szCs w:val="18"/>
              </w:rPr>
            </w:pPr>
            <w:r w:rsidRPr="0027075D">
              <w:rPr>
                <w:sz w:val="18"/>
                <w:szCs w:val="18"/>
              </w:rPr>
              <w:t>Процент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rPr>
                <w:sz w:val="18"/>
                <w:szCs w:val="18"/>
              </w:rPr>
            </w:pPr>
            <w:r w:rsidRPr="0027075D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D32EE" w:rsidRPr="0027075D" w:rsidRDefault="001D32EE" w:rsidP="00B06093">
            <w:pPr>
              <w:rPr>
                <w:sz w:val="18"/>
                <w:szCs w:val="18"/>
              </w:rPr>
            </w:pPr>
            <w:r w:rsidRPr="0027075D">
              <w:rPr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D32EE" w:rsidRPr="0027075D" w:rsidRDefault="001D32EE" w:rsidP="00B06093">
            <w:pPr>
              <w:rPr>
                <w:sz w:val="18"/>
                <w:szCs w:val="18"/>
              </w:rPr>
            </w:pPr>
            <w:r w:rsidRPr="0027075D">
              <w:rPr>
                <w:sz w:val="18"/>
                <w:szCs w:val="18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D32EE" w:rsidRPr="0027075D" w:rsidRDefault="001D32EE" w:rsidP="00B06093">
            <w:pPr>
              <w:rPr>
                <w:sz w:val="18"/>
                <w:szCs w:val="18"/>
              </w:rPr>
            </w:pPr>
            <w:r w:rsidRPr="0027075D">
              <w:rPr>
                <w:sz w:val="18"/>
                <w:szCs w:val="18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D32EE" w:rsidRPr="0027075D" w:rsidRDefault="001D32EE" w:rsidP="00B06093">
            <w:pPr>
              <w:rPr>
                <w:sz w:val="18"/>
                <w:szCs w:val="18"/>
              </w:rPr>
            </w:pPr>
            <w:r w:rsidRPr="0027075D">
              <w:rPr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155B5" w:rsidRPr="0027075D" w:rsidTr="000155B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jc w:val="center"/>
              <w:rPr>
                <w:sz w:val="18"/>
                <w:szCs w:val="18"/>
              </w:rPr>
            </w:pPr>
            <w:r w:rsidRPr="0027075D">
              <w:rPr>
                <w:sz w:val="18"/>
                <w:szCs w:val="18"/>
              </w:rPr>
              <w:t>804200О.99.0.ББ52АЖ24000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 xml:space="preserve">Физические лица 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 xml:space="preserve">Дополнительные общеобразовательные общеразвивающие программы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ind w:firstLine="30"/>
              <w:jc w:val="center"/>
              <w:rPr>
                <w:sz w:val="18"/>
                <w:szCs w:val="18"/>
              </w:rPr>
            </w:pPr>
            <w:r w:rsidRPr="0027075D">
              <w:rPr>
                <w:sz w:val="18"/>
                <w:szCs w:val="18"/>
              </w:rPr>
              <w:t>cоциально-педагогической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rPr>
                <w:sz w:val="18"/>
                <w:szCs w:val="18"/>
              </w:rPr>
            </w:pPr>
            <w:r w:rsidRPr="0027075D">
              <w:rPr>
                <w:sz w:val="18"/>
                <w:szCs w:val="18"/>
              </w:rPr>
              <w:t>Очная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rPr>
                <w:sz w:val="18"/>
                <w:szCs w:val="18"/>
              </w:rPr>
            </w:pPr>
            <w:r w:rsidRPr="0027075D">
              <w:rPr>
                <w:sz w:val="18"/>
                <w:szCs w:val="18"/>
              </w:rPr>
              <w:t xml:space="preserve">Доля родителей (законных представителей) несовершеннолетних </w:t>
            </w:r>
            <w:r w:rsidRPr="0027075D">
              <w:rPr>
                <w:sz w:val="18"/>
                <w:szCs w:val="18"/>
              </w:rPr>
              <w:lastRenderedPageBreak/>
              <w:t>учащихся, удовлетворенных условиями и качеством предоставляемой услуги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rPr>
                <w:sz w:val="18"/>
                <w:szCs w:val="18"/>
              </w:rPr>
            </w:pPr>
            <w:r w:rsidRPr="0027075D">
              <w:rPr>
                <w:sz w:val="18"/>
                <w:szCs w:val="18"/>
              </w:rPr>
              <w:lastRenderedPageBreak/>
              <w:t>Процент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rPr>
                <w:sz w:val="18"/>
                <w:szCs w:val="18"/>
              </w:rPr>
            </w:pPr>
            <w:r w:rsidRPr="0027075D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D32EE" w:rsidRPr="0027075D" w:rsidRDefault="001D32EE" w:rsidP="00B06093">
            <w:pPr>
              <w:rPr>
                <w:sz w:val="18"/>
                <w:szCs w:val="18"/>
              </w:rPr>
            </w:pPr>
            <w:r w:rsidRPr="0027075D">
              <w:rPr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D32EE" w:rsidRPr="0027075D" w:rsidRDefault="001D32EE" w:rsidP="00B06093">
            <w:pPr>
              <w:rPr>
                <w:sz w:val="18"/>
                <w:szCs w:val="18"/>
              </w:rPr>
            </w:pPr>
            <w:r w:rsidRPr="0027075D">
              <w:rPr>
                <w:sz w:val="18"/>
                <w:szCs w:val="18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D32EE" w:rsidRPr="0027075D" w:rsidRDefault="001D32EE" w:rsidP="00B06093">
            <w:pPr>
              <w:rPr>
                <w:sz w:val="18"/>
                <w:szCs w:val="18"/>
              </w:rPr>
            </w:pPr>
            <w:r w:rsidRPr="0027075D">
              <w:rPr>
                <w:sz w:val="18"/>
                <w:szCs w:val="18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D32EE" w:rsidRPr="0027075D" w:rsidRDefault="001D32EE" w:rsidP="00B06093">
            <w:pPr>
              <w:rPr>
                <w:sz w:val="18"/>
                <w:szCs w:val="18"/>
              </w:rPr>
            </w:pPr>
            <w:r w:rsidRPr="0027075D">
              <w:rPr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92F52" w:rsidRPr="0027075D" w:rsidTr="000155B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52" w:rsidRPr="0027075D" w:rsidRDefault="00992F52" w:rsidP="00992F52">
            <w:pPr>
              <w:rPr>
                <w:sz w:val="18"/>
                <w:szCs w:val="18"/>
              </w:rPr>
            </w:pPr>
            <w:r w:rsidRPr="0027075D">
              <w:rPr>
                <w:sz w:val="18"/>
                <w:szCs w:val="18"/>
              </w:rPr>
              <w:lastRenderedPageBreak/>
              <w:t>804200О.99.0.ББ52АЕ</w:t>
            </w:r>
            <w:r>
              <w:rPr>
                <w:sz w:val="18"/>
                <w:szCs w:val="18"/>
              </w:rPr>
              <w:t>04</w:t>
            </w:r>
            <w:r w:rsidRPr="0027075D">
              <w:rPr>
                <w:sz w:val="18"/>
                <w:szCs w:val="18"/>
              </w:rPr>
              <w:t>000</w:t>
            </w:r>
          </w:p>
          <w:p w:rsidR="00992F52" w:rsidRPr="0027075D" w:rsidRDefault="00992F52" w:rsidP="00992F52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52" w:rsidRPr="0027075D" w:rsidRDefault="00992F52" w:rsidP="00992F52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Физические лица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52" w:rsidRPr="0027075D" w:rsidRDefault="00992F52" w:rsidP="00992F52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Дополнительные общеобразовательные общеразвивающие программы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52" w:rsidRPr="0027075D" w:rsidRDefault="00992F52" w:rsidP="00992F5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техническая</w:t>
            </w:r>
          </w:p>
          <w:p w:rsidR="00992F52" w:rsidRPr="0027075D" w:rsidRDefault="00992F52" w:rsidP="00992F52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52" w:rsidRPr="0027075D" w:rsidRDefault="00992F52" w:rsidP="00992F52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Очная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52" w:rsidRPr="0027075D" w:rsidRDefault="00992F52" w:rsidP="00992F52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52" w:rsidRPr="0027075D" w:rsidRDefault="00992F52" w:rsidP="00992F52">
            <w:pPr>
              <w:rPr>
                <w:sz w:val="18"/>
                <w:szCs w:val="18"/>
              </w:rPr>
            </w:pPr>
            <w:r w:rsidRPr="0027075D">
              <w:rPr>
                <w:sz w:val="18"/>
                <w:szCs w:val="18"/>
              </w:rPr>
              <w:t>Доля родителей (законных представителей) несовершеннолетних учащихся, удовлетворенных условиями и качеством предоставляемой услуги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52" w:rsidRPr="0027075D" w:rsidRDefault="00992F52" w:rsidP="00992F52">
            <w:pPr>
              <w:rPr>
                <w:sz w:val="18"/>
                <w:szCs w:val="18"/>
              </w:rPr>
            </w:pPr>
            <w:r w:rsidRPr="0027075D">
              <w:rPr>
                <w:sz w:val="18"/>
                <w:szCs w:val="18"/>
              </w:rPr>
              <w:t>Процент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52" w:rsidRPr="0027075D" w:rsidRDefault="00992F52" w:rsidP="00992F52">
            <w:pPr>
              <w:rPr>
                <w:sz w:val="18"/>
                <w:szCs w:val="18"/>
              </w:rPr>
            </w:pPr>
            <w:r w:rsidRPr="0027075D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92F52" w:rsidRPr="0027075D" w:rsidRDefault="00992F52" w:rsidP="00992F52">
            <w:pPr>
              <w:rPr>
                <w:sz w:val="18"/>
                <w:szCs w:val="18"/>
              </w:rPr>
            </w:pPr>
            <w:r w:rsidRPr="0027075D">
              <w:rPr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92F52" w:rsidRPr="0027075D" w:rsidRDefault="00992F52" w:rsidP="00992F52">
            <w:pPr>
              <w:rPr>
                <w:sz w:val="18"/>
                <w:szCs w:val="18"/>
              </w:rPr>
            </w:pPr>
            <w:r w:rsidRPr="0027075D">
              <w:rPr>
                <w:sz w:val="18"/>
                <w:szCs w:val="18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92F52" w:rsidRPr="0027075D" w:rsidRDefault="00992F52" w:rsidP="00992F52">
            <w:pPr>
              <w:rPr>
                <w:sz w:val="18"/>
                <w:szCs w:val="18"/>
              </w:rPr>
            </w:pPr>
            <w:r w:rsidRPr="0027075D">
              <w:rPr>
                <w:sz w:val="18"/>
                <w:szCs w:val="18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92F52" w:rsidRPr="0027075D" w:rsidRDefault="00992F52" w:rsidP="00992F52">
            <w:pPr>
              <w:rPr>
                <w:sz w:val="18"/>
                <w:szCs w:val="18"/>
              </w:rPr>
            </w:pPr>
            <w:r w:rsidRPr="0027075D">
              <w:rPr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52" w:rsidRPr="0027075D" w:rsidRDefault="00992F52" w:rsidP="00992F52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1D32EE" w:rsidRPr="0027075D" w:rsidRDefault="001D32EE" w:rsidP="001D32EE">
      <w:pPr>
        <w:pStyle w:val="ad"/>
        <w:rPr>
          <w:rFonts w:ascii="Times New Roman" w:hAnsi="Times New Roman" w:cs="Times New Roman"/>
          <w:sz w:val="18"/>
          <w:szCs w:val="18"/>
        </w:rPr>
      </w:pPr>
    </w:p>
    <w:p w:rsidR="00992F52" w:rsidRDefault="00992F52" w:rsidP="001D32EE">
      <w:pPr>
        <w:pStyle w:val="ad"/>
        <w:rPr>
          <w:rFonts w:ascii="Times New Roman" w:hAnsi="Times New Roman" w:cs="Times New Roman"/>
          <w:sz w:val="18"/>
          <w:szCs w:val="18"/>
        </w:rPr>
      </w:pPr>
    </w:p>
    <w:p w:rsidR="00992F52" w:rsidRDefault="00992F52" w:rsidP="001D32EE">
      <w:pPr>
        <w:pStyle w:val="ad"/>
        <w:rPr>
          <w:rFonts w:ascii="Times New Roman" w:hAnsi="Times New Roman" w:cs="Times New Roman"/>
          <w:sz w:val="18"/>
          <w:szCs w:val="18"/>
        </w:rPr>
      </w:pPr>
    </w:p>
    <w:p w:rsidR="001D32EE" w:rsidRPr="0027075D" w:rsidRDefault="001D32EE" w:rsidP="001D32EE">
      <w:pPr>
        <w:pStyle w:val="ad"/>
        <w:rPr>
          <w:rFonts w:ascii="Times New Roman" w:hAnsi="Times New Roman" w:cs="Times New Roman"/>
          <w:sz w:val="18"/>
          <w:szCs w:val="18"/>
        </w:rPr>
      </w:pPr>
      <w:r w:rsidRPr="0027075D">
        <w:rPr>
          <w:rFonts w:ascii="Times New Roman" w:hAnsi="Times New Roman" w:cs="Times New Roman"/>
          <w:sz w:val="18"/>
          <w:szCs w:val="18"/>
        </w:rPr>
        <w:t>3.2. Показатели, характеризующие объем муниципальной услуги:</w:t>
      </w:r>
    </w:p>
    <w:tbl>
      <w:tblPr>
        <w:tblW w:w="157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710"/>
        <w:gridCol w:w="1416"/>
        <w:gridCol w:w="993"/>
        <w:gridCol w:w="992"/>
        <w:gridCol w:w="569"/>
        <w:gridCol w:w="851"/>
        <w:gridCol w:w="848"/>
        <w:gridCol w:w="582"/>
        <w:gridCol w:w="992"/>
        <w:gridCol w:w="977"/>
        <w:gridCol w:w="993"/>
        <w:gridCol w:w="708"/>
        <w:gridCol w:w="851"/>
        <w:gridCol w:w="850"/>
        <w:gridCol w:w="983"/>
        <w:gridCol w:w="1172"/>
      </w:tblGrid>
      <w:tr w:rsidR="001D32EE" w:rsidRPr="0027075D" w:rsidTr="00EB7EDB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Уникальный номер реестровой записи (5)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Размер платы (цена, тариф)</w:t>
            </w:r>
          </w:p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(8)</w:t>
            </w:r>
          </w:p>
        </w:tc>
        <w:tc>
          <w:tcPr>
            <w:tcW w:w="2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Допустимые (возможные) отклонения от установленных показателей объема муниципальной услуги</w:t>
            </w:r>
          </w:p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(7)</w:t>
            </w:r>
          </w:p>
        </w:tc>
      </w:tr>
      <w:tr w:rsidR="001D32EE" w:rsidRPr="0027075D" w:rsidTr="00EB7EDB">
        <w:trPr>
          <w:trHeight w:val="64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2EE" w:rsidRPr="0027075D" w:rsidRDefault="001D32EE" w:rsidP="00B06093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Категория потребителей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Виды образовательных программ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 xml:space="preserve">Направленности образовательной программы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Формы образования и формы реализации образовательных программ</w:t>
            </w:r>
          </w:p>
        </w:tc>
        <w:tc>
          <w:tcPr>
            <w:tcW w:w="5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_______ (наименование показателя)</w:t>
            </w:r>
          </w:p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(5)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2021 год</w:t>
            </w:r>
          </w:p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(очередной финансовый год)</w:t>
            </w:r>
          </w:p>
        </w:tc>
        <w:tc>
          <w:tcPr>
            <w:tcW w:w="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2022 год</w:t>
            </w:r>
          </w:p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(очередной финансовый год)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2023 год</w:t>
            </w:r>
          </w:p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2021 год</w:t>
            </w:r>
          </w:p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(очередной 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2022 год</w:t>
            </w:r>
          </w:p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2023 год</w:t>
            </w:r>
          </w:p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в процентах</w:t>
            </w:r>
          </w:p>
        </w:tc>
        <w:tc>
          <w:tcPr>
            <w:tcW w:w="11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в абсолютных показателях</w:t>
            </w:r>
          </w:p>
        </w:tc>
      </w:tr>
      <w:tr w:rsidR="001D32EE" w:rsidRPr="0027075D" w:rsidTr="00EB7EDB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2EE" w:rsidRPr="0027075D" w:rsidRDefault="001D32EE" w:rsidP="00B06093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2EE" w:rsidRPr="0027075D" w:rsidRDefault="001D32EE" w:rsidP="00B06093">
            <w:pPr>
              <w:rPr>
                <w:sz w:val="18"/>
                <w:szCs w:val="18"/>
              </w:rPr>
            </w:pP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2EE" w:rsidRPr="0027075D" w:rsidRDefault="001D32EE" w:rsidP="00B06093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2EE" w:rsidRPr="0027075D" w:rsidRDefault="001D32EE" w:rsidP="00B0609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2EE" w:rsidRPr="0027075D" w:rsidRDefault="001D32EE" w:rsidP="00B06093">
            <w:pPr>
              <w:rPr>
                <w:sz w:val="18"/>
                <w:szCs w:val="18"/>
              </w:rPr>
            </w:pPr>
          </w:p>
        </w:tc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2EE" w:rsidRPr="0027075D" w:rsidRDefault="001D32EE" w:rsidP="00B06093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2EE" w:rsidRPr="0027075D" w:rsidRDefault="001D32EE" w:rsidP="00B06093">
            <w:pPr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наименование</w:t>
            </w:r>
          </w:p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(5)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код по ОКЕИ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D32EE" w:rsidRPr="0027075D" w:rsidRDefault="001D32EE" w:rsidP="00B06093">
            <w:pPr>
              <w:rPr>
                <w:sz w:val="18"/>
                <w:szCs w:val="18"/>
              </w:rPr>
            </w:pPr>
          </w:p>
        </w:tc>
        <w:tc>
          <w:tcPr>
            <w:tcW w:w="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D32EE" w:rsidRPr="0027075D" w:rsidRDefault="001D32EE" w:rsidP="00B06093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D32EE" w:rsidRPr="0027075D" w:rsidRDefault="001D32EE" w:rsidP="00B06093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2EE" w:rsidRPr="0027075D" w:rsidRDefault="001D32EE" w:rsidP="00B06093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2EE" w:rsidRPr="0027075D" w:rsidRDefault="001D32EE" w:rsidP="00B06093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2EE" w:rsidRPr="0027075D" w:rsidRDefault="001D32EE" w:rsidP="00B06093">
            <w:pPr>
              <w:rPr>
                <w:sz w:val="18"/>
                <w:szCs w:val="18"/>
              </w:rPr>
            </w:pPr>
          </w:p>
        </w:tc>
        <w:tc>
          <w:tcPr>
            <w:tcW w:w="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D32EE" w:rsidRPr="0027075D" w:rsidRDefault="001D32EE" w:rsidP="00B06093">
            <w:pPr>
              <w:rPr>
                <w:sz w:val="18"/>
                <w:szCs w:val="18"/>
              </w:rPr>
            </w:pPr>
          </w:p>
        </w:tc>
        <w:tc>
          <w:tcPr>
            <w:tcW w:w="11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2EE" w:rsidRPr="0027075D" w:rsidRDefault="001D32EE" w:rsidP="00B06093">
            <w:pPr>
              <w:rPr>
                <w:sz w:val="18"/>
                <w:szCs w:val="18"/>
              </w:rPr>
            </w:pPr>
          </w:p>
        </w:tc>
      </w:tr>
      <w:tr w:rsidR="001D32EE" w:rsidRPr="0027075D" w:rsidTr="00EB7ED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17</w:t>
            </w:r>
          </w:p>
        </w:tc>
      </w:tr>
      <w:tr w:rsidR="001D32EE" w:rsidRPr="0027075D" w:rsidTr="00EB7ED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jc w:val="center"/>
              <w:rPr>
                <w:sz w:val="18"/>
                <w:szCs w:val="18"/>
              </w:rPr>
            </w:pPr>
            <w:r w:rsidRPr="0027075D">
              <w:rPr>
                <w:sz w:val="18"/>
                <w:szCs w:val="18"/>
              </w:rPr>
              <w:t>804200О.99.0.ББ52АЕ76000</w:t>
            </w:r>
          </w:p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 xml:space="preserve">Физические лица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 xml:space="preserve">Дополнительные общеобразовательные общеразвивающие программы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jc w:val="center"/>
              <w:rPr>
                <w:sz w:val="18"/>
                <w:szCs w:val="18"/>
              </w:rPr>
            </w:pPr>
            <w:r w:rsidRPr="0027075D">
              <w:rPr>
                <w:sz w:val="18"/>
                <w:szCs w:val="18"/>
              </w:rPr>
              <w:t>художественная</w:t>
            </w:r>
          </w:p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rPr>
                <w:sz w:val="18"/>
                <w:szCs w:val="18"/>
              </w:rPr>
            </w:pPr>
            <w:r w:rsidRPr="0027075D">
              <w:rPr>
                <w:sz w:val="18"/>
                <w:szCs w:val="18"/>
              </w:rPr>
              <w:t>Очная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Количество человеко-часов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Человека-час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539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D32EE" w:rsidRPr="0027075D" w:rsidRDefault="000C0F5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5813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D32EE" w:rsidRPr="0027075D" w:rsidRDefault="000C0F5E" w:rsidP="00B0609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D32EE" w:rsidRPr="0027075D" w:rsidRDefault="000C0F5E" w:rsidP="00B0609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5813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0C0F5E" w:rsidP="000C0F5E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291</w:t>
            </w:r>
          </w:p>
        </w:tc>
      </w:tr>
      <w:tr w:rsidR="001D32EE" w:rsidRPr="0027075D" w:rsidTr="00EB7ED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rPr>
                <w:sz w:val="18"/>
                <w:szCs w:val="18"/>
              </w:rPr>
            </w:pPr>
            <w:r w:rsidRPr="0027075D">
              <w:rPr>
                <w:sz w:val="18"/>
                <w:szCs w:val="18"/>
              </w:rPr>
              <w:t>804200О.99.0.ББ52АЕ52000</w:t>
            </w:r>
          </w:p>
          <w:p w:rsidR="001D32EE" w:rsidRPr="0027075D" w:rsidRDefault="001D32EE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 xml:space="preserve">Физические лица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 xml:space="preserve">Дополнительные общеобразовательные общеразвивающие программы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jc w:val="center"/>
              <w:rPr>
                <w:sz w:val="18"/>
                <w:szCs w:val="18"/>
              </w:rPr>
            </w:pPr>
            <w:r w:rsidRPr="0027075D">
              <w:rPr>
                <w:sz w:val="18"/>
                <w:szCs w:val="18"/>
              </w:rPr>
              <w:t>физкультурно-спортивная</w:t>
            </w:r>
          </w:p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rPr>
                <w:sz w:val="18"/>
                <w:szCs w:val="18"/>
              </w:rPr>
            </w:pPr>
            <w:r w:rsidRPr="0027075D">
              <w:rPr>
                <w:sz w:val="18"/>
                <w:szCs w:val="18"/>
              </w:rPr>
              <w:t>Очная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Количество человеко-часов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Человека-час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539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D32EE" w:rsidRPr="0027075D" w:rsidRDefault="000C0F5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6881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D32EE" w:rsidRPr="0027075D" w:rsidRDefault="000C0F5E" w:rsidP="00B0609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6881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D32EE" w:rsidRPr="0027075D" w:rsidRDefault="000C0F5E" w:rsidP="00B0609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6881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0C0F5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344</w:t>
            </w:r>
          </w:p>
        </w:tc>
      </w:tr>
      <w:tr w:rsidR="001D32EE" w:rsidRPr="0027075D" w:rsidTr="00EB7ED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992F52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992F52">
              <w:rPr>
                <w:rFonts w:ascii="Times New Roman" w:hAnsi="Times New Roman"/>
                <w:sz w:val="18"/>
                <w:szCs w:val="18"/>
              </w:rPr>
              <w:t>804200О.99.0.ББ52АЖ24000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 xml:space="preserve">Физические лица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C5772A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 xml:space="preserve">Дополнительные общеобразовательные </w:t>
            </w:r>
            <w:r w:rsidRPr="0027075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общеразвивающие программы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jc w:val="center"/>
              <w:rPr>
                <w:sz w:val="18"/>
                <w:szCs w:val="18"/>
              </w:rPr>
            </w:pPr>
            <w:r w:rsidRPr="0027075D">
              <w:rPr>
                <w:sz w:val="18"/>
                <w:szCs w:val="18"/>
              </w:rPr>
              <w:lastRenderedPageBreak/>
              <w:t>cоциально-</w:t>
            </w:r>
            <w:r w:rsidR="00992F52">
              <w:rPr>
                <w:sz w:val="18"/>
                <w:szCs w:val="18"/>
              </w:rPr>
              <w:t>педагогическая</w:t>
            </w:r>
          </w:p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rPr>
                <w:sz w:val="18"/>
                <w:szCs w:val="18"/>
              </w:rPr>
            </w:pPr>
            <w:r w:rsidRPr="0027075D">
              <w:rPr>
                <w:sz w:val="18"/>
                <w:szCs w:val="18"/>
              </w:rPr>
              <w:lastRenderedPageBreak/>
              <w:t>Очная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Количество человеко-часов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Человека-час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539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D32EE" w:rsidRPr="0027075D" w:rsidRDefault="000C0F5E" w:rsidP="00B0609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1887</w:t>
            </w:r>
          </w:p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D32EE" w:rsidRPr="0027075D" w:rsidRDefault="000C0F5E" w:rsidP="00B0609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1887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D32EE" w:rsidRPr="0027075D" w:rsidRDefault="000C0F5E" w:rsidP="00B0609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1887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0C0F5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94</w:t>
            </w:r>
          </w:p>
        </w:tc>
      </w:tr>
      <w:tr w:rsidR="001D32EE" w:rsidRPr="0027075D" w:rsidTr="00EB7ED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rPr>
                <w:sz w:val="18"/>
                <w:szCs w:val="18"/>
              </w:rPr>
            </w:pPr>
            <w:r w:rsidRPr="0027075D">
              <w:rPr>
                <w:sz w:val="18"/>
                <w:szCs w:val="18"/>
              </w:rPr>
              <w:lastRenderedPageBreak/>
              <w:t>804200О.99.0.ББ52АЕ</w:t>
            </w:r>
            <w:r w:rsidR="000C0F5E">
              <w:rPr>
                <w:sz w:val="18"/>
                <w:szCs w:val="18"/>
              </w:rPr>
              <w:t>04</w:t>
            </w:r>
            <w:r w:rsidRPr="0027075D">
              <w:rPr>
                <w:sz w:val="18"/>
                <w:szCs w:val="18"/>
              </w:rPr>
              <w:t>000</w:t>
            </w:r>
          </w:p>
          <w:p w:rsidR="001D32EE" w:rsidRPr="0027075D" w:rsidRDefault="001D32EE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Физические лица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Дополнительные общеобразовательные общеразвивающие программы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0C0F5E" w:rsidP="00B0609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техническая</w:t>
            </w:r>
          </w:p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rPr>
                <w:sz w:val="18"/>
                <w:szCs w:val="18"/>
              </w:rPr>
            </w:pPr>
            <w:r w:rsidRPr="0027075D">
              <w:rPr>
                <w:sz w:val="18"/>
                <w:szCs w:val="18"/>
              </w:rPr>
              <w:t>Очная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Количество человеко-часов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Человека-час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539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D32EE" w:rsidRPr="0027075D" w:rsidRDefault="000C0F5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666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D32EE" w:rsidRPr="0027075D" w:rsidRDefault="000C0F5E" w:rsidP="00B0609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D32EE" w:rsidRPr="0027075D" w:rsidRDefault="000C0F5E" w:rsidP="00B0609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0C0F5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33</w:t>
            </w:r>
          </w:p>
        </w:tc>
      </w:tr>
    </w:tbl>
    <w:p w:rsidR="001D32EE" w:rsidRPr="0027075D" w:rsidRDefault="001D32EE" w:rsidP="001D32EE">
      <w:pPr>
        <w:rPr>
          <w:sz w:val="18"/>
          <w:szCs w:val="18"/>
        </w:rPr>
      </w:pPr>
    </w:p>
    <w:p w:rsidR="001D32EE" w:rsidRPr="0027075D" w:rsidRDefault="001D32EE" w:rsidP="001D32EE">
      <w:pPr>
        <w:pStyle w:val="ad"/>
        <w:rPr>
          <w:rFonts w:ascii="Times New Roman" w:hAnsi="Times New Roman" w:cs="Times New Roman"/>
          <w:sz w:val="18"/>
          <w:szCs w:val="18"/>
        </w:rPr>
      </w:pPr>
      <w:r w:rsidRPr="0027075D">
        <w:rPr>
          <w:rFonts w:ascii="Times New Roman" w:hAnsi="Times New Roman" w:cs="Times New Roman"/>
          <w:sz w:val="18"/>
          <w:szCs w:val="18"/>
        </w:rPr>
        <w:t>4. Нормативные правовые акты, устанавливающие размер платы (цену, тариф) либо порядок ее (его) установления:</w:t>
      </w:r>
    </w:p>
    <w:tbl>
      <w:tblPr>
        <w:tblW w:w="157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960"/>
        <w:gridCol w:w="1680"/>
        <w:gridCol w:w="1820"/>
        <w:gridCol w:w="8483"/>
      </w:tblGrid>
      <w:tr w:rsidR="001D32EE" w:rsidRPr="0027075D" w:rsidTr="00EB7EDB">
        <w:tc>
          <w:tcPr>
            <w:tcW w:w="157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Нормативный правовой акт</w:t>
            </w:r>
          </w:p>
        </w:tc>
      </w:tr>
      <w:tr w:rsidR="001D32EE" w:rsidRPr="0027075D" w:rsidTr="00EB7EDB"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вид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принявший орган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дата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номер</w:t>
            </w:r>
          </w:p>
        </w:tc>
        <w:tc>
          <w:tcPr>
            <w:tcW w:w="8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наименование</w:t>
            </w:r>
          </w:p>
        </w:tc>
      </w:tr>
      <w:tr w:rsidR="001D32EE" w:rsidRPr="0027075D" w:rsidTr="00EB7EDB"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8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</w:tr>
      <w:tr w:rsidR="001D32EE" w:rsidRPr="0027075D" w:rsidTr="00EB7EDB"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</w:tbl>
    <w:p w:rsidR="00172779" w:rsidRDefault="00172779" w:rsidP="00093F4B">
      <w:pPr>
        <w:pStyle w:val="ad"/>
        <w:rPr>
          <w:rFonts w:ascii="Times New Roman" w:hAnsi="Times New Roman" w:cs="Times New Roman"/>
          <w:sz w:val="18"/>
          <w:szCs w:val="18"/>
        </w:rPr>
      </w:pPr>
    </w:p>
    <w:p w:rsidR="00093F4B" w:rsidRPr="002422A3" w:rsidRDefault="00093F4B" w:rsidP="00093F4B">
      <w:pPr>
        <w:pStyle w:val="ad"/>
        <w:rPr>
          <w:rFonts w:ascii="Times New Roman" w:hAnsi="Times New Roman" w:cs="Times New Roman"/>
          <w:sz w:val="18"/>
          <w:szCs w:val="18"/>
        </w:rPr>
      </w:pPr>
      <w:r w:rsidRPr="002422A3">
        <w:rPr>
          <w:rFonts w:ascii="Times New Roman" w:hAnsi="Times New Roman" w:cs="Times New Roman"/>
          <w:sz w:val="18"/>
          <w:szCs w:val="18"/>
        </w:rPr>
        <w:t>5. Порядок оказания муниципальной услуги</w:t>
      </w:r>
    </w:p>
    <w:p w:rsidR="00093F4B" w:rsidRPr="002422A3" w:rsidRDefault="00093F4B" w:rsidP="00093F4B">
      <w:pPr>
        <w:pStyle w:val="ad"/>
        <w:rPr>
          <w:rFonts w:ascii="Times New Roman" w:hAnsi="Times New Roman" w:cs="Times New Roman"/>
          <w:sz w:val="18"/>
          <w:szCs w:val="18"/>
        </w:rPr>
      </w:pPr>
      <w:r w:rsidRPr="002422A3">
        <w:rPr>
          <w:rFonts w:ascii="Times New Roman" w:hAnsi="Times New Roman" w:cs="Times New Roman"/>
          <w:sz w:val="18"/>
          <w:szCs w:val="18"/>
        </w:rPr>
        <w:t>5.1. Нормативные правовые акты, регулирующие порядок оказания муниципальной  услуги:</w:t>
      </w:r>
    </w:p>
    <w:p w:rsidR="00093F4B" w:rsidRPr="002422A3" w:rsidRDefault="00093F4B" w:rsidP="00093F4B">
      <w:pPr>
        <w:rPr>
          <w:sz w:val="18"/>
          <w:szCs w:val="18"/>
        </w:rPr>
      </w:pPr>
      <w:r w:rsidRPr="002422A3">
        <w:rPr>
          <w:sz w:val="18"/>
          <w:szCs w:val="18"/>
        </w:rPr>
        <w:t>Федеральный закон от 6 октября 1999 г. N 184-ФЗ "Об общих принципах организации законодательных (представительных) и исполнительных органов государственной власти субъектов Российской Федерации"</w:t>
      </w:r>
    </w:p>
    <w:p w:rsidR="00093F4B" w:rsidRPr="002422A3" w:rsidRDefault="00093F4B" w:rsidP="00093F4B">
      <w:pPr>
        <w:rPr>
          <w:sz w:val="18"/>
          <w:szCs w:val="18"/>
        </w:rPr>
      </w:pPr>
      <w:r w:rsidRPr="002422A3">
        <w:rPr>
          <w:sz w:val="18"/>
          <w:szCs w:val="18"/>
        </w:rPr>
        <w:t>Федеральный закон от 06.10.2003 N 131-ФЗ (ред. от 29.12.2020) "Об общих принципах организации местного самоуправления в Российской Федерации"</w:t>
      </w:r>
    </w:p>
    <w:p w:rsidR="00093F4B" w:rsidRDefault="00093F4B" w:rsidP="00093F4B">
      <w:pPr>
        <w:rPr>
          <w:sz w:val="18"/>
          <w:szCs w:val="18"/>
        </w:rPr>
      </w:pPr>
      <w:r w:rsidRPr="002422A3">
        <w:rPr>
          <w:sz w:val="18"/>
          <w:szCs w:val="18"/>
        </w:rPr>
        <w:t>Федеральный закон "Об образовании в Российской Федерации" от 29.12.2012 N 273-ФЗ</w:t>
      </w:r>
    </w:p>
    <w:p w:rsidR="008C5F54" w:rsidRPr="008C5F54" w:rsidRDefault="008C5F54" w:rsidP="008C5F54">
      <w:pPr>
        <w:rPr>
          <w:sz w:val="18"/>
          <w:szCs w:val="18"/>
        </w:rPr>
      </w:pPr>
      <w:r w:rsidRPr="008C5F54">
        <w:rPr>
          <w:sz w:val="18"/>
          <w:szCs w:val="18"/>
        </w:rPr>
        <w:t>Приказ Минпросвещения России от 09.11.2018 N 196 (ред. от 30.09.2020) "Об утверждении Порядка организации и осуществления образовательной деятельности по дополнительным общеобразовательным программам"</w:t>
      </w:r>
    </w:p>
    <w:p w:rsidR="001D32EE" w:rsidRPr="0027075D" w:rsidRDefault="001D32EE" w:rsidP="001D32EE">
      <w:pPr>
        <w:pStyle w:val="ad"/>
        <w:rPr>
          <w:rFonts w:ascii="Times New Roman" w:hAnsi="Times New Roman" w:cs="Times New Roman"/>
          <w:sz w:val="18"/>
          <w:szCs w:val="18"/>
        </w:rPr>
      </w:pPr>
    </w:p>
    <w:p w:rsidR="001D32EE" w:rsidRPr="0027075D" w:rsidRDefault="001D32EE" w:rsidP="001D32EE">
      <w:pPr>
        <w:pStyle w:val="ad"/>
        <w:rPr>
          <w:rFonts w:ascii="Times New Roman" w:hAnsi="Times New Roman" w:cs="Times New Roman"/>
          <w:sz w:val="18"/>
          <w:szCs w:val="18"/>
        </w:rPr>
      </w:pPr>
      <w:r w:rsidRPr="0027075D">
        <w:rPr>
          <w:rFonts w:ascii="Times New Roman" w:hAnsi="Times New Roman" w:cs="Times New Roman"/>
          <w:sz w:val="18"/>
          <w:szCs w:val="18"/>
        </w:rPr>
        <w:t>5.2. Порядок информирования потенциальных потребителей муниципальной услуги:</w:t>
      </w:r>
    </w:p>
    <w:tbl>
      <w:tblPr>
        <w:tblW w:w="157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40"/>
        <w:gridCol w:w="6754"/>
        <w:gridCol w:w="3969"/>
      </w:tblGrid>
      <w:tr w:rsidR="001D32EE" w:rsidRPr="0027075D" w:rsidTr="00EB7EDB"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Способ информирования</w:t>
            </w:r>
          </w:p>
        </w:tc>
        <w:tc>
          <w:tcPr>
            <w:tcW w:w="6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Состав размещаемой информации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Частота обновления информации</w:t>
            </w:r>
          </w:p>
        </w:tc>
      </w:tr>
      <w:tr w:rsidR="001D32EE" w:rsidRPr="0027075D" w:rsidTr="00EB7EDB"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32EE" w:rsidRPr="0027075D" w:rsidRDefault="001D32EE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1D32EE" w:rsidRPr="0027075D" w:rsidTr="00EB7EDB"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Размещение информации у входа в учреждение</w:t>
            </w:r>
          </w:p>
        </w:tc>
        <w:tc>
          <w:tcPr>
            <w:tcW w:w="6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Наименование образовательной организации, адрес, режим работы, контактные телефоны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32EE" w:rsidRPr="0027075D" w:rsidRDefault="001D32EE" w:rsidP="00B06093">
            <w:pPr>
              <w:rPr>
                <w:sz w:val="18"/>
                <w:szCs w:val="18"/>
              </w:rPr>
            </w:pPr>
            <w:r w:rsidRPr="0027075D">
              <w:rPr>
                <w:sz w:val="18"/>
                <w:szCs w:val="18"/>
              </w:rPr>
              <w:t xml:space="preserve">По мере необходимости, но не реже 1 раза в квартал </w:t>
            </w:r>
          </w:p>
        </w:tc>
      </w:tr>
      <w:tr w:rsidR="001D32EE" w:rsidRPr="0027075D" w:rsidTr="00EB7EDB"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 xml:space="preserve">Размещение на информационных стендах </w:t>
            </w:r>
          </w:p>
          <w:p w:rsidR="001D32EE" w:rsidRPr="0027075D" w:rsidRDefault="001D32EE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 xml:space="preserve">Учредительные документы, лицензии, перечень услуг, расписание, направления, порядок приема, контактная информация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32EE" w:rsidRPr="0027075D" w:rsidRDefault="001D32EE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По мере необходимости, но не реже 1 раза в квартал</w:t>
            </w:r>
          </w:p>
        </w:tc>
      </w:tr>
      <w:tr w:rsidR="001D32EE" w:rsidRPr="0027075D" w:rsidTr="00EB7EDB"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 xml:space="preserve">Размещение информации на официальном сайте учреждения в сети Интернет </w:t>
            </w:r>
          </w:p>
        </w:tc>
        <w:tc>
          <w:tcPr>
            <w:tcW w:w="6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2EE" w:rsidRPr="0027075D" w:rsidRDefault="001D32EE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В соответствии со ст.29 Федерального закона от 29.12.2012 №273-ФЗ «Об образовании в Российской Федерации», Постановлением правительства РФ от 11 июля 2020 года N 1038 «О внесении изменений в Правила размещения на официальном сайте образовательной организации в информационно-телекоммуникационной сети "Интернет" и обновления информации об образовательной организации»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32EE" w:rsidRPr="0027075D" w:rsidRDefault="001D32EE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27075D">
              <w:rPr>
                <w:rFonts w:ascii="Times New Roman" w:hAnsi="Times New Roman"/>
                <w:sz w:val="18"/>
                <w:szCs w:val="18"/>
              </w:rPr>
              <w:t>По мере необходимости, но не реже 1 раза в квартал</w:t>
            </w:r>
          </w:p>
        </w:tc>
      </w:tr>
    </w:tbl>
    <w:p w:rsidR="001D32EE" w:rsidRPr="0027075D" w:rsidRDefault="001D32EE" w:rsidP="001D32EE">
      <w:pPr>
        <w:pStyle w:val="ad"/>
        <w:jc w:val="center"/>
        <w:rPr>
          <w:rStyle w:val="ab"/>
          <w:rFonts w:ascii="Times New Roman" w:hAnsi="Times New Roman" w:cs="Times New Roman"/>
          <w:b w:val="0"/>
          <w:bCs/>
          <w:sz w:val="18"/>
          <w:szCs w:val="18"/>
        </w:rPr>
      </w:pPr>
    </w:p>
    <w:p w:rsidR="001D32EE" w:rsidRPr="001D32EE" w:rsidRDefault="001D32EE" w:rsidP="001D32EE"/>
    <w:p w:rsidR="007014B3" w:rsidRDefault="007014B3">
      <w:pPr>
        <w:rPr>
          <w:rStyle w:val="ab"/>
          <w:b w:val="0"/>
          <w:bCs/>
          <w:sz w:val="18"/>
          <w:szCs w:val="18"/>
        </w:rPr>
      </w:pPr>
      <w:r>
        <w:rPr>
          <w:rStyle w:val="ab"/>
          <w:b w:val="0"/>
          <w:bCs/>
          <w:sz w:val="18"/>
          <w:szCs w:val="18"/>
        </w:rPr>
        <w:br w:type="page"/>
      </w:r>
    </w:p>
    <w:p w:rsidR="00476733" w:rsidRPr="002422A3" w:rsidRDefault="00476733" w:rsidP="00476733">
      <w:pPr>
        <w:pStyle w:val="ad"/>
        <w:jc w:val="center"/>
        <w:rPr>
          <w:rFonts w:ascii="Times New Roman" w:hAnsi="Times New Roman" w:cs="Times New Roman"/>
          <w:sz w:val="18"/>
          <w:szCs w:val="18"/>
        </w:rPr>
      </w:pPr>
      <w:r w:rsidRPr="002422A3">
        <w:rPr>
          <w:rStyle w:val="ab"/>
          <w:rFonts w:ascii="Times New Roman" w:hAnsi="Times New Roman" w:cs="Times New Roman"/>
          <w:b w:val="0"/>
          <w:bCs/>
          <w:sz w:val="18"/>
          <w:szCs w:val="18"/>
        </w:rPr>
        <w:lastRenderedPageBreak/>
        <w:t xml:space="preserve">Часть </w:t>
      </w:r>
      <w:r>
        <w:rPr>
          <w:rStyle w:val="ab"/>
          <w:rFonts w:ascii="Times New Roman" w:hAnsi="Times New Roman" w:cs="Times New Roman"/>
          <w:b w:val="0"/>
          <w:bCs/>
          <w:sz w:val="18"/>
          <w:szCs w:val="18"/>
        </w:rPr>
        <w:t>2</w:t>
      </w:r>
      <w:r w:rsidRPr="002422A3">
        <w:rPr>
          <w:rStyle w:val="ab"/>
          <w:rFonts w:ascii="Times New Roman" w:hAnsi="Times New Roman" w:cs="Times New Roman"/>
          <w:b w:val="0"/>
          <w:bCs/>
          <w:sz w:val="18"/>
          <w:szCs w:val="18"/>
        </w:rPr>
        <w:t xml:space="preserve">. </w:t>
      </w:r>
      <w:r w:rsidRPr="004403D6">
        <w:rPr>
          <w:rStyle w:val="ab"/>
          <w:rFonts w:ascii="Times New Roman" w:hAnsi="Times New Roman" w:cs="Times New Roman"/>
          <w:b w:val="0"/>
          <w:bCs/>
          <w:sz w:val="18"/>
          <w:szCs w:val="18"/>
        </w:rPr>
        <w:t>Сведения о выполняемых работах</w:t>
      </w:r>
    </w:p>
    <w:p w:rsidR="00476733" w:rsidRPr="002422A3" w:rsidRDefault="00476733" w:rsidP="00476733">
      <w:pPr>
        <w:jc w:val="center"/>
        <w:rPr>
          <w:sz w:val="18"/>
          <w:szCs w:val="18"/>
        </w:rPr>
      </w:pPr>
    </w:p>
    <w:p w:rsidR="00476733" w:rsidRDefault="00391A82" w:rsidP="00476733">
      <w:pPr>
        <w:pStyle w:val="ad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noProof/>
          <w:sz w:val="18"/>
          <w:szCs w:val="18"/>
        </w:rPr>
        <w:pict>
          <v:rect id="_x0000_s1031" style="position:absolute;left:0;text-align:left;margin-left:661.5pt;margin-top:10.55pt;width:104.5pt;height:46.6pt;z-index:2516582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">
            <v:path arrowok="t"/>
            <v:textbox>
              <w:txbxContent>
                <w:p w:rsidR="007713C7" w:rsidRDefault="007713C7" w:rsidP="00476733">
                  <w:r>
                    <w:t>48.034.1</w:t>
                  </w:r>
                </w:p>
              </w:txbxContent>
            </v:textbox>
          </v:rect>
        </w:pict>
      </w:r>
      <w:r w:rsidR="00476733" w:rsidRPr="002422A3">
        <w:rPr>
          <w:rStyle w:val="ab"/>
          <w:rFonts w:ascii="Times New Roman" w:hAnsi="Times New Roman" w:cs="Times New Roman"/>
          <w:b w:val="0"/>
          <w:bCs/>
          <w:sz w:val="18"/>
          <w:szCs w:val="18"/>
        </w:rPr>
        <w:t>Раздел</w:t>
      </w:r>
      <w:r w:rsidR="00476733" w:rsidRPr="002422A3">
        <w:rPr>
          <w:rFonts w:ascii="Times New Roman" w:hAnsi="Times New Roman" w:cs="Times New Roman"/>
          <w:sz w:val="18"/>
          <w:szCs w:val="18"/>
        </w:rPr>
        <w:t xml:space="preserve"> 1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40"/>
        <w:gridCol w:w="2268"/>
      </w:tblGrid>
      <w:tr w:rsidR="00476733" w:rsidTr="00B06093">
        <w:trPr>
          <w:cantSplit/>
        </w:trPr>
        <w:tc>
          <w:tcPr>
            <w:tcW w:w="10740" w:type="dxa"/>
          </w:tcPr>
          <w:p w:rsidR="00476733" w:rsidRDefault="00476733" w:rsidP="00B06093">
            <w:pPr>
              <w:ind w:firstLine="0"/>
              <w:rPr>
                <w:b/>
                <w:color w:val="000000"/>
                <w:sz w:val="18"/>
                <w:szCs w:val="18"/>
              </w:rPr>
            </w:pPr>
            <w:r w:rsidRPr="002422A3">
              <w:rPr>
                <w:sz w:val="18"/>
                <w:szCs w:val="18"/>
              </w:rPr>
              <w:t xml:space="preserve">1. Наименование муниципальной </w:t>
            </w:r>
            <w:r>
              <w:rPr>
                <w:sz w:val="18"/>
                <w:szCs w:val="18"/>
              </w:rPr>
              <w:t>работы</w:t>
            </w:r>
            <w:r w:rsidRPr="002422A3">
              <w:rPr>
                <w:sz w:val="18"/>
                <w:szCs w:val="18"/>
              </w:rPr>
              <w:t xml:space="preserve">: </w:t>
            </w:r>
            <w:r w:rsidRPr="004403D6">
              <w:rPr>
                <w:b/>
                <w:sz w:val="18"/>
                <w:szCs w:val="18"/>
              </w:rPr>
              <w:t>Организация и проведение олимпиад, конкурсов, мероприятий, направленных на выявление и развитие у обучающихся интеллектуальных и творческих способностей, способностей к занятиям физической культурой и спортом, интереса к научной (научно-исследовательской) деятельности, творческой деятельности, физкультурно-спортивной деятельности</w:t>
            </w:r>
          </w:p>
          <w:p w:rsidR="00476733" w:rsidRDefault="00476733" w:rsidP="00B06093">
            <w:pPr>
              <w:ind w:firstLine="0"/>
              <w:rPr>
                <w:sz w:val="18"/>
                <w:szCs w:val="18"/>
              </w:rPr>
            </w:pPr>
          </w:p>
          <w:p w:rsidR="00476733" w:rsidRPr="002422A3" w:rsidRDefault="00476733" w:rsidP="00B06093">
            <w:pPr>
              <w:ind w:firstLine="0"/>
              <w:rPr>
                <w:sz w:val="18"/>
                <w:szCs w:val="18"/>
              </w:rPr>
            </w:pPr>
            <w:r w:rsidRPr="002422A3">
              <w:rPr>
                <w:sz w:val="18"/>
                <w:szCs w:val="18"/>
              </w:rPr>
              <w:t xml:space="preserve">2. Категории потребителей муниципальной услуги: </w:t>
            </w:r>
            <w:r w:rsidRPr="002422A3">
              <w:rPr>
                <w:b/>
                <w:sz w:val="18"/>
                <w:szCs w:val="18"/>
              </w:rPr>
              <w:t>физические лица</w:t>
            </w:r>
          </w:p>
          <w:p w:rsidR="00476733" w:rsidRPr="002422A3" w:rsidRDefault="00476733" w:rsidP="00B06093">
            <w:pPr>
              <w:pStyle w:val="ad"/>
              <w:rPr>
                <w:rFonts w:ascii="Times New Roman" w:hAnsi="Times New Roman" w:cs="Times New Roman"/>
                <w:sz w:val="18"/>
                <w:szCs w:val="18"/>
              </w:rPr>
            </w:pPr>
            <w:r w:rsidRPr="002422A3">
              <w:rPr>
                <w:rFonts w:ascii="Times New Roman" w:hAnsi="Times New Roman" w:cs="Times New Roman"/>
                <w:sz w:val="18"/>
                <w:szCs w:val="18"/>
              </w:rPr>
              <w:t>3. Показатели, характеризующие объем и (или) качество муниципальной услуги:</w:t>
            </w:r>
          </w:p>
          <w:p w:rsidR="00476733" w:rsidRDefault="00476733" w:rsidP="00B06093">
            <w:pPr>
              <w:ind w:firstLine="0"/>
            </w:pPr>
            <w:r w:rsidRPr="002422A3">
              <w:rPr>
                <w:sz w:val="18"/>
                <w:szCs w:val="18"/>
              </w:rPr>
              <w:t>3.1. Показатели, характеризующие качество муниципальной услуги:</w:t>
            </w:r>
          </w:p>
        </w:tc>
        <w:tc>
          <w:tcPr>
            <w:tcW w:w="2268" w:type="dxa"/>
          </w:tcPr>
          <w:p w:rsidR="00476733" w:rsidRPr="00CE50A4" w:rsidRDefault="00476733" w:rsidP="00B06093">
            <w:pPr>
              <w:ind w:left="319" w:firstLine="0"/>
              <w:jc w:val="left"/>
              <w:rPr>
                <w:sz w:val="18"/>
                <w:szCs w:val="18"/>
              </w:rPr>
            </w:pPr>
            <w:r w:rsidRPr="002422A3">
              <w:rPr>
                <w:sz w:val="18"/>
                <w:szCs w:val="18"/>
              </w:rPr>
              <w:t>Уникальный номер</w:t>
            </w:r>
            <w:r>
              <w:rPr>
                <w:sz w:val="18"/>
                <w:szCs w:val="18"/>
              </w:rPr>
              <w:br/>
            </w:r>
            <w:r w:rsidRPr="002422A3">
              <w:rPr>
                <w:sz w:val="18"/>
                <w:szCs w:val="18"/>
              </w:rPr>
              <w:t>по общероссийскому</w:t>
            </w:r>
            <w:r>
              <w:rPr>
                <w:sz w:val="18"/>
                <w:szCs w:val="18"/>
              </w:rPr>
              <w:br/>
              <w:t>б</w:t>
            </w:r>
            <w:r w:rsidRPr="002422A3">
              <w:rPr>
                <w:sz w:val="18"/>
                <w:szCs w:val="18"/>
              </w:rPr>
              <w:t>азовому перечню,</w:t>
            </w:r>
            <w:r>
              <w:rPr>
                <w:sz w:val="18"/>
                <w:szCs w:val="18"/>
              </w:rPr>
              <w:br/>
            </w:r>
            <w:r w:rsidRPr="002422A3">
              <w:rPr>
                <w:sz w:val="18"/>
                <w:szCs w:val="18"/>
              </w:rPr>
              <w:t>региональному перечню</w:t>
            </w:r>
          </w:p>
        </w:tc>
      </w:tr>
    </w:tbl>
    <w:p w:rsidR="004403D6" w:rsidRPr="004403D6" w:rsidRDefault="004403D6" w:rsidP="004403D6">
      <w:pPr>
        <w:pStyle w:val="ad"/>
        <w:rPr>
          <w:rFonts w:ascii="Times New Roman" w:hAnsi="Times New Roman" w:cs="Times New Roman"/>
          <w:sz w:val="18"/>
          <w:szCs w:val="18"/>
        </w:rPr>
      </w:pPr>
      <w:bookmarkStart w:id="9" w:name="sub_131"/>
    </w:p>
    <w:tbl>
      <w:tblPr>
        <w:tblW w:w="158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292"/>
        <w:gridCol w:w="1276"/>
        <w:gridCol w:w="1134"/>
        <w:gridCol w:w="1275"/>
        <w:gridCol w:w="1276"/>
        <w:gridCol w:w="2126"/>
        <w:gridCol w:w="993"/>
        <w:gridCol w:w="992"/>
        <w:gridCol w:w="850"/>
        <w:gridCol w:w="851"/>
        <w:gridCol w:w="851"/>
        <w:gridCol w:w="851"/>
        <w:gridCol w:w="1116"/>
      </w:tblGrid>
      <w:tr w:rsidR="00D370BE" w:rsidRPr="004403D6" w:rsidTr="00D370BE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7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Показатель, характеризующий содержание работы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 xml:space="preserve">Показатель, характеризующий условия (формы) оказания работы </w:t>
            </w:r>
          </w:p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(по справочникам)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Показатель качества работы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Значение показателя качества работы</w:t>
            </w:r>
          </w:p>
        </w:tc>
        <w:tc>
          <w:tcPr>
            <w:tcW w:w="1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Допустимые (возможные) отклонения от установленных показателей качества работы</w:t>
            </w:r>
          </w:p>
        </w:tc>
      </w:tr>
      <w:tr w:rsidR="00D370BE" w:rsidRPr="004403D6" w:rsidTr="00D370BE"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3D6" w:rsidRPr="004403D6" w:rsidRDefault="004403D6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3D6" w:rsidRPr="004403D6" w:rsidRDefault="004403D6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3D6" w:rsidRPr="004403D6" w:rsidRDefault="004403D6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Единица</w:t>
            </w:r>
          </w:p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 xml:space="preserve">измерения по ОКЕИ 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 xml:space="preserve">2021 год </w:t>
            </w:r>
          </w:p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(очередной 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 xml:space="preserve">2022 год </w:t>
            </w:r>
          </w:p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 xml:space="preserve">2023 год </w:t>
            </w:r>
          </w:p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в процентах</w:t>
            </w:r>
          </w:p>
        </w:tc>
        <w:tc>
          <w:tcPr>
            <w:tcW w:w="1116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в абсолютных показателях</w:t>
            </w:r>
          </w:p>
        </w:tc>
      </w:tr>
      <w:tr w:rsidR="00D370BE" w:rsidRPr="004403D6" w:rsidTr="00D370BE"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3D6" w:rsidRPr="004403D6" w:rsidRDefault="004403D6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вид образовательной программы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категория потребителей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3D6" w:rsidRPr="004403D6" w:rsidRDefault="004403D6" w:rsidP="00B06093">
            <w:pPr>
              <w:pStyle w:val="ac"/>
              <w:ind w:lef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направленность образовательной программы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форма образования/ реализация образовательной программы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3D6" w:rsidRPr="004403D6" w:rsidRDefault="004403D6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Код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403D6" w:rsidRPr="004403D6" w:rsidRDefault="004403D6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403D6" w:rsidRPr="004403D6" w:rsidRDefault="004403D6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403D6" w:rsidRPr="004403D6" w:rsidRDefault="004403D6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403D6" w:rsidRPr="004403D6" w:rsidRDefault="004403D6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403D6" w:rsidRPr="004403D6" w:rsidRDefault="004403D6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370BE" w:rsidRPr="004403D6" w:rsidTr="00D370BE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</w:tr>
      <w:tr w:rsidR="00D370BE" w:rsidRPr="004403D6" w:rsidTr="00D370BE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800000Ф.99.1.ББ89АА00001</w:t>
            </w:r>
          </w:p>
          <w:p w:rsidR="00EC425D" w:rsidRPr="00EC425D" w:rsidRDefault="00EC425D" w:rsidP="00EC425D"/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3D6" w:rsidRPr="004403D6" w:rsidRDefault="00595990" w:rsidP="00595990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3D6" w:rsidRPr="004403D6" w:rsidRDefault="00BA48CA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 интересах общества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3D6" w:rsidRPr="004403D6" w:rsidRDefault="00595990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</w:tbl>
    <w:p w:rsidR="00595990" w:rsidRDefault="00595990" w:rsidP="004403D6">
      <w:pPr>
        <w:pStyle w:val="ad"/>
        <w:rPr>
          <w:rFonts w:ascii="Times New Roman" w:hAnsi="Times New Roman" w:cs="Times New Roman"/>
          <w:sz w:val="18"/>
          <w:szCs w:val="18"/>
        </w:rPr>
      </w:pPr>
      <w:bookmarkStart w:id="10" w:name="sub_132"/>
      <w:bookmarkEnd w:id="9"/>
    </w:p>
    <w:p w:rsidR="005E14BA" w:rsidRDefault="005E14BA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:rsidR="004403D6" w:rsidRPr="004403D6" w:rsidRDefault="004403D6" w:rsidP="004403D6">
      <w:pPr>
        <w:pStyle w:val="ad"/>
        <w:rPr>
          <w:rFonts w:ascii="Times New Roman" w:hAnsi="Times New Roman" w:cs="Times New Roman"/>
          <w:sz w:val="18"/>
          <w:szCs w:val="18"/>
        </w:rPr>
      </w:pPr>
      <w:r w:rsidRPr="004403D6">
        <w:rPr>
          <w:rFonts w:ascii="Times New Roman" w:hAnsi="Times New Roman" w:cs="Times New Roman"/>
          <w:sz w:val="18"/>
          <w:szCs w:val="18"/>
        </w:rPr>
        <w:lastRenderedPageBreak/>
        <w:t>3.2. Показатели, характеризующие объем работы:</w:t>
      </w:r>
    </w:p>
    <w:tbl>
      <w:tblPr>
        <w:tblW w:w="158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1134"/>
        <w:gridCol w:w="993"/>
        <w:gridCol w:w="992"/>
        <w:gridCol w:w="1276"/>
        <w:gridCol w:w="708"/>
        <w:gridCol w:w="709"/>
        <w:gridCol w:w="861"/>
        <w:gridCol w:w="708"/>
        <w:gridCol w:w="851"/>
        <w:gridCol w:w="982"/>
        <w:gridCol w:w="992"/>
        <w:gridCol w:w="851"/>
        <w:gridCol w:w="850"/>
        <w:gridCol w:w="851"/>
        <w:gridCol w:w="850"/>
        <w:gridCol w:w="1134"/>
      </w:tblGrid>
      <w:tr w:rsidR="004403D6" w:rsidRPr="004403D6" w:rsidTr="6A5261D2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bookmarkStart w:id="11" w:name="sub_133"/>
            <w:bookmarkEnd w:id="10"/>
            <w:r w:rsidRPr="004403D6">
              <w:rPr>
                <w:rFonts w:ascii="Times New Roman" w:hAnsi="Times New Roman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11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Показатель, характеризующий содержание работы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Показатель, характеризующий условия (формы) оказания работы</w:t>
            </w:r>
          </w:p>
        </w:tc>
        <w:tc>
          <w:tcPr>
            <w:tcW w:w="22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Показатель объема работы</w:t>
            </w:r>
          </w:p>
        </w:tc>
        <w:tc>
          <w:tcPr>
            <w:tcW w:w="28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Значение показателя объема работы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Размер платы</w:t>
            </w:r>
          </w:p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(цена, тариф)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Допустимые (возможные) отклонения от установленных показателей объема работы</w:t>
            </w:r>
          </w:p>
        </w:tc>
      </w:tr>
      <w:tr w:rsidR="004403D6" w:rsidRPr="004403D6" w:rsidTr="6A5261D2">
        <w:tc>
          <w:tcPr>
            <w:tcW w:w="1134" w:type="dxa"/>
            <w:vMerge/>
          </w:tcPr>
          <w:p w:rsidR="004403D6" w:rsidRPr="004403D6" w:rsidRDefault="004403D6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</w:tcPr>
          <w:p w:rsidR="004403D6" w:rsidRPr="004403D6" w:rsidRDefault="004403D6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4" w:type="dxa"/>
            <w:gridSpan w:val="2"/>
            <w:vMerge/>
          </w:tcPr>
          <w:p w:rsidR="004403D6" w:rsidRPr="004403D6" w:rsidRDefault="004403D6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единица измерения по ОКЕИ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2021</w:t>
            </w:r>
          </w:p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 xml:space="preserve"> год </w:t>
            </w:r>
          </w:p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(очередной финансовый год)</w:t>
            </w:r>
          </w:p>
        </w:tc>
        <w:tc>
          <w:tcPr>
            <w:tcW w:w="9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 xml:space="preserve">2022 год </w:t>
            </w:r>
          </w:p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 xml:space="preserve">2023 год </w:t>
            </w:r>
          </w:p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 xml:space="preserve">2021 год </w:t>
            </w:r>
          </w:p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 xml:space="preserve">2022 год </w:t>
            </w:r>
          </w:p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 xml:space="preserve">2023 год </w:t>
            </w:r>
          </w:p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в процентах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в абсолютных показателях</w:t>
            </w:r>
          </w:p>
        </w:tc>
      </w:tr>
      <w:tr w:rsidR="004403D6" w:rsidRPr="004403D6" w:rsidTr="6A5261D2">
        <w:trPr>
          <w:trHeight w:val="253"/>
        </w:trPr>
        <w:tc>
          <w:tcPr>
            <w:tcW w:w="1134" w:type="dxa"/>
            <w:vMerge/>
          </w:tcPr>
          <w:p w:rsidR="004403D6" w:rsidRPr="004403D6" w:rsidRDefault="004403D6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</w:tcPr>
          <w:p w:rsidR="004403D6" w:rsidRPr="004403D6" w:rsidRDefault="004403D6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4" w:type="dxa"/>
            <w:gridSpan w:val="2"/>
            <w:vMerge/>
          </w:tcPr>
          <w:p w:rsidR="004403D6" w:rsidRPr="004403D6" w:rsidRDefault="004403D6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4403D6" w:rsidRPr="004403D6" w:rsidRDefault="004403D6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наименование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код</w:t>
            </w:r>
          </w:p>
        </w:tc>
        <w:tc>
          <w:tcPr>
            <w:tcW w:w="851" w:type="dxa"/>
            <w:vMerge/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2" w:type="dxa"/>
            <w:vMerge/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403D6" w:rsidRPr="004403D6" w:rsidTr="6A5261D2">
        <w:trPr>
          <w:trHeight w:val="276"/>
        </w:trPr>
        <w:tc>
          <w:tcPr>
            <w:tcW w:w="1134" w:type="dxa"/>
            <w:vMerge/>
          </w:tcPr>
          <w:p w:rsidR="004403D6" w:rsidRPr="004403D6" w:rsidRDefault="004403D6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вид образовательной программы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категория потребителей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3D6" w:rsidRPr="004403D6" w:rsidRDefault="004403D6" w:rsidP="00B06093">
            <w:pPr>
              <w:pStyle w:val="ac"/>
              <w:ind w:lef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направленность образовательной программы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форма образования/ реализация образовательной программы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709" w:type="dxa"/>
            <w:vMerge/>
          </w:tcPr>
          <w:p w:rsidR="004403D6" w:rsidRPr="004403D6" w:rsidRDefault="004403D6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1" w:type="dxa"/>
            <w:vMerge/>
          </w:tcPr>
          <w:p w:rsidR="004403D6" w:rsidRPr="004403D6" w:rsidRDefault="004403D6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4403D6" w:rsidRPr="004403D6" w:rsidRDefault="004403D6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2" w:type="dxa"/>
            <w:vMerge/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403D6" w:rsidRPr="004403D6" w:rsidTr="6A5261D2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17</w:t>
            </w:r>
          </w:p>
        </w:tc>
      </w:tr>
      <w:tr w:rsidR="008E1D0C" w:rsidRPr="004403D6" w:rsidTr="6A5261D2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D0C" w:rsidRDefault="008E1D0C" w:rsidP="008E1D0C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800000Ф.99.1.ББ89АА00001</w:t>
            </w:r>
          </w:p>
          <w:p w:rsidR="00F04758" w:rsidRPr="00F04758" w:rsidRDefault="00F04758" w:rsidP="00F04758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D0C" w:rsidRPr="004403D6" w:rsidRDefault="008E1D0C" w:rsidP="00F04758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D0C" w:rsidRPr="004403D6" w:rsidRDefault="008E1D0C" w:rsidP="008E1D0C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 интересах общества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D0C" w:rsidRPr="004403D6" w:rsidRDefault="008E1D0C" w:rsidP="008E1D0C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D0C" w:rsidRPr="004403D6" w:rsidRDefault="008E1D0C" w:rsidP="008E1D0C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очная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D0C" w:rsidRPr="004403D6" w:rsidRDefault="008E1D0C" w:rsidP="008E1D0C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D0C" w:rsidRPr="004403D6" w:rsidRDefault="444B5E7E" w:rsidP="008E1D0C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6D54E5B6">
              <w:rPr>
                <w:rFonts w:ascii="Times New Roman" w:hAnsi="Times New Roman"/>
                <w:sz w:val="18"/>
                <w:szCs w:val="18"/>
              </w:rPr>
              <w:t>Количество мероприятий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D0C" w:rsidRPr="004403D6" w:rsidRDefault="444B5E7E" w:rsidP="008E1D0C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6A5261D2">
              <w:rPr>
                <w:rFonts w:ascii="Times New Roman" w:hAnsi="Times New Roman"/>
                <w:sz w:val="18"/>
                <w:szCs w:val="18"/>
              </w:rPr>
              <w:t>единицы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D0C" w:rsidRPr="004403D6" w:rsidRDefault="444B5E7E" w:rsidP="008E1D0C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6A5261D2">
              <w:rPr>
                <w:rFonts w:ascii="Times New Roman" w:hAnsi="Times New Roman"/>
                <w:sz w:val="18"/>
                <w:szCs w:val="18"/>
              </w:rPr>
              <w:t>642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D0C" w:rsidRPr="004403D6" w:rsidRDefault="008E1D0C" w:rsidP="008E1D0C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D0C" w:rsidRPr="004403D6" w:rsidRDefault="008E1D0C" w:rsidP="008E1D0C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D0C" w:rsidRPr="004403D6" w:rsidRDefault="008E1D0C" w:rsidP="008E1D0C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E1D0C" w:rsidRPr="004403D6" w:rsidRDefault="008E1D0C" w:rsidP="008E1D0C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E1D0C" w:rsidRPr="004403D6" w:rsidRDefault="008E1D0C" w:rsidP="008E1D0C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E1D0C" w:rsidRPr="004403D6" w:rsidRDefault="008E1D0C" w:rsidP="008E1D0C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1D0C" w:rsidRPr="004403D6" w:rsidRDefault="008E1D0C" w:rsidP="008E1D0C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1D0C" w:rsidRPr="004403D6" w:rsidRDefault="00992F52" w:rsidP="008E1D0C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</w:tbl>
    <w:p w:rsidR="004403D6" w:rsidRDefault="004403D6" w:rsidP="004403D6">
      <w:pPr>
        <w:pStyle w:val="ad"/>
        <w:jc w:val="center"/>
        <w:rPr>
          <w:rStyle w:val="ab"/>
          <w:rFonts w:ascii="Times New Roman" w:hAnsi="Times New Roman" w:cs="Times New Roman"/>
          <w:b w:val="0"/>
          <w:bCs/>
          <w:sz w:val="18"/>
          <w:szCs w:val="18"/>
        </w:rPr>
      </w:pPr>
    </w:p>
    <w:p w:rsidR="005A37E2" w:rsidRPr="002422A3" w:rsidRDefault="005A37E2" w:rsidP="005A37E2">
      <w:pPr>
        <w:pStyle w:val="ad"/>
        <w:rPr>
          <w:rFonts w:ascii="Times New Roman" w:hAnsi="Times New Roman" w:cs="Times New Roman"/>
          <w:sz w:val="18"/>
          <w:szCs w:val="18"/>
        </w:rPr>
      </w:pPr>
    </w:p>
    <w:p w:rsidR="005A37E2" w:rsidRPr="002422A3" w:rsidRDefault="005A37E2" w:rsidP="005A37E2">
      <w:pPr>
        <w:pStyle w:val="ad"/>
        <w:rPr>
          <w:rFonts w:ascii="Times New Roman" w:hAnsi="Times New Roman" w:cs="Times New Roman"/>
          <w:sz w:val="18"/>
          <w:szCs w:val="18"/>
        </w:rPr>
      </w:pPr>
      <w:r w:rsidRPr="002422A3">
        <w:rPr>
          <w:rFonts w:ascii="Times New Roman" w:hAnsi="Times New Roman" w:cs="Times New Roman"/>
          <w:sz w:val="18"/>
          <w:szCs w:val="18"/>
        </w:rPr>
        <w:t xml:space="preserve">5. </w:t>
      </w:r>
      <w:r w:rsidR="00F7634B" w:rsidRPr="002422A3">
        <w:rPr>
          <w:rFonts w:ascii="Times New Roman" w:hAnsi="Times New Roman" w:cs="Times New Roman"/>
          <w:sz w:val="18"/>
          <w:szCs w:val="18"/>
        </w:rPr>
        <w:t xml:space="preserve">Нормативные правовые акты, регулирующие порядок оказания </w:t>
      </w:r>
      <w:r w:rsidRPr="002422A3">
        <w:rPr>
          <w:rFonts w:ascii="Times New Roman" w:hAnsi="Times New Roman" w:cs="Times New Roman"/>
          <w:sz w:val="18"/>
          <w:szCs w:val="18"/>
        </w:rPr>
        <w:t xml:space="preserve">муниципальной </w:t>
      </w:r>
      <w:r w:rsidR="009C780D">
        <w:rPr>
          <w:rFonts w:ascii="Times New Roman" w:hAnsi="Times New Roman" w:cs="Times New Roman"/>
          <w:sz w:val="18"/>
          <w:szCs w:val="18"/>
        </w:rPr>
        <w:t>работы</w:t>
      </w:r>
    </w:p>
    <w:p w:rsidR="009C780D" w:rsidRDefault="005A37E2" w:rsidP="005A37E2">
      <w:pPr>
        <w:rPr>
          <w:sz w:val="18"/>
          <w:szCs w:val="18"/>
        </w:rPr>
      </w:pPr>
      <w:r w:rsidRPr="002422A3">
        <w:rPr>
          <w:sz w:val="18"/>
          <w:szCs w:val="18"/>
        </w:rPr>
        <w:t>Федеральный закон "Об образовании в Российской Федерации" от 29.12.2012 N 273-ФЗ</w:t>
      </w:r>
    </w:p>
    <w:p w:rsidR="0014374F" w:rsidRDefault="0014374F" w:rsidP="0014374F">
      <w:r w:rsidRPr="0014374F">
        <w:rPr>
          <w:sz w:val="18"/>
          <w:szCs w:val="18"/>
        </w:rPr>
        <w:t>Приказ Министерства образования и науки РФ от 4 апреля 2014 г. N 267 "Об утверждении Порядка проведения олимпиад школьников"</w:t>
      </w:r>
    </w:p>
    <w:p w:rsidR="0014374F" w:rsidRDefault="0014374F" w:rsidP="005A37E2">
      <w:pPr>
        <w:rPr>
          <w:sz w:val="18"/>
          <w:szCs w:val="18"/>
        </w:rPr>
      </w:pPr>
    </w:p>
    <w:p w:rsidR="0014374F" w:rsidRPr="002422A3" w:rsidRDefault="0014374F" w:rsidP="005A37E2">
      <w:pPr>
        <w:rPr>
          <w:sz w:val="18"/>
          <w:szCs w:val="18"/>
        </w:rPr>
      </w:pPr>
    </w:p>
    <w:p w:rsidR="005A37E2" w:rsidRDefault="005A37E2" w:rsidP="005A37E2"/>
    <w:p w:rsidR="005A37E2" w:rsidRPr="00282CEC" w:rsidRDefault="005A37E2" w:rsidP="005A37E2"/>
    <w:p w:rsidR="00F7634B" w:rsidRDefault="00F7634B">
      <w:pPr>
        <w:rPr>
          <w:rStyle w:val="ab"/>
          <w:b w:val="0"/>
          <w:bCs/>
          <w:sz w:val="18"/>
          <w:szCs w:val="18"/>
        </w:rPr>
      </w:pPr>
      <w:r>
        <w:rPr>
          <w:rStyle w:val="ab"/>
          <w:b w:val="0"/>
          <w:bCs/>
          <w:sz w:val="18"/>
          <w:szCs w:val="18"/>
        </w:rPr>
        <w:br w:type="page"/>
      </w:r>
    </w:p>
    <w:p w:rsidR="004403D6" w:rsidRDefault="004403D6" w:rsidP="004403D6">
      <w:pPr>
        <w:pStyle w:val="ad"/>
        <w:jc w:val="center"/>
        <w:rPr>
          <w:rStyle w:val="ab"/>
          <w:rFonts w:ascii="Times New Roman" w:hAnsi="Times New Roman" w:cs="Times New Roman"/>
          <w:b w:val="0"/>
          <w:bCs/>
          <w:sz w:val="18"/>
          <w:szCs w:val="18"/>
        </w:rPr>
      </w:pPr>
      <w:r w:rsidRPr="004403D6">
        <w:rPr>
          <w:rStyle w:val="ab"/>
          <w:rFonts w:ascii="Times New Roman" w:hAnsi="Times New Roman" w:cs="Times New Roman"/>
          <w:b w:val="0"/>
          <w:bCs/>
          <w:sz w:val="18"/>
          <w:szCs w:val="18"/>
        </w:rPr>
        <w:lastRenderedPageBreak/>
        <w:t>Часть 3. Прочие сведения о</w:t>
      </w:r>
      <w:r w:rsidR="007E333A">
        <w:rPr>
          <w:rStyle w:val="ab"/>
          <w:rFonts w:ascii="Times New Roman" w:hAnsi="Times New Roman" w:cs="Times New Roman"/>
          <w:b w:val="0"/>
          <w:bCs/>
          <w:sz w:val="18"/>
          <w:szCs w:val="18"/>
        </w:rPr>
        <w:t xml:space="preserve"> </w:t>
      </w:r>
      <w:r w:rsidRPr="004403D6">
        <w:rPr>
          <w:rFonts w:ascii="Times New Roman" w:hAnsi="Times New Roman" w:cs="Times New Roman"/>
          <w:sz w:val="18"/>
          <w:szCs w:val="18"/>
        </w:rPr>
        <w:t>муниципаль</w:t>
      </w:r>
      <w:r w:rsidRPr="004403D6">
        <w:rPr>
          <w:rStyle w:val="ab"/>
          <w:rFonts w:ascii="Times New Roman" w:hAnsi="Times New Roman" w:cs="Times New Roman"/>
          <w:b w:val="0"/>
          <w:bCs/>
          <w:sz w:val="18"/>
          <w:szCs w:val="18"/>
        </w:rPr>
        <w:t>ном</w:t>
      </w:r>
      <w:r w:rsidR="007E333A">
        <w:rPr>
          <w:rStyle w:val="ab"/>
          <w:rFonts w:ascii="Times New Roman" w:hAnsi="Times New Roman" w:cs="Times New Roman"/>
          <w:b w:val="0"/>
          <w:bCs/>
          <w:sz w:val="18"/>
          <w:szCs w:val="18"/>
        </w:rPr>
        <w:t xml:space="preserve"> </w:t>
      </w:r>
      <w:r w:rsidRPr="004403D6">
        <w:rPr>
          <w:rStyle w:val="ab"/>
          <w:rFonts w:ascii="Times New Roman" w:hAnsi="Times New Roman" w:cs="Times New Roman"/>
          <w:b w:val="0"/>
          <w:bCs/>
          <w:sz w:val="18"/>
          <w:szCs w:val="18"/>
        </w:rPr>
        <w:t>задании</w:t>
      </w:r>
    </w:p>
    <w:p w:rsidR="00C408EB" w:rsidRPr="00C408EB" w:rsidRDefault="00C408EB" w:rsidP="00C408EB"/>
    <w:p w:rsidR="005E14BA" w:rsidRDefault="004403D6" w:rsidP="00C408EB">
      <w:pPr>
        <w:rPr>
          <w:sz w:val="18"/>
          <w:szCs w:val="18"/>
        </w:rPr>
      </w:pPr>
      <w:bookmarkStart w:id="12" w:name="sub_134"/>
      <w:bookmarkEnd w:id="11"/>
      <w:r w:rsidRPr="00C408EB">
        <w:rPr>
          <w:sz w:val="18"/>
          <w:szCs w:val="18"/>
        </w:rPr>
        <w:t xml:space="preserve">1. Основания (условия и порядок) для досрочного прекращения выполнения муниципального задания: </w:t>
      </w:r>
      <w:r w:rsidRPr="00FC4BF9">
        <w:rPr>
          <w:sz w:val="18"/>
          <w:szCs w:val="18"/>
          <w:u w:val="single"/>
        </w:rPr>
        <w:t xml:space="preserve">реорганизация учреждения, ликвидация учреждения, </w:t>
      </w:r>
      <w:r w:rsidR="005E14BA" w:rsidRPr="00FC4BF9">
        <w:rPr>
          <w:sz w:val="18"/>
          <w:szCs w:val="18"/>
          <w:u w:val="single"/>
        </w:rPr>
        <w:t>смена учредителя</w:t>
      </w:r>
    </w:p>
    <w:p w:rsidR="004403D6" w:rsidRPr="00C408EB" w:rsidRDefault="004403D6" w:rsidP="00C408EB">
      <w:pPr>
        <w:rPr>
          <w:sz w:val="18"/>
          <w:szCs w:val="18"/>
        </w:rPr>
      </w:pPr>
      <w:bookmarkStart w:id="13" w:name="sub_135"/>
      <w:bookmarkEnd w:id="12"/>
      <w:r w:rsidRPr="00C408EB">
        <w:rPr>
          <w:sz w:val="18"/>
          <w:szCs w:val="18"/>
        </w:rPr>
        <w:t xml:space="preserve">2. Иная информация, необходимая для выполнения (контроля за выполнением) муниципального задания </w:t>
      </w:r>
    </w:p>
    <w:p w:rsidR="004403D6" w:rsidRDefault="004403D6" w:rsidP="00C408EB">
      <w:pPr>
        <w:rPr>
          <w:sz w:val="18"/>
          <w:szCs w:val="18"/>
        </w:rPr>
      </w:pPr>
      <w:bookmarkStart w:id="14" w:name="sub_136"/>
      <w:bookmarkEnd w:id="13"/>
      <w:r w:rsidRPr="00C408EB">
        <w:rPr>
          <w:sz w:val="18"/>
          <w:szCs w:val="18"/>
        </w:rPr>
        <w:t>3. Порядок контроля за выполнением муниципального задания</w:t>
      </w:r>
    </w:p>
    <w:p w:rsidR="00D370BE" w:rsidRPr="00C408EB" w:rsidRDefault="00D370BE" w:rsidP="00C408EB">
      <w:pPr>
        <w:rPr>
          <w:sz w:val="18"/>
          <w:szCs w:val="18"/>
        </w:rPr>
      </w:pPr>
    </w:p>
    <w:tbl>
      <w:tblPr>
        <w:tblW w:w="158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3685"/>
        <w:gridCol w:w="9072"/>
      </w:tblGrid>
      <w:tr w:rsidR="004403D6" w:rsidRPr="004403D6" w:rsidTr="00D370BE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14"/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Форма контроля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Периодичность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03D6" w:rsidRPr="004403D6" w:rsidRDefault="004403D6" w:rsidP="00B06093">
            <w:pPr>
              <w:pStyle w:val="HeadDoc"/>
              <w:rPr>
                <w:sz w:val="18"/>
                <w:szCs w:val="18"/>
              </w:rPr>
            </w:pPr>
            <w:r w:rsidRPr="004403D6">
              <w:rPr>
                <w:sz w:val="18"/>
                <w:szCs w:val="18"/>
              </w:rPr>
              <w:t>Отраслевое (функциональное) структурное подразделение администрации города Нижнего Новгорода, осуществляющее функции и полномочия учредителя в отношении муниципального бюджетного или муниципального автономного учреждения, главный распорядитель средств бюджета города Нижнего Новгорода, в ведении которого находится муниципальное казенное учреждение, осуществляющие контроль за выполнением муниципального задания</w:t>
            </w:r>
          </w:p>
        </w:tc>
      </w:tr>
      <w:tr w:rsidR="004403D6" w:rsidRPr="004403D6" w:rsidTr="00D370BE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03D6" w:rsidRPr="004403D6" w:rsidRDefault="004403D6" w:rsidP="00B06093">
            <w:pPr>
              <w:pStyle w:val="ac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4403D6" w:rsidRPr="004403D6" w:rsidTr="00D370BE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3D6" w:rsidRPr="004403D6" w:rsidRDefault="004403D6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Внеплановая проверка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3D6" w:rsidRPr="004403D6" w:rsidRDefault="004403D6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По мере необходимости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03D6" w:rsidRPr="004403D6" w:rsidRDefault="004403D6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4403D6">
              <w:rPr>
                <w:rFonts w:ascii="Times New Roman" w:hAnsi="Times New Roman"/>
                <w:sz w:val="18"/>
                <w:szCs w:val="18"/>
              </w:rPr>
              <w:t>Департамент образования</w:t>
            </w:r>
          </w:p>
        </w:tc>
      </w:tr>
      <w:tr w:rsidR="004403D6" w:rsidRPr="004403D6" w:rsidTr="00D370BE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3D6" w:rsidRPr="004403D6" w:rsidRDefault="004403D6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3D6" w:rsidRPr="004403D6" w:rsidRDefault="004403D6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03D6" w:rsidRPr="004403D6" w:rsidRDefault="004403D6" w:rsidP="00B06093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D370BE" w:rsidRDefault="00D370BE" w:rsidP="004403D6">
      <w:pPr>
        <w:pStyle w:val="ad"/>
        <w:tabs>
          <w:tab w:val="left" w:pos="12900"/>
        </w:tabs>
        <w:rPr>
          <w:rFonts w:ascii="Times New Roman" w:hAnsi="Times New Roman" w:cs="Times New Roman"/>
          <w:sz w:val="18"/>
          <w:szCs w:val="18"/>
        </w:rPr>
      </w:pPr>
      <w:bookmarkStart w:id="15" w:name="sub_137"/>
    </w:p>
    <w:p w:rsidR="004403D6" w:rsidRPr="004403D6" w:rsidRDefault="004403D6" w:rsidP="004403D6">
      <w:pPr>
        <w:pStyle w:val="ad"/>
        <w:tabs>
          <w:tab w:val="left" w:pos="12900"/>
        </w:tabs>
        <w:rPr>
          <w:rFonts w:ascii="Times New Roman" w:hAnsi="Times New Roman" w:cs="Times New Roman"/>
          <w:sz w:val="18"/>
          <w:szCs w:val="18"/>
        </w:rPr>
      </w:pPr>
      <w:r w:rsidRPr="004403D6">
        <w:rPr>
          <w:rFonts w:ascii="Times New Roman" w:hAnsi="Times New Roman" w:cs="Times New Roman"/>
          <w:sz w:val="18"/>
          <w:szCs w:val="18"/>
        </w:rPr>
        <w:t xml:space="preserve">4. Требования к отчетности о выполнении муниципального задания </w:t>
      </w:r>
    </w:p>
    <w:p w:rsidR="004403D6" w:rsidRPr="004403D6" w:rsidRDefault="004403D6" w:rsidP="00D370BE">
      <w:pPr>
        <w:pStyle w:val="ad"/>
        <w:tabs>
          <w:tab w:val="left" w:pos="12758"/>
          <w:tab w:val="left" w:pos="13041"/>
        </w:tabs>
        <w:ind w:left="284"/>
        <w:rPr>
          <w:rFonts w:ascii="Times New Roman" w:hAnsi="Times New Roman" w:cs="Times New Roman"/>
          <w:sz w:val="18"/>
          <w:szCs w:val="18"/>
          <w:u w:val="single"/>
        </w:rPr>
      </w:pPr>
      <w:bookmarkStart w:id="16" w:name="sub_138"/>
      <w:bookmarkEnd w:id="15"/>
      <w:r w:rsidRPr="004403D6">
        <w:rPr>
          <w:rFonts w:ascii="Times New Roman" w:hAnsi="Times New Roman" w:cs="Times New Roman"/>
          <w:sz w:val="18"/>
          <w:szCs w:val="18"/>
        </w:rPr>
        <w:t xml:space="preserve">4.1. Периодичность представления отчетов о выполнении муниципального задания: </w:t>
      </w:r>
      <w:r w:rsidRPr="004403D6">
        <w:rPr>
          <w:rFonts w:ascii="Times New Roman" w:hAnsi="Times New Roman" w:cs="Times New Roman"/>
          <w:sz w:val="18"/>
          <w:szCs w:val="18"/>
          <w:u w:val="single"/>
        </w:rPr>
        <w:t>1 раз в год</w:t>
      </w:r>
    </w:p>
    <w:p w:rsidR="004403D6" w:rsidRPr="004403D6" w:rsidRDefault="004403D6" w:rsidP="00D370BE">
      <w:pPr>
        <w:pStyle w:val="ad"/>
        <w:ind w:left="284"/>
        <w:rPr>
          <w:rFonts w:ascii="Times New Roman" w:hAnsi="Times New Roman" w:cs="Times New Roman"/>
          <w:sz w:val="18"/>
          <w:szCs w:val="18"/>
          <w:u w:val="single"/>
        </w:rPr>
      </w:pPr>
      <w:bookmarkStart w:id="17" w:name="sub_139"/>
      <w:bookmarkEnd w:id="16"/>
      <w:r w:rsidRPr="004403D6">
        <w:rPr>
          <w:rFonts w:ascii="Times New Roman" w:hAnsi="Times New Roman" w:cs="Times New Roman"/>
          <w:sz w:val="18"/>
          <w:szCs w:val="18"/>
        </w:rPr>
        <w:t>4.2. Сроки представления отчетов о выполнении муниципального задания</w:t>
      </w:r>
      <w:bookmarkEnd w:id="17"/>
      <w:r w:rsidRPr="004403D6">
        <w:rPr>
          <w:rFonts w:ascii="Times New Roman" w:hAnsi="Times New Roman" w:cs="Times New Roman"/>
          <w:sz w:val="18"/>
          <w:szCs w:val="18"/>
        </w:rPr>
        <w:t xml:space="preserve">: </w:t>
      </w:r>
      <w:r w:rsidRPr="004403D6">
        <w:rPr>
          <w:rFonts w:ascii="Times New Roman" w:hAnsi="Times New Roman" w:cs="Times New Roman"/>
          <w:sz w:val="18"/>
          <w:szCs w:val="18"/>
          <w:u w:val="single"/>
        </w:rPr>
        <w:t>не позднее 01 февраля финансового года, следующего за отчетным</w:t>
      </w:r>
    </w:p>
    <w:p w:rsidR="004403D6" w:rsidRPr="004403D6" w:rsidRDefault="004403D6" w:rsidP="00D370BE">
      <w:pPr>
        <w:pStyle w:val="ad"/>
        <w:ind w:left="567"/>
        <w:rPr>
          <w:rFonts w:ascii="Times New Roman" w:hAnsi="Times New Roman" w:cs="Times New Roman"/>
          <w:sz w:val="18"/>
          <w:szCs w:val="18"/>
        </w:rPr>
      </w:pPr>
      <w:r w:rsidRPr="004403D6">
        <w:rPr>
          <w:rFonts w:ascii="Times New Roman" w:hAnsi="Times New Roman" w:cs="Times New Roman"/>
          <w:sz w:val="18"/>
          <w:szCs w:val="18"/>
        </w:rPr>
        <w:t>4.2.1.Сроки представления предварительного отчета о выполнении муниципального задания</w:t>
      </w:r>
      <w:r w:rsidRPr="004403D6">
        <w:rPr>
          <w:rFonts w:ascii="Times New Roman" w:hAnsi="Times New Roman" w:cs="Times New Roman"/>
          <w:sz w:val="18"/>
          <w:szCs w:val="18"/>
          <w:u w:val="single"/>
        </w:rPr>
        <w:t xml:space="preserve"> не позднее 1 декабря финансового года</w:t>
      </w:r>
    </w:p>
    <w:p w:rsidR="004403D6" w:rsidRPr="004403D6" w:rsidRDefault="004403D6" w:rsidP="001F6B2E">
      <w:pPr>
        <w:pStyle w:val="ad"/>
        <w:ind w:left="284"/>
        <w:rPr>
          <w:rFonts w:ascii="Times New Roman" w:hAnsi="Times New Roman" w:cs="Times New Roman"/>
          <w:sz w:val="18"/>
          <w:szCs w:val="18"/>
          <w:u w:val="single"/>
        </w:rPr>
      </w:pPr>
      <w:bookmarkStart w:id="18" w:name="sub_140"/>
      <w:r w:rsidRPr="004403D6">
        <w:rPr>
          <w:rFonts w:ascii="Times New Roman" w:hAnsi="Times New Roman" w:cs="Times New Roman"/>
          <w:sz w:val="18"/>
          <w:szCs w:val="18"/>
        </w:rPr>
        <w:t xml:space="preserve">4.3. Иные требования к отчетности о выполнении муниципального задания </w:t>
      </w:r>
      <w:bookmarkEnd w:id="18"/>
      <w:r w:rsidRPr="004403D6">
        <w:rPr>
          <w:rFonts w:ascii="Times New Roman" w:hAnsi="Times New Roman" w:cs="Times New Roman"/>
          <w:sz w:val="18"/>
          <w:szCs w:val="18"/>
          <w:u w:val="single"/>
        </w:rPr>
        <w:t>отчеты об исполнении муниципального задания размещаются на сайте учреждения в сети Интернет</w:t>
      </w:r>
    </w:p>
    <w:p w:rsidR="001F6B2E" w:rsidRPr="001F6B2E" w:rsidRDefault="004403D6" w:rsidP="001F6B2E">
      <w:pPr>
        <w:pStyle w:val="ad"/>
        <w:pBdr>
          <w:bottom w:val="single" w:sz="12" w:space="21" w:color="auto"/>
        </w:pBdr>
        <w:rPr>
          <w:rFonts w:ascii="Times New Roman" w:hAnsi="Times New Roman" w:cs="Times New Roman"/>
          <w:sz w:val="18"/>
          <w:szCs w:val="18"/>
        </w:rPr>
      </w:pPr>
      <w:r w:rsidRPr="004403D6">
        <w:rPr>
          <w:rFonts w:ascii="Times New Roman" w:hAnsi="Times New Roman" w:cs="Times New Roman"/>
          <w:sz w:val="18"/>
          <w:szCs w:val="18"/>
        </w:rPr>
        <w:t>5. Иные показатели, связанные с выполнением муниципального задания</w:t>
      </w:r>
      <w:r w:rsidR="001F6B2E">
        <w:rPr>
          <w:rFonts w:ascii="Times New Roman" w:hAnsi="Times New Roman" w:cs="Times New Roman"/>
          <w:sz w:val="18"/>
          <w:szCs w:val="18"/>
        </w:rPr>
        <w:t xml:space="preserve"> – </w:t>
      </w:r>
    </w:p>
    <w:p w:rsidR="004403D6" w:rsidRDefault="004403D6" w:rsidP="004403D6"/>
    <w:p w:rsidR="004403D6" w:rsidRPr="004403D6" w:rsidRDefault="004403D6" w:rsidP="004403D6"/>
    <w:bookmarkEnd w:id="8"/>
    <w:p w:rsidR="001745EF" w:rsidRDefault="001745EF" w:rsidP="001745EF">
      <w:pPr>
        <w:rPr>
          <w:sz w:val="18"/>
          <w:szCs w:val="18"/>
        </w:rPr>
      </w:pPr>
    </w:p>
    <w:p w:rsidR="005F74D5" w:rsidRDefault="005F74D5" w:rsidP="001745EF">
      <w:pPr>
        <w:rPr>
          <w:sz w:val="18"/>
          <w:szCs w:val="18"/>
        </w:rPr>
      </w:pPr>
    </w:p>
    <w:p w:rsidR="005F74D5" w:rsidRDefault="005F74D5" w:rsidP="001745EF">
      <w:pPr>
        <w:rPr>
          <w:sz w:val="18"/>
          <w:szCs w:val="18"/>
        </w:rPr>
      </w:pPr>
    </w:p>
    <w:p w:rsidR="005F74D5" w:rsidRDefault="005F74D5" w:rsidP="001745EF">
      <w:pPr>
        <w:rPr>
          <w:sz w:val="18"/>
          <w:szCs w:val="18"/>
        </w:rPr>
      </w:pPr>
    </w:p>
    <w:p w:rsidR="005F74D5" w:rsidRDefault="005F74D5" w:rsidP="001745EF">
      <w:pPr>
        <w:rPr>
          <w:sz w:val="18"/>
          <w:szCs w:val="18"/>
        </w:rPr>
      </w:pPr>
    </w:p>
    <w:p w:rsidR="005F74D5" w:rsidRDefault="005F74D5" w:rsidP="001745EF">
      <w:pPr>
        <w:rPr>
          <w:sz w:val="18"/>
          <w:szCs w:val="18"/>
        </w:rPr>
      </w:pPr>
    </w:p>
    <w:p w:rsidR="005F74D5" w:rsidRDefault="005F74D5" w:rsidP="001745EF">
      <w:pPr>
        <w:rPr>
          <w:sz w:val="18"/>
          <w:szCs w:val="18"/>
        </w:rPr>
      </w:pPr>
    </w:p>
    <w:p w:rsidR="005F74D5" w:rsidRDefault="005F74D5" w:rsidP="001745EF">
      <w:pPr>
        <w:rPr>
          <w:sz w:val="18"/>
          <w:szCs w:val="18"/>
        </w:rPr>
      </w:pPr>
    </w:p>
    <w:p w:rsidR="005F74D5" w:rsidRDefault="005F74D5" w:rsidP="001745EF">
      <w:pPr>
        <w:rPr>
          <w:sz w:val="18"/>
          <w:szCs w:val="18"/>
        </w:rPr>
      </w:pPr>
    </w:p>
    <w:p w:rsidR="005F74D5" w:rsidRDefault="005F74D5" w:rsidP="001745EF">
      <w:pPr>
        <w:rPr>
          <w:sz w:val="18"/>
          <w:szCs w:val="18"/>
        </w:rPr>
      </w:pPr>
    </w:p>
    <w:p w:rsidR="005F74D5" w:rsidRDefault="005F74D5" w:rsidP="001745EF">
      <w:pPr>
        <w:rPr>
          <w:sz w:val="18"/>
          <w:szCs w:val="18"/>
        </w:rPr>
      </w:pPr>
    </w:p>
    <w:p w:rsidR="005F74D5" w:rsidRDefault="005F74D5" w:rsidP="001745EF">
      <w:pPr>
        <w:rPr>
          <w:sz w:val="18"/>
          <w:szCs w:val="18"/>
        </w:rPr>
      </w:pPr>
    </w:p>
    <w:p w:rsidR="005F74D5" w:rsidRDefault="005F74D5" w:rsidP="001745EF">
      <w:pPr>
        <w:rPr>
          <w:sz w:val="18"/>
          <w:szCs w:val="18"/>
        </w:rPr>
      </w:pPr>
    </w:p>
    <w:p w:rsidR="005F74D5" w:rsidRDefault="005F74D5" w:rsidP="001745EF">
      <w:pPr>
        <w:rPr>
          <w:sz w:val="18"/>
          <w:szCs w:val="18"/>
        </w:rPr>
      </w:pPr>
    </w:p>
    <w:p w:rsidR="005F74D5" w:rsidRDefault="005F74D5" w:rsidP="001745EF">
      <w:pPr>
        <w:rPr>
          <w:sz w:val="18"/>
          <w:szCs w:val="18"/>
        </w:rPr>
      </w:pPr>
    </w:p>
    <w:p w:rsidR="005F74D5" w:rsidRDefault="005F74D5" w:rsidP="001745EF">
      <w:pPr>
        <w:rPr>
          <w:sz w:val="18"/>
          <w:szCs w:val="18"/>
        </w:rPr>
      </w:pPr>
    </w:p>
    <w:p w:rsidR="005F74D5" w:rsidRDefault="005F74D5" w:rsidP="001745EF">
      <w:pPr>
        <w:rPr>
          <w:sz w:val="18"/>
          <w:szCs w:val="18"/>
        </w:rPr>
      </w:pPr>
    </w:p>
    <w:p w:rsidR="005F74D5" w:rsidRDefault="005F74D5" w:rsidP="001745EF">
      <w:pPr>
        <w:rPr>
          <w:sz w:val="18"/>
          <w:szCs w:val="18"/>
        </w:rPr>
      </w:pPr>
    </w:p>
    <w:p w:rsidR="005F74D5" w:rsidRDefault="005F74D5" w:rsidP="001745EF">
      <w:pPr>
        <w:rPr>
          <w:sz w:val="18"/>
          <w:szCs w:val="18"/>
        </w:rPr>
      </w:pPr>
    </w:p>
    <w:p w:rsidR="005F74D5" w:rsidRDefault="005F74D5" w:rsidP="001745EF">
      <w:pPr>
        <w:rPr>
          <w:sz w:val="18"/>
          <w:szCs w:val="18"/>
        </w:rPr>
      </w:pPr>
    </w:p>
    <w:p w:rsidR="005F74D5" w:rsidRDefault="005F74D5" w:rsidP="001745EF">
      <w:pPr>
        <w:rPr>
          <w:sz w:val="18"/>
          <w:szCs w:val="18"/>
        </w:rPr>
      </w:pPr>
    </w:p>
    <w:p w:rsidR="005F74D5" w:rsidRDefault="005F74D5" w:rsidP="001745EF">
      <w:pPr>
        <w:rPr>
          <w:sz w:val="18"/>
          <w:szCs w:val="18"/>
        </w:rPr>
      </w:pPr>
    </w:p>
    <w:p w:rsidR="005F74D5" w:rsidRDefault="005F74D5" w:rsidP="001745EF">
      <w:pPr>
        <w:rPr>
          <w:sz w:val="18"/>
          <w:szCs w:val="18"/>
        </w:rPr>
      </w:pPr>
    </w:p>
    <w:p w:rsidR="005F74D5" w:rsidRDefault="005F74D5" w:rsidP="001745EF">
      <w:pPr>
        <w:rPr>
          <w:sz w:val="18"/>
          <w:szCs w:val="18"/>
        </w:rPr>
      </w:pPr>
    </w:p>
    <w:p w:rsidR="005F74D5" w:rsidRDefault="005F74D5" w:rsidP="001745EF">
      <w:pPr>
        <w:rPr>
          <w:sz w:val="18"/>
          <w:szCs w:val="18"/>
        </w:rPr>
      </w:pPr>
    </w:p>
    <w:p w:rsidR="005F74D5" w:rsidRDefault="005F74D5" w:rsidP="001745EF">
      <w:pPr>
        <w:rPr>
          <w:sz w:val="18"/>
          <w:szCs w:val="18"/>
        </w:rPr>
      </w:pPr>
    </w:p>
    <w:p w:rsidR="005F74D5" w:rsidRDefault="005F74D5" w:rsidP="001745EF">
      <w:pPr>
        <w:rPr>
          <w:sz w:val="18"/>
          <w:szCs w:val="18"/>
        </w:rPr>
      </w:pPr>
      <w:r w:rsidRPr="005F74D5">
        <w:rPr>
          <w:noProof/>
          <w:sz w:val="18"/>
          <w:szCs w:val="18"/>
        </w:rPr>
        <w:lastRenderedPageBreak/>
        <w:drawing>
          <wp:inline distT="0" distB="0" distL="0" distR="0">
            <wp:extent cx="9969500" cy="704397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0" cy="704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9" w:name="_GoBack"/>
      <w:bookmarkEnd w:id="19"/>
    </w:p>
    <w:sectPr w:rsidR="005F74D5" w:rsidSect="005F74D5">
      <w:headerReference w:type="even" r:id="rId10"/>
      <w:headerReference w:type="default" r:id="rId11"/>
      <w:pgSz w:w="16834" w:h="11907" w:orient="landscape" w:code="9"/>
      <w:pgMar w:top="426" w:right="567" w:bottom="567" w:left="567" w:header="289" w:footer="28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1A82" w:rsidRDefault="00391A82" w:rsidP="0045723D">
      <w:pPr>
        <w:pStyle w:val="ac"/>
      </w:pPr>
      <w:r>
        <w:separator/>
      </w:r>
    </w:p>
  </w:endnote>
  <w:endnote w:type="continuationSeparator" w:id="0">
    <w:p w:rsidR="00391A82" w:rsidRDefault="00391A82" w:rsidP="0045723D">
      <w:pPr>
        <w:pStyle w:val="ac"/>
      </w:pPr>
      <w:r>
        <w:continuationSeparator/>
      </w:r>
    </w:p>
  </w:endnote>
  <w:endnote w:type="continuationNotice" w:id="1">
    <w:p w:rsidR="00391A82" w:rsidRDefault="00391A8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1A82" w:rsidRDefault="00391A82" w:rsidP="0045723D">
      <w:pPr>
        <w:pStyle w:val="ac"/>
      </w:pPr>
      <w:r>
        <w:separator/>
      </w:r>
    </w:p>
  </w:footnote>
  <w:footnote w:type="continuationSeparator" w:id="0">
    <w:p w:rsidR="00391A82" w:rsidRDefault="00391A82" w:rsidP="0045723D">
      <w:pPr>
        <w:pStyle w:val="ac"/>
      </w:pPr>
      <w:r>
        <w:continuationSeparator/>
      </w:r>
    </w:p>
  </w:footnote>
  <w:footnote w:type="continuationNotice" w:id="1">
    <w:p w:rsidR="00391A82" w:rsidRDefault="00391A82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13C7" w:rsidRDefault="007713C7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7713C7" w:rsidRDefault="007713C7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13C7" w:rsidRDefault="007713C7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5F74D5">
      <w:rPr>
        <w:rStyle w:val="a9"/>
        <w:noProof/>
      </w:rPr>
      <w:t>17</w:t>
    </w:r>
    <w:r>
      <w:rPr>
        <w:rStyle w:val="a9"/>
      </w:rPr>
      <w:fldChar w:fldCharType="end"/>
    </w:r>
  </w:p>
  <w:p w:rsidR="007713C7" w:rsidRDefault="007713C7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D477E"/>
    <w:multiLevelType w:val="singleLevel"/>
    <w:tmpl w:val="D0721B32"/>
    <w:lvl w:ilvl="0">
      <w:start w:val="2"/>
      <w:numFmt w:val="bullet"/>
      <w:lvlText w:val="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20D66703"/>
    <w:multiLevelType w:val="singleLevel"/>
    <w:tmpl w:val="D0721B32"/>
    <w:lvl w:ilvl="0">
      <w:start w:val="2"/>
      <w:numFmt w:val="bullet"/>
      <w:lvlText w:val="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2" w15:restartNumberingAfterBreak="0">
    <w:nsid w:val="26C052A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2BE22E7B"/>
    <w:multiLevelType w:val="singleLevel"/>
    <w:tmpl w:val="D0FAB4D2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" w15:restartNumberingAfterBreak="0">
    <w:nsid w:val="35635291"/>
    <w:multiLevelType w:val="multilevel"/>
    <w:tmpl w:val="6C068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E7C56D4"/>
    <w:multiLevelType w:val="singleLevel"/>
    <w:tmpl w:val="B8B44676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6" w15:restartNumberingAfterBreak="0">
    <w:nsid w:val="4A14300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4B716EEE"/>
    <w:multiLevelType w:val="singleLevel"/>
    <w:tmpl w:val="4BA8E93A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8" w15:restartNumberingAfterBreak="0">
    <w:nsid w:val="4B89132B"/>
    <w:multiLevelType w:val="singleLevel"/>
    <w:tmpl w:val="28C4582A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9" w15:restartNumberingAfterBreak="0">
    <w:nsid w:val="4B8E4E9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4F2510D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51004144"/>
    <w:multiLevelType w:val="singleLevel"/>
    <w:tmpl w:val="073AB55E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</w:abstractNum>
  <w:abstractNum w:abstractNumId="12" w15:restartNumberingAfterBreak="0">
    <w:nsid w:val="51C83379"/>
    <w:multiLevelType w:val="singleLevel"/>
    <w:tmpl w:val="C5CCBDEC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</w:abstractNum>
  <w:abstractNum w:abstractNumId="13" w15:restartNumberingAfterBreak="0">
    <w:nsid w:val="5A82005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5B231FF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6470745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651B7EFE"/>
    <w:multiLevelType w:val="multilevel"/>
    <w:tmpl w:val="D0FAB4D2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CAC44E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75A350FB"/>
    <w:multiLevelType w:val="singleLevel"/>
    <w:tmpl w:val="8ED050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78D9700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7"/>
  </w:num>
  <w:num w:numId="2">
    <w:abstractNumId w:val="9"/>
  </w:num>
  <w:num w:numId="3">
    <w:abstractNumId w:val="1"/>
  </w:num>
  <w:num w:numId="4">
    <w:abstractNumId w:val="0"/>
  </w:num>
  <w:num w:numId="5">
    <w:abstractNumId w:val="7"/>
  </w:num>
  <w:num w:numId="6">
    <w:abstractNumId w:val="2"/>
  </w:num>
  <w:num w:numId="7">
    <w:abstractNumId w:val="10"/>
  </w:num>
  <w:num w:numId="8">
    <w:abstractNumId w:val="5"/>
  </w:num>
  <w:num w:numId="9">
    <w:abstractNumId w:val="8"/>
  </w:num>
  <w:num w:numId="10">
    <w:abstractNumId w:val="16"/>
  </w:num>
  <w:num w:numId="11">
    <w:abstractNumId w:val="3"/>
  </w:num>
  <w:num w:numId="12">
    <w:abstractNumId w:val="18"/>
  </w:num>
  <w:num w:numId="13">
    <w:abstractNumId w:val="12"/>
  </w:num>
  <w:num w:numId="14">
    <w:abstractNumId w:val="6"/>
  </w:num>
  <w:num w:numId="15">
    <w:abstractNumId w:val="13"/>
  </w:num>
  <w:num w:numId="16">
    <w:abstractNumId w:val="4"/>
  </w:num>
  <w:num w:numId="17">
    <w:abstractNumId w:val="14"/>
  </w:num>
  <w:num w:numId="18">
    <w:abstractNumId w:val="15"/>
  </w:num>
  <w:num w:numId="19">
    <w:abstractNumId w:val="11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</w:compat>
  <w:rsids>
    <w:rsidRoot w:val="0045723D"/>
    <w:rsid w:val="000067FB"/>
    <w:rsid w:val="00011EFE"/>
    <w:rsid w:val="0001275B"/>
    <w:rsid w:val="000155B5"/>
    <w:rsid w:val="0001696C"/>
    <w:rsid w:val="00017A97"/>
    <w:rsid w:val="00020598"/>
    <w:rsid w:val="000340AB"/>
    <w:rsid w:val="000349B2"/>
    <w:rsid w:val="0003670C"/>
    <w:rsid w:val="0003782D"/>
    <w:rsid w:val="00047247"/>
    <w:rsid w:val="00047F50"/>
    <w:rsid w:val="000523F8"/>
    <w:rsid w:val="0005439D"/>
    <w:rsid w:val="00056519"/>
    <w:rsid w:val="00066D7A"/>
    <w:rsid w:val="0008152A"/>
    <w:rsid w:val="00086730"/>
    <w:rsid w:val="00093F4B"/>
    <w:rsid w:val="0009566B"/>
    <w:rsid w:val="00097900"/>
    <w:rsid w:val="000B10D6"/>
    <w:rsid w:val="000B2EC0"/>
    <w:rsid w:val="000B38F6"/>
    <w:rsid w:val="000B7592"/>
    <w:rsid w:val="000C0F5E"/>
    <w:rsid w:val="000C39B9"/>
    <w:rsid w:val="00107298"/>
    <w:rsid w:val="001138EE"/>
    <w:rsid w:val="001206A4"/>
    <w:rsid w:val="001208D9"/>
    <w:rsid w:val="001217D3"/>
    <w:rsid w:val="00127785"/>
    <w:rsid w:val="00132B02"/>
    <w:rsid w:val="00133385"/>
    <w:rsid w:val="00133966"/>
    <w:rsid w:val="001408E3"/>
    <w:rsid w:val="0014374F"/>
    <w:rsid w:val="001461E6"/>
    <w:rsid w:val="001577C8"/>
    <w:rsid w:val="0016066A"/>
    <w:rsid w:val="001608BE"/>
    <w:rsid w:val="00162C06"/>
    <w:rsid w:val="00164033"/>
    <w:rsid w:val="00172779"/>
    <w:rsid w:val="00174165"/>
    <w:rsid w:val="001745EF"/>
    <w:rsid w:val="001754C5"/>
    <w:rsid w:val="00177A27"/>
    <w:rsid w:val="001819BA"/>
    <w:rsid w:val="001829A2"/>
    <w:rsid w:val="00196698"/>
    <w:rsid w:val="001970C7"/>
    <w:rsid w:val="00197906"/>
    <w:rsid w:val="001A0163"/>
    <w:rsid w:val="001A5A65"/>
    <w:rsid w:val="001B23C8"/>
    <w:rsid w:val="001C094E"/>
    <w:rsid w:val="001C27E3"/>
    <w:rsid w:val="001D32EE"/>
    <w:rsid w:val="001D46B8"/>
    <w:rsid w:val="001D52D4"/>
    <w:rsid w:val="001D7553"/>
    <w:rsid w:val="001E46A0"/>
    <w:rsid w:val="001E77F4"/>
    <w:rsid w:val="001F2012"/>
    <w:rsid w:val="001F2662"/>
    <w:rsid w:val="001F391B"/>
    <w:rsid w:val="001F3B44"/>
    <w:rsid w:val="001F68F0"/>
    <w:rsid w:val="001F6B2E"/>
    <w:rsid w:val="00210A40"/>
    <w:rsid w:val="002130CC"/>
    <w:rsid w:val="00235AA8"/>
    <w:rsid w:val="00240550"/>
    <w:rsid w:val="002422A3"/>
    <w:rsid w:val="00243E55"/>
    <w:rsid w:val="00246D91"/>
    <w:rsid w:val="002505C1"/>
    <w:rsid w:val="0025327B"/>
    <w:rsid w:val="0026108B"/>
    <w:rsid w:val="0027075D"/>
    <w:rsid w:val="00271236"/>
    <w:rsid w:val="00282635"/>
    <w:rsid w:val="00282CEC"/>
    <w:rsid w:val="00285728"/>
    <w:rsid w:val="002859EF"/>
    <w:rsid w:val="002870B8"/>
    <w:rsid w:val="0028732E"/>
    <w:rsid w:val="00291396"/>
    <w:rsid w:val="0029483B"/>
    <w:rsid w:val="002A2486"/>
    <w:rsid w:val="002A2EFE"/>
    <w:rsid w:val="002C0CA3"/>
    <w:rsid w:val="002C3596"/>
    <w:rsid w:val="002D1C0D"/>
    <w:rsid w:val="002D37E4"/>
    <w:rsid w:val="002D4949"/>
    <w:rsid w:val="002D6974"/>
    <w:rsid w:val="002D7803"/>
    <w:rsid w:val="002D7DF2"/>
    <w:rsid w:val="002F1B85"/>
    <w:rsid w:val="002F4AED"/>
    <w:rsid w:val="00300FA4"/>
    <w:rsid w:val="0030296E"/>
    <w:rsid w:val="00316E48"/>
    <w:rsid w:val="00336208"/>
    <w:rsid w:val="00336293"/>
    <w:rsid w:val="0033734C"/>
    <w:rsid w:val="003400D2"/>
    <w:rsid w:val="00341D7F"/>
    <w:rsid w:val="00342B50"/>
    <w:rsid w:val="00350E54"/>
    <w:rsid w:val="003513EA"/>
    <w:rsid w:val="00351483"/>
    <w:rsid w:val="00352C45"/>
    <w:rsid w:val="00354204"/>
    <w:rsid w:val="00360F01"/>
    <w:rsid w:val="00363A02"/>
    <w:rsid w:val="003651E6"/>
    <w:rsid w:val="00367683"/>
    <w:rsid w:val="003747FA"/>
    <w:rsid w:val="00374C1A"/>
    <w:rsid w:val="0038151E"/>
    <w:rsid w:val="00391A82"/>
    <w:rsid w:val="00392FA5"/>
    <w:rsid w:val="003A4086"/>
    <w:rsid w:val="003A429C"/>
    <w:rsid w:val="003A79C2"/>
    <w:rsid w:val="003C51F9"/>
    <w:rsid w:val="003C732D"/>
    <w:rsid w:val="003D69F7"/>
    <w:rsid w:val="003F3F25"/>
    <w:rsid w:val="003F5B20"/>
    <w:rsid w:val="003F61E2"/>
    <w:rsid w:val="003F78B9"/>
    <w:rsid w:val="003F7BEF"/>
    <w:rsid w:val="00400318"/>
    <w:rsid w:val="004031DF"/>
    <w:rsid w:val="00407C39"/>
    <w:rsid w:val="00417155"/>
    <w:rsid w:val="004303A6"/>
    <w:rsid w:val="00430C61"/>
    <w:rsid w:val="004403D6"/>
    <w:rsid w:val="0045723D"/>
    <w:rsid w:val="00462444"/>
    <w:rsid w:val="00465F4E"/>
    <w:rsid w:val="004747DE"/>
    <w:rsid w:val="00476733"/>
    <w:rsid w:val="00476D9D"/>
    <w:rsid w:val="00482B0E"/>
    <w:rsid w:val="00483723"/>
    <w:rsid w:val="0048395C"/>
    <w:rsid w:val="00483A50"/>
    <w:rsid w:val="0049182E"/>
    <w:rsid w:val="004A24F2"/>
    <w:rsid w:val="004C10DE"/>
    <w:rsid w:val="004C2353"/>
    <w:rsid w:val="004C2ED9"/>
    <w:rsid w:val="004C3651"/>
    <w:rsid w:val="004C37BE"/>
    <w:rsid w:val="004C65EC"/>
    <w:rsid w:val="004D604B"/>
    <w:rsid w:val="004E3289"/>
    <w:rsid w:val="004E4C37"/>
    <w:rsid w:val="004E4F01"/>
    <w:rsid w:val="004F5C61"/>
    <w:rsid w:val="00503BAC"/>
    <w:rsid w:val="00522ECA"/>
    <w:rsid w:val="00530383"/>
    <w:rsid w:val="00536DB5"/>
    <w:rsid w:val="00542809"/>
    <w:rsid w:val="0055009E"/>
    <w:rsid w:val="0055583F"/>
    <w:rsid w:val="00563865"/>
    <w:rsid w:val="00564E5B"/>
    <w:rsid w:val="00571DAD"/>
    <w:rsid w:val="005826EA"/>
    <w:rsid w:val="00583DDD"/>
    <w:rsid w:val="0059132E"/>
    <w:rsid w:val="00595990"/>
    <w:rsid w:val="005A37E2"/>
    <w:rsid w:val="005A4A9D"/>
    <w:rsid w:val="005B047A"/>
    <w:rsid w:val="005B2EA6"/>
    <w:rsid w:val="005B4618"/>
    <w:rsid w:val="005C0EC7"/>
    <w:rsid w:val="005C783A"/>
    <w:rsid w:val="005D229C"/>
    <w:rsid w:val="005D2784"/>
    <w:rsid w:val="005D3D02"/>
    <w:rsid w:val="005D78E1"/>
    <w:rsid w:val="005E14BA"/>
    <w:rsid w:val="005E5196"/>
    <w:rsid w:val="005E6988"/>
    <w:rsid w:val="005E7AA7"/>
    <w:rsid w:val="005F535C"/>
    <w:rsid w:val="005F59A3"/>
    <w:rsid w:val="005F5F31"/>
    <w:rsid w:val="005F74D5"/>
    <w:rsid w:val="005F7AA3"/>
    <w:rsid w:val="006010B4"/>
    <w:rsid w:val="00601AFF"/>
    <w:rsid w:val="00614F3F"/>
    <w:rsid w:val="00627AE0"/>
    <w:rsid w:val="0063156E"/>
    <w:rsid w:val="00634770"/>
    <w:rsid w:val="006436A6"/>
    <w:rsid w:val="00643E54"/>
    <w:rsid w:val="006447F7"/>
    <w:rsid w:val="00644F02"/>
    <w:rsid w:val="00651042"/>
    <w:rsid w:val="00657E29"/>
    <w:rsid w:val="00664343"/>
    <w:rsid w:val="00665CE3"/>
    <w:rsid w:val="0067496C"/>
    <w:rsid w:val="0067536F"/>
    <w:rsid w:val="00676200"/>
    <w:rsid w:val="00681176"/>
    <w:rsid w:val="00691CBB"/>
    <w:rsid w:val="006B1F1F"/>
    <w:rsid w:val="006C2BB6"/>
    <w:rsid w:val="006C2F62"/>
    <w:rsid w:val="006C6E59"/>
    <w:rsid w:val="006D5DE4"/>
    <w:rsid w:val="006D78BE"/>
    <w:rsid w:val="006F5679"/>
    <w:rsid w:val="0070147A"/>
    <w:rsid w:val="007014B3"/>
    <w:rsid w:val="00701B98"/>
    <w:rsid w:val="00712BB1"/>
    <w:rsid w:val="007141F3"/>
    <w:rsid w:val="0071443D"/>
    <w:rsid w:val="0071654D"/>
    <w:rsid w:val="00717D06"/>
    <w:rsid w:val="007217BF"/>
    <w:rsid w:val="007221D1"/>
    <w:rsid w:val="0072334D"/>
    <w:rsid w:val="00726520"/>
    <w:rsid w:val="00731C67"/>
    <w:rsid w:val="00735652"/>
    <w:rsid w:val="00744DC0"/>
    <w:rsid w:val="007542DC"/>
    <w:rsid w:val="00762007"/>
    <w:rsid w:val="00764306"/>
    <w:rsid w:val="007644FB"/>
    <w:rsid w:val="00771191"/>
    <w:rsid w:val="007713C7"/>
    <w:rsid w:val="0077174B"/>
    <w:rsid w:val="00774A97"/>
    <w:rsid w:val="007770BA"/>
    <w:rsid w:val="00781ADF"/>
    <w:rsid w:val="00782167"/>
    <w:rsid w:val="00786D00"/>
    <w:rsid w:val="007A5EAF"/>
    <w:rsid w:val="007B096A"/>
    <w:rsid w:val="007B0ABA"/>
    <w:rsid w:val="007B432D"/>
    <w:rsid w:val="007C552F"/>
    <w:rsid w:val="007C56AB"/>
    <w:rsid w:val="007C5C84"/>
    <w:rsid w:val="007C6F8E"/>
    <w:rsid w:val="007E333A"/>
    <w:rsid w:val="007F4D37"/>
    <w:rsid w:val="007F571E"/>
    <w:rsid w:val="00802F8D"/>
    <w:rsid w:val="0080670D"/>
    <w:rsid w:val="008204ED"/>
    <w:rsid w:val="00824073"/>
    <w:rsid w:val="00824C7A"/>
    <w:rsid w:val="00846612"/>
    <w:rsid w:val="008472A1"/>
    <w:rsid w:val="0085206E"/>
    <w:rsid w:val="0085307B"/>
    <w:rsid w:val="00853265"/>
    <w:rsid w:val="008547D4"/>
    <w:rsid w:val="00855D1A"/>
    <w:rsid w:val="00861BF0"/>
    <w:rsid w:val="0086285E"/>
    <w:rsid w:val="00871E4F"/>
    <w:rsid w:val="00872F5B"/>
    <w:rsid w:val="00873594"/>
    <w:rsid w:val="00877FC3"/>
    <w:rsid w:val="0088030E"/>
    <w:rsid w:val="00881B39"/>
    <w:rsid w:val="008829F1"/>
    <w:rsid w:val="0089713A"/>
    <w:rsid w:val="008A087B"/>
    <w:rsid w:val="008A279B"/>
    <w:rsid w:val="008A3ED2"/>
    <w:rsid w:val="008A57C8"/>
    <w:rsid w:val="008C1CBB"/>
    <w:rsid w:val="008C3F92"/>
    <w:rsid w:val="008C490F"/>
    <w:rsid w:val="008C4F76"/>
    <w:rsid w:val="008C5854"/>
    <w:rsid w:val="008C5F54"/>
    <w:rsid w:val="008C67FC"/>
    <w:rsid w:val="008C6C36"/>
    <w:rsid w:val="008C7E82"/>
    <w:rsid w:val="008D1B4D"/>
    <w:rsid w:val="008D2576"/>
    <w:rsid w:val="008D601B"/>
    <w:rsid w:val="008E1D0C"/>
    <w:rsid w:val="008E4185"/>
    <w:rsid w:val="008F5E43"/>
    <w:rsid w:val="00907002"/>
    <w:rsid w:val="00911CC7"/>
    <w:rsid w:val="00911F9F"/>
    <w:rsid w:val="00914322"/>
    <w:rsid w:val="00914D30"/>
    <w:rsid w:val="00920EE6"/>
    <w:rsid w:val="00920F91"/>
    <w:rsid w:val="0094210B"/>
    <w:rsid w:val="009421D0"/>
    <w:rsid w:val="0094570F"/>
    <w:rsid w:val="00945B37"/>
    <w:rsid w:val="009505B3"/>
    <w:rsid w:val="0096456F"/>
    <w:rsid w:val="0097313C"/>
    <w:rsid w:val="00980F55"/>
    <w:rsid w:val="00983160"/>
    <w:rsid w:val="00983E4A"/>
    <w:rsid w:val="00987A65"/>
    <w:rsid w:val="009917FD"/>
    <w:rsid w:val="00991E70"/>
    <w:rsid w:val="00992A70"/>
    <w:rsid w:val="00992C47"/>
    <w:rsid w:val="00992F52"/>
    <w:rsid w:val="0099677D"/>
    <w:rsid w:val="009A18FF"/>
    <w:rsid w:val="009A3CDA"/>
    <w:rsid w:val="009B0488"/>
    <w:rsid w:val="009C0DEA"/>
    <w:rsid w:val="009C13BF"/>
    <w:rsid w:val="009C4DDA"/>
    <w:rsid w:val="009C6436"/>
    <w:rsid w:val="009C6765"/>
    <w:rsid w:val="009C780D"/>
    <w:rsid w:val="009D507B"/>
    <w:rsid w:val="009E17A1"/>
    <w:rsid w:val="009E4F1D"/>
    <w:rsid w:val="009F1F6A"/>
    <w:rsid w:val="009F2CDA"/>
    <w:rsid w:val="009F63BC"/>
    <w:rsid w:val="00A111F9"/>
    <w:rsid w:val="00A131C0"/>
    <w:rsid w:val="00A138E9"/>
    <w:rsid w:val="00A1762C"/>
    <w:rsid w:val="00A1790A"/>
    <w:rsid w:val="00A21821"/>
    <w:rsid w:val="00A245FB"/>
    <w:rsid w:val="00A25172"/>
    <w:rsid w:val="00A277AB"/>
    <w:rsid w:val="00A31C65"/>
    <w:rsid w:val="00A343B8"/>
    <w:rsid w:val="00A351FA"/>
    <w:rsid w:val="00A3705A"/>
    <w:rsid w:val="00A40B8E"/>
    <w:rsid w:val="00A433FE"/>
    <w:rsid w:val="00A50E2D"/>
    <w:rsid w:val="00A525A5"/>
    <w:rsid w:val="00A571A5"/>
    <w:rsid w:val="00A647E0"/>
    <w:rsid w:val="00A6732A"/>
    <w:rsid w:val="00A7287B"/>
    <w:rsid w:val="00A7546C"/>
    <w:rsid w:val="00A75A97"/>
    <w:rsid w:val="00A76177"/>
    <w:rsid w:val="00A90BBB"/>
    <w:rsid w:val="00A9406D"/>
    <w:rsid w:val="00AA0626"/>
    <w:rsid w:val="00AA5553"/>
    <w:rsid w:val="00AA64E2"/>
    <w:rsid w:val="00AA67FE"/>
    <w:rsid w:val="00AB076A"/>
    <w:rsid w:val="00AB4880"/>
    <w:rsid w:val="00AD01BB"/>
    <w:rsid w:val="00AD32F6"/>
    <w:rsid w:val="00AD4DED"/>
    <w:rsid w:val="00AE4D90"/>
    <w:rsid w:val="00AE4DE4"/>
    <w:rsid w:val="00AF5ACF"/>
    <w:rsid w:val="00AF733D"/>
    <w:rsid w:val="00AF779F"/>
    <w:rsid w:val="00B01B57"/>
    <w:rsid w:val="00B02001"/>
    <w:rsid w:val="00B03A22"/>
    <w:rsid w:val="00B06093"/>
    <w:rsid w:val="00B073F9"/>
    <w:rsid w:val="00B17D50"/>
    <w:rsid w:val="00B31AB8"/>
    <w:rsid w:val="00B36241"/>
    <w:rsid w:val="00B4161F"/>
    <w:rsid w:val="00B46AD7"/>
    <w:rsid w:val="00B53F79"/>
    <w:rsid w:val="00B605D5"/>
    <w:rsid w:val="00B6251D"/>
    <w:rsid w:val="00B77446"/>
    <w:rsid w:val="00B82B6B"/>
    <w:rsid w:val="00B858E4"/>
    <w:rsid w:val="00BA0453"/>
    <w:rsid w:val="00BA48CA"/>
    <w:rsid w:val="00BA5438"/>
    <w:rsid w:val="00BA74C7"/>
    <w:rsid w:val="00BB6B26"/>
    <w:rsid w:val="00BC5756"/>
    <w:rsid w:val="00BD3DD0"/>
    <w:rsid w:val="00BD4879"/>
    <w:rsid w:val="00BE28AD"/>
    <w:rsid w:val="00BE2B69"/>
    <w:rsid w:val="00BF2B68"/>
    <w:rsid w:val="00BF37CD"/>
    <w:rsid w:val="00C01AC5"/>
    <w:rsid w:val="00C1219C"/>
    <w:rsid w:val="00C14DF9"/>
    <w:rsid w:val="00C1712C"/>
    <w:rsid w:val="00C17796"/>
    <w:rsid w:val="00C17E5B"/>
    <w:rsid w:val="00C3040B"/>
    <w:rsid w:val="00C33814"/>
    <w:rsid w:val="00C40121"/>
    <w:rsid w:val="00C408EB"/>
    <w:rsid w:val="00C52D37"/>
    <w:rsid w:val="00C55873"/>
    <w:rsid w:val="00C56DCA"/>
    <w:rsid w:val="00C5772A"/>
    <w:rsid w:val="00C61764"/>
    <w:rsid w:val="00C64559"/>
    <w:rsid w:val="00C72E68"/>
    <w:rsid w:val="00C77757"/>
    <w:rsid w:val="00C823DA"/>
    <w:rsid w:val="00C91B20"/>
    <w:rsid w:val="00C9250A"/>
    <w:rsid w:val="00C94537"/>
    <w:rsid w:val="00C961D7"/>
    <w:rsid w:val="00C96C77"/>
    <w:rsid w:val="00CA4A08"/>
    <w:rsid w:val="00CA4BEE"/>
    <w:rsid w:val="00CC08BC"/>
    <w:rsid w:val="00CC21FB"/>
    <w:rsid w:val="00CC254D"/>
    <w:rsid w:val="00CC6C77"/>
    <w:rsid w:val="00CC6F67"/>
    <w:rsid w:val="00CD4D17"/>
    <w:rsid w:val="00CE0734"/>
    <w:rsid w:val="00CE47C5"/>
    <w:rsid w:val="00CE50A4"/>
    <w:rsid w:val="00CE7277"/>
    <w:rsid w:val="00CE7AC1"/>
    <w:rsid w:val="00CE7CDA"/>
    <w:rsid w:val="00D0331A"/>
    <w:rsid w:val="00D05A1B"/>
    <w:rsid w:val="00D0699B"/>
    <w:rsid w:val="00D07EE9"/>
    <w:rsid w:val="00D14D63"/>
    <w:rsid w:val="00D16634"/>
    <w:rsid w:val="00D16C67"/>
    <w:rsid w:val="00D17F82"/>
    <w:rsid w:val="00D27B17"/>
    <w:rsid w:val="00D355C4"/>
    <w:rsid w:val="00D370BE"/>
    <w:rsid w:val="00D404A4"/>
    <w:rsid w:val="00D44E92"/>
    <w:rsid w:val="00D46F80"/>
    <w:rsid w:val="00D63FFD"/>
    <w:rsid w:val="00D765C5"/>
    <w:rsid w:val="00D77D97"/>
    <w:rsid w:val="00D806F0"/>
    <w:rsid w:val="00D85408"/>
    <w:rsid w:val="00D87F5C"/>
    <w:rsid w:val="00D9087E"/>
    <w:rsid w:val="00D95D0B"/>
    <w:rsid w:val="00DA1215"/>
    <w:rsid w:val="00DA700F"/>
    <w:rsid w:val="00DB1718"/>
    <w:rsid w:val="00DB182B"/>
    <w:rsid w:val="00DC0776"/>
    <w:rsid w:val="00DC7629"/>
    <w:rsid w:val="00DC7EA9"/>
    <w:rsid w:val="00DD2127"/>
    <w:rsid w:val="00DE1C3F"/>
    <w:rsid w:val="00DE3308"/>
    <w:rsid w:val="00E03ACC"/>
    <w:rsid w:val="00E05E92"/>
    <w:rsid w:val="00E06FC6"/>
    <w:rsid w:val="00E10499"/>
    <w:rsid w:val="00E2521C"/>
    <w:rsid w:val="00E266DC"/>
    <w:rsid w:val="00E35706"/>
    <w:rsid w:val="00E47AE6"/>
    <w:rsid w:val="00E5029E"/>
    <w:rsid w:val="00E513B7"/>
    <w:rsid w:val="00E53356"/>
    <w:rsid w:val="00E746E0"/>
    <w:rsid w:val="00E822F2"/>
    <w:rsid w:val="00E90D61"/>
    <w:rsid w:val="00E9148E"/>
    <w:rsid w:val="00E94F9C"/>
    <w:rsid w:val="00EA7305"/>
    <w:rsid w:val="00EB57CD"/>
    <w:rsid w:val="00EB7EDB"/>
    <w:rsid w:val="00EC425D"/>
    <w:rsid w:val="00ED1C49"/>
    <w:rsid w:val="00ED3CFE"/>
    <w:rsid w:val="00EE4A96"/>
    <w:rsid w:val="00EE4FD6"/>
    <w:rsid w:val="00EF4BF7"/>
    <w:rsid w:val="00EF4EBD"/>
    <w:rsid w:val="00F0024B"/>
    <w:rsid w:val="00F04758"/>
    <w:rsid w:val="00F0652F"/>
    <w:rsid w:val="00F06B59"/>
    <w:rsid w:val="00F1755F"/>
    <w:rsid w:val="00F23FAB"/>
    <w:rsid w:val="00F3147B"/>
    <w:rsid w:val="00F44B57"/>
    <w:rsid w:val="00F51499"/>
    <w:rsid w:val="00F54D61"/>
    <w:rsid w:val="00F54EA4"/>
    <w:rsid w:val="00F55E39"/>
    <w:rsid w:val="00F61495"/>
    <w:rsid w:val="00F6406C"/>
    <w:rsid w:val="00F65EBC"/>
    <w:rsid w:val="00F70015"/>
    <w:rsid w:val="00F704C9"/>
    <w:rsid w:val="00F736B0"/>
    <w:rsid w:val="00F73F9B"/>
    <w:rsid w:val="00F7634B"/>
    <w:rsid w:val="00F770A7"/>
    <w:rsid w:val="00F7764E"/>
    <w:rsid w:val="00F77B7F"/>
    <w:rsid w:val="00F820BC"/>
    <w:rsid w:val="00F8331D"/>
    <w:rsid w:val="00F92165"/>
    <w:rsid w:val="00F9725C"/>
    <w:rsid w:val="00FA0E85"/>
    <w:rsid w:val="00FA0EF6"/>
    <w:rsid w:val="00FC4BF9"/>
    <w:rsid w:val="00FD288B"/>
    <w:rsid w:val="00FD3FE5"/>
    <w:rsid w:val="00FD616C"/>
    <w:rsid w:val="00FE583D"/>
    <w:rsid w:val="00FE5E8B"/>
    <w:rsid w:val="444B5E7E"/>
    <w:rsid w:val="46DE3D92"/>
    <w:rsid w:val="6A5261D2"/>
    <w:rsid w:val="6D54E5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,"/>
  <w:listSeparator w:val=";"/>
  <w14:docId w14:val="3E7389A2"/>
  <w15:docId w15:val="{2E8B6993-C85F-4BA7-A4E7-0371866B9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nhideWhenUsed/>
    <w:rsid w:val="0038151E"/>
    <w:rPr>
      <w:sz w:val="24"/>
      <w:szCs w:val="24"/>
    </w:rPr>
  </w:style>
  <w:style w:type="paragraph" w:styleId="1">
    <w:name w:val="heading 1"/>
    <w:basedOn w:val="a"/>
    <w:next w:val="a"/>
    <w:qFormat/>
    <w:rsid w:val="00B03A22"/>
    <w:pPr>
      <w:keepNext/>
      <w:ind w:firstLine="426"/>
      <w:outlineLvl w:val="0"/>
    </w:pPr>
  </w:style>
  <w:style w:type="paragraph" w:styleId="2">
    <w:name w:val="heading 2"/>
    <w:basedOn w:val="a"/>
    <w:next w:val="a"/>
    <w:qFormat/>
    <w:rsid w:val="00B03A22"/>
    <w:pPr>
      <w:keepNext/>
      <w:outlineLvl w:val="1"/>
    </w:pPr>
  </w:style>
  <w:style w:type="paragraph" w:styleId="3">
    <w:name w:val="heading 3"/>
    <w:basedOn w:val="a"/>
    <w:next w:val="a"/>
    <w:qFormat/>
    <w:rsid w:val="00B03A22"/>
    <w:pPr>
      <w:keepNext/>
      <w:outlineLvl w:val="2"/>
    </w:pPr>
  </w:style>
  <w:style w:type="paragraph" w:styleId="4">
    <w:name w:val="heading 4"/>
    <w:basedOn w:val="a"/>
    <w:next w:val="a"/>
    <w:qFormat/>
    <w:rsid w:val="00B03A22"/>
    <w:pPr>
      <w:keepNext/>
      <w:ind w:firstLine="851"/>
      <w:outlineLvl w:val="3"/>
    </w:pPr>
  </w:style>
  <w:style w:type="paragraph" w:styleId="5">
    <w:name w:val="heading 5"/>
    <w:basedOn w:val="a"/>
    <w:next w:val="a"/>
    <w:qFormat/>
    <w:rsid w:val="00B03A22"/>
    <w:pPr>
      <w:keepNext/>
      <w:outlineLvl w:val="4"/>
    </w:pPr>
  </w:style>
  <w:style w:type="paragraph" w:styleId="6">
    <w:name w:val="heading 6"/>
    <w:basedOn w:val="a"/>
    <w:next w:val="a"/>
    <w:qFormat/>
    <w:rsid w:val="00B03A22"/>
    <w:pPr>
      <w:keepNext/>
      <w:jc w:val="center"/>
      <w:outlineLvl w:val="5"/>
    </w:pPr>
    <w:rPr>
      <w:b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B03A22"/>
  </w:style>
  <w:style w:type="paragraph" w:styleId="a4">
    <w:name w:val="Body Text Indent"/>
    <w:basedOn w:val="a"/>
    <w:rsid w:val="00B03A22"/>
    <w:pPr>
      <w:ind w:firstLine="567"/>
    </w:pPr>
  </w:style>
  <w:style w:type="paragraph" w:styleId="20">
    <w:name w:val="Body Text Indent 2"/>
    <w:basedOn w:val="a"/>
    <w:rsid w:val="00B03A22"/>
    <w:pPr>
      <w:ind w:firstLine="851"/>
    </w:pPr>
  </w:style>
  <w:style w:type="paragraph" w:styleId="30">
    <w:name w:val="Body Text Indent 3"/>
    <w:basedOn w:val="a"/>
    <w:rsid w:val="00B03A22"/>
    <w:pPr>
      <w:ind w:firstLine="851"/>
    </w:pPr>
    <w:rPr>
      <w:lang w:val="en-US"/>
    </w:rPr>
  </w:style>
  <w:style w:type="paragraph" w:styleId="a5">
    <w:name w:val="caption"/>
    <w:basedOn w:val="a"/>
    <w:next w:val="a"/>
    <w:qFormat/>
    <w:rsid w:val="00B03A22"/>
    <w:pPr>
      <w:jc w:val="center"/>
    </w:pPr>
    <w:rPr>
      <w:b/>
      <w:sz w:val="32"/>
    </w:rPr>
  </w:style>
  <w:style w:type="paragraph" w:styleId="a6">
    <w:name w:val="Block Text"/>
    <w:basedOn w:val="a"/>
    <w:rsid w:val="00B03A22"/>
    <w:pPr>
      <w:tabs>
        <w:tab w:val="left" w:pos="0"/>
        <w:tab w:val="left" w:pos="5245"/>
      </w:tabs>
      <w:ind w:left="142" w:right="3967"/>
    </w:pPr>
  </w:style>
  <w:style w:type="paragraph" w:styleId="a7">
    <w:name w:val="Balloon Text"/>
    <w:basedOn w:val="a"/>
    <w:semiHidden/>
    <w:rsid w:val="00B03A22"/>
    <w:rPr>
      <w:rFonts w:ascii="Tahoma" w:hAnsi="Tahoma" w:cs="Tahoma"/>
      <w:sz w:val="16"/>
      <w:szCs w:val="16"/>
    </w:rPr>
  </w:style>
  <w:style w:type="paragraph" w:customStyle="1" w:styleId="HeadDoc">
    <w:name w:val="HeadDoc"/>
    <w:rsid w:val="00B03A22"/>
    <w:pPr>
      <w:keepLines/>
      <w:overflowPunct w:val="0"/>
      <w:autoSpaceDE w:val="0"/>
      <w:autoSpaceDN w:val="0"/>
      <w:adjustRightInd w:val="0"/>
      <w:jc w:val="both"/>
      <w:textAlignment w:val="baseline"/>
    </w:pPr>
    <w:rPr>
      <w:sz w:val="28"/>
    </w:rPr>
  </w:style>
  <w:style w:type="character" w:customStyle="1" w:styleId="Datenum">
    <w:name w:val="Date_num"/>
    <w:basedOn w:val="a0"/>
    <w:rsid w:val="00B03A22"/>
  </w:style>
  <w:style w:type="paragraph" w:styleId="a8">
    <w:name w:val="header"/>
    <w:basedOn w:val="a"/>
    <w:rsid w:val="00B03A22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B03A22"/>
  </w:style>
  <w:style w:type="paragraph" w:styleId="aa">
    <w:name w:val="footer"/>
    <w:basedOn w:val="a"/>
    <w:rsid w:val="00B03A22"/>
    <w:pPr>
      <w:tabs>
        <w:tab w:val="center" w:pos="4677"/>
        <w:tab w:val="right" w:pos="9355"/>
      </w:tabs>
    </w:pPr>
  </w:style>
  <w:style w:type="character" w:customStyle="1" w:styleId="ab">
    <w:name w:val="Цветовое выделение"/>
    <w:rsid w:val="00BA74C7"/>
    <w:rPr>
      <w:b/>
      <w:color w:val="26282F"/>
    </w:rPr>
  </w:style>
  <w:style w:type="paragraph" w:customStyle="1" w:styleId="ac">
    <w:name w:val="Нормальный (таблица)"/>
    <w:basedOn w:val="a"/>
    <w:next w:val="a"/>
    <w:uiPriority w:val="99"/>
    <w:rsid w:val="00BA74C7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d">
    <w:name w:val="Таблицы (моноширинный)"/>
    <w:basedOn w:val="a"/>
    <w:next w:val="a"/>
    <w:rsid w:val="00BA74C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e">
    <w:name w:val="Table Grid"/>
    <w:basedOn w:val="a1"/>
    <w:rsid w:val="00BA74C7"/>
    <w:pPr>
      <w:ind w:firstLine="7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">
    <w:basedOn w:val="a"/>
    <w:next w:val="af0"/>
    <w:uiPriority w:val="99"/>
    <w:unhideWhenUsed/>
    <w:rsid w:val="0038151E"/>
    <w:pPr>
      <w:spacing w:before="100" w:beforeAutospacing="1" w:after="100" w:afterAutospacing="1"/>
    </w:pPr>
  </w:style>
  <w:style w:type="paragraph" w:styleId="af0">
    <w:name w:val="Normal (Web)"/>
    <w:basedOn w:val="a"/>
    <w:rsid w:val="00A131C0"/>
  </w:style>
  <w:style w:type="character" w:customStyle="1" w:styleId="apple-converted-space">
    <w:name w:val="apple-converted-space"/>
    <w:basedOn w:val="a0"/>
    <w:rsid w:val="00127785"/>
  </w:style>
  <w:style w:type="character" w:styleId="af1">
    <w:name w:val="Hyperlink"/>
    <w:basedOn w:val="a0"/>
    <w:uiPriority w:val="99"/>
    <w:semiHidden/>
    <w:unhideWhenUsed/>
    <w:rsid w:val="00127785"/>
    <w:rPr>
      <w:color w:val="0000FF"/>
      <w:u w:val="single"/>
    </w:rPr>
  </w:style>
  <w:style w:type="paragraph" w:styleId="af2">
    <w:name w:val="List Paragraph"/>
    <w:basedOn w:val="a"/>
    <w:uiPriority w:val="34"/>
    <w:qFormat/>
    <w:rsid w:val="001208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653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0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\20110328\Template\BlankPrikPostRasp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D9C6F2-2ACD-4AC3-9B56-3E79AF660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BlankPrikPostRasp.dot</Template>
  <TotalTime>123</TotalTime>
  <Pages>1</Pages>
  <Words>3855</Words>
  <Characters>21979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Administration N. Novgorod</Company>
  <LinksUpToDate>false</LinksUpToDate>
  <CharactersWithSpaces>25783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cp:lastModifiedBy>User</cp:lastModifiedBy>
  <cp:revision>50</cp:revision>
  <cp:lastPrinted>2021-01-21T08:57:00Z</cp:lastPrinted>
  <dcterms:created xsi:type="dcterms:W3CDTF">2021-01-15T15:29:00Z</dcterms:created>
  <dcterms:modified xsi:type="dcterms:W3CDTF">2021-01-26T09:18:00Z</dcterms:modified>
</cp:coreProperties>
</file>