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Pr="00E616E5" w:rsidRDefault="00BB1C1C" w:rsidP="006E02E7">
      <w:pPr>
        <w:spacing w:line="24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E616E5">
        <w:rPr>
          <w:rFonts w:ascii="Times New Roman" w:hAnsi="Times New Roman"/>
          <w:b/>
          <w:sz w:val="52"/>
          <w:szCs w:val="52"/>
        </w:rPr>
        <w:t xml:space="preserve">МАТЕРИАЛЬНО-ТЕХНИЧЕСКОЕ </w:t>
      </w: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E616E5">
        <w:rPr>
          <w:rFonts w:ascii="Times New Roman" w:hAnsi="Times New Roman"/>
          <w:b/>
          <w:sz w:val="52"/>
          <w:szCs w:val="52"/>
        </w:rPr>
        <w:t xml:space="preserve">ОБЕСПЕЧЕНИЕ </w:t>
      </w:r>
    </w:p>
    <w:p w:rsidR="00BB1C1C" w:rsidRPr="00E616E5" w:rsidRDefault="00BB1C1C" w:rsidP="006E02E7">
      <w:pPr>
        <w:spacing w:line="240" w:lineRule="atLeast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ОБРАЗОВАТЕЛЬНОЙ ДЕЯТЕЛЬНОСТИ</w:t>
      </w:r>
    </w:p>
    <w:p w:rsidR="00BB1C1C" w:rsidRPr="00E616E5" w:rsidRDefault="00BB1C1C" w:rsidP="006E02E7">
      <w:pPr>
        <w:spacing w:line="240" w:lineRule="atLeast"/>
        <w:jc w:val="center"/>
        <w:rPr>
          <w:rFonts w:ascii="Times New Roman" w:hAnsi="Times New Roman"/>
          <w:b/>
          <w:sz w:val="52"/>
          <w:szCs w:val="52"/>
        </w:rPr>
      </w:pPr>
    </w:p>
    <w:p w:rsidR="00BB1C1C" w:rsidRPr="00E616E5" w:rsidRDefault="00BB1C1C" w:rsidP="006E02E7">
      <w:pPr>
        <w:spacing w:line="24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E616E5">
        <w:rPr>
          <w:rFonts w:ascii="Times New Roman" w:hAnsi="Times New Roman"/>
          <w:b/>
          <w:sz w:val="52"/>
          <w:szCs w:val="52"/>
        </w:rPr>
        <w:t>МАОУ "ШКОЛА № 59"</w:t>
      </w:r>
    </w:p>
    <w:p w:rsidR="00BB1C1C" w:rsidRPr="00E616E5" w:rsidRDefault="00BB1C1C" w:rsidP="006E02E7">
      <w:pPr>
        <w:spacing w:line="240" w:lineRule="atLeast"/>
        <w:jc w:val="center"/>
        <w:rPr>
          <w:rFonts w:ascii="Times New Roman" w:hAnsi="Times New Roman"/>
          <w:b/>
          <w:sz w:val="52"/>
          <w:szCs w:val="52"/>
        </w:rPr>
      </w:pPr>
    </w:p>
    <w:p w:rsidR="00BB1C1C" w:rsidRPr="00E616E5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</w:rPr>
      </w:pPr>
    </w:p>
    <w:p w:rsidR="00BB1C1C" w:rsidRPr="00E616E5" w:rsidRDefault="00BB1C1C" w:rsidP="00E616E5">
      <w:pPr>
        <w:spacing w:line="240" w:lineRule="atLeast"/>
        <w:jc w:val="center"/>
        <w:rPr>
          <w:rFonts w:ascii="Times New Roman" w:hAnsi="Times New Roman"/>
          <w:b/>
          <w:sz w:val="72"/>
          <w:szCs w:val="72"/>
        </w:rPr>
      </w:pPr>
      <w:r w:rsidRPr="00E616E5">
        <w:rPr>
          <w:rFonts w:ascii="Times New Roman" w:hAnsi="Times New Roman"/>
          <w:b/>
          <w:sz w:val="72"/>
          <w:szCs w:val="72"/>
        </w:rPr>
        <w:t>2018-2019</w:t>
      </w:r>
    </w:p>
    <w:p w:rsidR="00BB1C1C" w:rsidRPr="00E616E5" w:rsidRDefault="00BB1C1C" w:rsidP="006E02E7">
      <w:pPr>
        <w:spacing w:line="240" w:lineRule="atLeast"/>
        <w:jc w:val="center"/>
        <w:rPr>
          <w:rFonts w:ascii="Times New Roman" w:hAnsi="Times New Roman"/>
          <w:b/>
          <w:sz w:val="48"/>
          <w:szCs w:val="48"/>
        </w:rPr>
      </w:pPr>
      <w:r w:rsidRPr="00E616E5">
        <w:rPr>
          <w:rFonts w:ascii="Times New Roman" w:hAnsi="Times New Roman"/>
          <w:b/>
          <w:sz w:val="48"/>
          <w:szCs w:val="48"/>
        </w:rPr>
        <w:t>УЧЕБНЫЙ ГОД</w:t>
      </w:r>
    </w:p>
    <w:p w:rsidR="00BB1C1C" w:rsidRPr="00E616E5" w:rsidRDefault="00BB1C1C" w:rsidP="006E02E7">
      <w:pPr>
        <w:spacing w:line="240" w:lineRule="atLeast"/>
        <w:jc w:val="center"/>
        <w:rPr>
          <w:rFonts w:ascii="Times New Roman" w:hAnsi="Times New Roman"/>
          <w:b/>
          <w:sz w:val="48"/>
          <w:szCs w:val="4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E616E5">
      <w:pPr>
        <w:spacing w:line="240" w:lineRule="atLeast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E616E5">
      <w:pPr>
        <w:spacing w:line="240" w:lineRule="atLeast"/>
        <w:rPr>
          <w:rFonts w:ascii="Times New Roman" w:hAnsi="Times New Roman"/>
          <w:b/>
          <w:sz w:val="28"/>
          <w:u w:val="single"/>
        </w:rPr>
      </w:pPr>
    </w:p>
    <w:p w:rsidR="00BB1C1C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  <w:r w:rsidRPr="00E04226">
        <w:rPr>
          <w:rFonts w:ascii="Times New Roman" w:hAnsi="Times New Roman"/>
          <w:b/>
          <w:sz w:val="28"/>
          <w:u w:val="single"/>
        </w:rPr>
        <w:t>Материально – техническое обеспечение образовательной деятельности кабинетов начального</w:t>
      </w:r>
      <w:r>
        <w:rPr>
          <w:rFonts w:ascii="Times New Roman" w:hAnsi="Times New Roman"/>
          <w:b/>
          <w:sz w:val="28"/>
          <w:u w:val="single"/>
        </w:rPr>
        <w:t xml:space="preserve"> общего</w:t>
      </w:r>
      <w:r w:rsidRPr="00E04226">
        <w:rPr>
          <w:rFonts w:ascii="Times New Roman" w:hAnsi="Times New Roman"/>
          <w:b/>
          <w:sz w:val="28"/>
          <w:u w:val="single"/>
        </w:rPr>
        <w:t xml:space="preserve"> образования </w:t>
      </w:r>
    </w:p>
    <w:p w:rsidR="00BB1C1C" w:rsidRPr="00E04226" w:rsidRDefault="00BB1C1C" w:rsidP="006E02E7">
      <w:pPr>
        <w:spacing w:line="240" w:lineRule="atLeast"/>
        <w:jc w:val="center"/>
        <w:rPr>
          <w:rFonts w:ascii="Times New Roman" w:hAnsi="Times New Roman"/>
          <w:b/>
          <w:sz w:val="28"/>
          <w:u w:val="single"/>
        </w:rPr>
      </w:pPr>
      <w:r w:rsidRPr="00E04226">
        <w:rPr>
          <w:rFonts w:ascii="Times New Roman" w:hAnsi="Times New Roman"/>
          <w:b/>
          <w:sz w:val="28"/>
          <w:u w:val="single"/>
        </w:rPr>
        <w:t>(102, 103, 104, 105, 106, 107, 205, 206, 207, 209, 210, 211, 212)</w:t>
      </w:r>
    </w:p>
    <w:p w:rsidR="00BB1C1C" w:rsidRPr="00E04226" w:rsidRDefault="00BB1C1C" w:rsidP="006E02E7">
      <w:pPr>
        <w:spacing w:line="240" w:lineRule="atLeast"/>
        <w:rPr>
          <w:rFonts w:ascii="Times New Roman" w:hAnsi="Times New Roman"/>
          <w:b/>
          <w:sz w:val="28"/>
          <w:u w:val="single"/>
        </w:rPr>
      </w:pPr>
      <w:r w:rsidRPr="00E04226">
        <w:rPr>
          <w:rFonts w:ascii="Times New Roman" w:hAnsi="Times New Roman"/>
          <w:b/>
          <w:sz w:val="28"/>
          <w:u w:val="single"/>
        </w:rPr>
        <w:t xml:space="preserve">1. Технические средства </w:t>
      </w:r>
    </w:p>
    <w:p w:rsidR="00BB1C1C" w:rsidRDefault="00BB1C1C" w:rsidP="006E02E7">
      <w:pPr>
        <w:spacing w:line="240" w:lineRule="exact"/>
        <w:rPr>
          <w:rFonts w:ascii="Times New Roman" w:hAnsi="Times New Roman"/>
          <w:sz w:val="24"/>
        </w:rPr>
      </w:pPr>
      <w:r w:rsidRPr="00922917">
        <w:rPr>
          <w:rFonts w:ascii="Times New Roman" w:hAnsi="Times New Roman"/>
          <w:sz w:val="24"/>
        </w:rPr>
        <w:t>Компьютеры – 12 штук</w:t>
      </w:r>
    </w:p>
    <w:p w:rsidR="00BB1C1C" w:rsidRPr="00922917" w:rsidRDefault="00BB1C1C" w:rsidP="006E02E7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Принтеры – 12 штук</w:t>
      </w:r>
    </w:p>
    <w:p w:rsidR="00BB1C1C" w:rsidRPr="00922917" w:rsidRDefault="00BB1C1C" w:rsidP="006E02E7">
      <w:pPr>
        <w:spacing w:line="240" w:lineRule="exact"/>
        <w:rPr>
          <w:rFonts w:ascii="Times New Roman" w:hAnsi="Times New Roman"/>
          <w:sz w:val="24"/>
        </w:rPr>
      </w:pPr>
      <w:r w:rsidRPr="00922917">
        <w:rPr>
          <w:rFonts w:ascii="Times New Roman" w:hAnsi="Times New Roman"/>
          <w:sz w:val="24"/>
        </w:rPr>
        <w:t>Проекторы – 12 штук</w:t>
      </w:r>
    </w:p>
    <w:p w:rsidR="00BB1C1C" w:rsidRPr="00922917" w:rsidRDefault="00BB1C1C" w:rsidP="006E02E7">
      <w:pPr>
        <w:spacing w:line="240" w:lineRule="exact"/>
        <w:rPr>
          <w:rFonts w:ascii="Times New Roman" w:hAnsi="Times New Roman"/>
          <w:sz w:val="24"/>
        </w:rPr>
      </w:pPr>
      <w:r w:rsidRPr="00922917">
        <w:rPr>
          <w:rFonts w:ascii="Times New Roman" w:hAnsi="Times New Roman"/>
          <w:sz w:val="24"/>
        </w:rPr>
        <w:t>Мультимедийные экраны – 12 штук</w:t>
      </w:r>
    </w:p>
    <w:p w:rsidR="00BB1C1C" w:rsidRPr="00922917" w:rsidRDefault="00BB1C1C" w:rsidP="006E02E7">
      <w:pPr>
        <w:spacing w:line="240" w:lineRule="exact"/>
        <w:rPr>
          <w:rFonts w:ascii="Times New Roman" w:hAnsi="Times New Roman"/>
          <w:sz w:val="24"/>
        </w:rPr>
      </w:pPr>
      <w:r w:rsidRPr="00922917">
        <w:rPr>
          <w:rFonts w:ascii="Times New Roman" w:hAnsi="Times New Roman"/>
          <w:sz w:val="24"/>
        </w:rPr>
        <w:t xml:space="preserve">Ноутбуки (учительские) – </w:t>
      </w:r>
      <w:r>
        <w:rPr>
          <w:rFonts w:ascii="Times New Roman" w:hAnsi="Times New Roman"/>
          <w:sz w:val="24"/>
        </w:rPr>
        <w:t>7 штук</w:t>
      </w:r>
    </w:p>
    <w:p w:rsidR="00BB1C1C" w:rsidRDefault="00BB1C1C" w:rsidP="006E02E7">
      <w:pPr>
        <w:spacing w:line="240" w:lineRule="exact"/>
        <w:rPr>
          <w:rFonts w:ascii="Times New Roman" w:hAnsi="Times New Roman"/>
          <w:sz w:val="24"/>
        </w:rPr>
      </w:pPr>
      <w:r w:rsidRPr="00922917">
        <w:rPr>
          <w:rFonts w:ascii="Times New Roman" w:hAnsi="Times New Roman"/>
          <w:sz w:val="24"/>
        </w:rPr>
        <w:t xml:space="preserve">Нетбуки (ученические) – </w:t>
      </w:r>
      <w:r>
        <w:rPr>
          <w:rFonts w:ascii="Times New Roman" w:hAnsi="Times New Roman"/>
          <w:sz w:val="24"/>
        </w:rPr>
        <w:t>183 штук</w:t>
      </w:r>
    </w:p>
    <w:p w:rsidR="00BB1C1C" w:rsidRDefault="00BB1C1C" w:rsidP="006E02E7">
      <w:pPr>
        <w:spacing w:line="240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Документ камеры – 2 штуки</w:t>
      </w:r>
    </w:p>
    <w:p w:rsidR="00BB1C1C" w:rsidRDefault="00BB1C1C" w:rsidP="006E02E7">
      <w:pPr>
        <w:spacing w:line="240" w:lineRule="exact"/>
        <w:rPr>
          <w:rFonts w:ascii="Times New Roman" w:hAnsi="Times New Roman"/>
          <w:b/>
          <w:sz w:val="28"/>
        </w:rPr>
      </w:pPr>
      <w:r w:rsidRPr="000723C5">
        <w:rPr>
          <w:rFonts w:ascii="Times New Roman" w:hAnsi="Times New Roman"/>
          <w:b/>
          <w:sz w:val="28"/>
        </w:rPr>
        <w:t>Комплекты учебников</w:t>
      </w:r>
      <w:r>
        <w:rPr>
          <w:rFonts w:ascii="Times New Roman" w:hAnsi="Times New Roman"/>
          <w:b/>
          <w:sz w:val="28"/>
        </w:rPr>
        <w:t xml:space="preserve"> по УМК «Школа России»:</w:t>
      </w:r>
    </w:p>
    <w:p w:rsidR="00BB1C1C" w:rsidRPr="005F5EE5" w:rsidRDefault="00BB1C1C" w:rsidP="006E02E7">
      <w:p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</w:t>
      </w:r>
      <w:r w:rsidRPr="005F5EE5">
        <w:rPr>
          <w:rFonts w:ascii="Times New Roman" w:hAnsi="Times New Roman"/>
          <w:sz w:val="28"/>
        </w:rPr>
        <w:t>Русский язык</w:t>
      </w:r>
    </w:p>
    <w:p w:rsidR="00BB1C1C" w:rsidRPr="00325888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 w:rsidRPr="00325888">
        <w:rPr>
          <w:rFonts w:ascii="Times New Roman" w:hAnsi="Times New Roman"/>
          <w:sz w:val="28"/>
        </w:rPr>
        <w:t xml:space="preserve">«Азбука» 1 класс </w:t>
      </w:r>
      <w:r>
        <w:rPr>
          <w:rFonts w:ascii="Times New Roman" w:hAnsi="Times New Roman"/>
          <w:sz w:val="28"/>
        </w:rPr>
        <w:t xml:space="preserve">в 2-х частях, </w:t>
      </w:r>
      <w:r w:rsidRPr="00325888">
        <w:rPr>
          <w:rFonts w:ascii="Times New Roman" w:hAnsi="Times New Roman"/>
          <w:sz w:val="28"/>
        </w:rPr>
        <w:t>В.Г.Горецкий, В.А.Кирюшина, Л.А.Виноградская, Просвещение, 2014-2016г.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 w:rsidRPr="00325888">
        <w:rPr>
          <w:rFonts w:ascii="Times New Roman" w:hAnsi="Times New Roman"/>
          <w:sz w:val="28"/>
        </w:rPr>
        <w:t>«Русский язык» 1</w:t>
      </w:r>
      <w:r>
        <w:rPr>
          <w:rFonts w:ascii="Times New Roman" w:hAnsi="Times New Roman"/>
          <w:sz w:val="28"/>
        </w:rPr>
        <w:t xml:space="preserve"> класс</w:t>
      </w:r>
      <w:r w:rsidRPr="00325888">
        <w:rPr>
          <w:rFonts w:ascii="Times New Roman" w:hAnsi="Times New Roman"/>
          <w:sz w:val="28"/>
        </w:rPr>
        <w:t xml:space="preserve"> В.П.Канакина, В.Г.Горецкий</w:t>
      </w:r>
      <w:r>
        <w:rPr>
          <w:rFonts w:ascii="Times New Roman" w:hAnsi="Times New Roman"/>
          <w:sz w:val="28"/>
        </w:rPr>
        <w:t>, Просвещение, 2014-2016г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«Русский язык» 2 класс в 2-х частях,</w:t>
      </w:r>
      <w:r w:rsidRPr="00325888">
        <w:rPr>
          <w:rFonts w:ascii="Times New Roman" w:hAnsi="Times New Roman"/>
          <w:sz w:val="28"/>
        </w:rPr>
        <w:t xml:space="preserve"> В.П.Канакина, В.Г.Горецкий</w:t>
      </w:r>
      <w:r>
        <w:rPr>
          <w:rFonts w:ascii="Times New Roman" w:hAnsi="Times New Roman"/>
          <w:sz w:val="28"/>
        </w:rPr>
        <w:t>, Просвещение, 2015-2017г</w:t>
      </w:r>
    </w:p>
    <w:p w:rsidR="00BB1C1C" w:rsidRPr="00325888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«Русский язык» 3 класс в 2-х частях,</w:t>
      </w:r>
      <w:r w:rsidRPr="00325888">
        <w:rPr>
          <w:rFonts w:ascii="Times New Roman" w:hAnsi="Times New Roman"/>
          <w:sz w:val="28"/>
        </w:rPr>
        <w:t xml:space="preserve"> В.П.Канакина, В.Г.Горецкий</w:t>
      </w:r>
      <w:r>
        <w:rPr>
          <w:rFonts w:ascii="Times New Roman" w:hAnsi="Times New Roman"/>
          <w:sz w:val="28"/>
        </w:rPr>
        <w:t>, Просвещение, 2016-2018г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«Русский язык» 4 класс в 2-х частях,</w:t>
      </w:r>
      <w:r w:rsidRPr="00325888">
        <w:rPr>
          <w:rFonts w:ascii="Times New Roman" w:hAnsi="Times New Roman"/>
          <w:sz w:val="28"/>
        </w:rPr>
        <w:t xml:space="preserve"> В.П.Канакина, В.Г.Горецкий</w:t>
      </w:r>
      <w:r>
        <w:rPr>
          <w:rFonts w:ascii="Times New Roman" w:hAnsi="Times New Roman"/>
          <w:sz w:val="28"/>
        </w:rPr>
        <w:t>, Просвещение, 2014,2015, 2018г</w:t>
      </w:r>
    </w:p>
    <w:p w:rsidR="00BB1C1C" w:rsidRPr="005F5EE5" w:rsidRDefault="00BB1C1C" w:rsidP="006E02E7">
      <w:pPr>
        <w:spacing w:line="240" w:lineRule="exact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Литературное чтение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«Литературное чтение» 1 класс в 2-х частях,</w:t>
      </w:r>
      <w:r w:rsidRPr="00325888">
        <w:rPr>
          <w:rFonts w:ascii="Times New Roman" w:hAnsi="Times New Roman"/>
          <w:sz w:val="28"/>
        </w:rPr>
        <w:t xml:space="preserve"> Л.Ф.Климанова, В.Г.Горецкий, М.В.Голованова</w:t>
      </w:r>
      <w:r>
        <w:rPr>
          <w:rFonts w:ascii="Times New Roman" w:hAnsi="Times New Roman"/>
          <w:sz w:val="28"/>
        </w:rPr>
        <w:t>, Просвещение, 2015-2016г</w:t>
      </w:r>
    </w:p>
    <w:p w:rsidR="00BB1C1C" w:rsidRPr="00325888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«Литературное чтение» 2 класс в 2-х частях,</w:t>
      </w:r>
      <w:r w:rsidRPr="00325888">
        <w:rPr>
          <w:rFonts w:ascii="Times New Roman" w:hAnsi="Times New Roman"/>
          <w:sz w:val="28"/>
        </w:rPr>
        <w:t xml:space="preserve"> Л.Ф.Климанова, В.Г.Горецкий, М.В.Голованова</w:t>
      </w:r>
      <w:r>
        <w:rPr>
          <w:rFonts w:ascii="Times New Roman" w:hAnsi="Times New Roman"/>
          <w:sz w:val="28"/>
        </w:rPr>
        <w:t>, Просвещение, 2015-2017г</w:t>
      </w:r>
    </w:p>
    <w:p w:rsidR="00BB1C1C" w:rsidRPr="00325888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«Литературное чтение» 3 класс в 2-х частях,</w:t>
      </w:r>
      <w:r w:rsidRPr="00325888">
        <w:rPr>
          <w:rFonts w:ascii="Times New Roman" w:hAnsi="Times New Roman"/>
          <w:sz w:val="28"/>
        </w:rPr>
        <w:t xml:space="preserve"> Л.Ф.Климанова, В.Г.Горецкий, М.В.Голованова</w:t>
      </w:r>
      <w:r>
        <w:rPr>
          <w:rFonts w:ascii="Times New Roman" w:hAnsi="Times New Roman"/>
          <w:sz w:val="28"/>
        </w:rPr>
        <w:t>, Просвещение, 2016-2018г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«Литературное чтение» 4 класс в 2-х частях,</w:t>
      </w:r>
      <w:r w:rsidRPr="00325888">
        <w:rPr>
          <w:rFonts w:ascii="Times New Roman" w:hAnsi="Times New Roman"/>
          <w:sz w:val="28"/>
        </w:rPr>
        <w:t xml:space="preserve"> Л.Ф.Климанова, В.Г.Горецкий, М.В.Голованова</w:t>
      </w:r>
      <w:r>
        <w:rPr>
          <w:rFonts w:ascii="Times New Roman" w:hAnsi="Times New Roman"/>
          <w:sz w:val="28"/>
        </w:rPr>
        <w:t>, Просвещение, 2014, 2015, 2018г</w:t>
      </w:r>
    </w:p>
    <w:p w:rsidR="00BB1C1C" w:rsidRDefault="00BB1C1C" w:rsidP="006E02E7">
      <w:pPr>
        <w:spacing w:line="240" w:lineRule="exact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Иностранный язык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«Английский язык» 2 класс, Н.И.Быкова, Д. Дули, М.Д.Поспелова, В.Эванс, Просвещение, 2015-2017г</w:t>
      </w:r>
    </w:p>
    <w:p w:rsidR="00BB1C1C" w:rsidRPr="005400EF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«Английский язык» 3 класс, Н.И.Быкова, Д. Дули, М.Д.Поспелова, В.Эванс, Просвещение, 2016-2018г</w:t>
      </w:r>
    </w:p>
    <w:p w:rsidR="00BB1C1C" w:rsidRPr="005400EF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«Английский язык» 4 класс, Н.И.Быкова, Д. Дули, М.Д.Поспелова, В.Эванс, Просвещение, 2014, 2016г</w:t>
      </w:r>
    </w:p>
    <w:p w:rsidR="00BB1C1C" w:rsidRPr="005F5EE5" w:rsidRDefault="00BB1C1C" w:rsidP="006E02E7">
      <w:pPr>
        <w:spacing w:line="240" w:lineRule="exact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Математика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«Математика» 1 класс в 2-х частях, </w:t>
      </w:r>
      <w:r w:rsidRPr="005F5EE5">
        <w:rPr>
          <w:rFonts w:ascii="Times New Roman" w:hAnsi="Times New Roman"/>
          <w:sz w:val="28"/>
        </w:rPr>
        <w:t>М.И.Моро, С.В.Волкова,С.В.Степанова</w:t>
      </w:r>
      <w:r>
        <w:rPr>
          <w:rFonts w:ascii="Times New Roman" w:hAnsi="Times New Roman"/>
          <w:sz w:val="28"/>
        </w:rPr>
        <w:t>, Просвещение, 2014-2016г</w:t>
      </w:r>
    </w:p>
    <w:p w:rsidR="00BB1C1C" w:rsidRPr="005F5EE5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«Математика» 2 класс в 2-х частях, </w:t>
      </w:r>
      <w:r w:rsidRPr="005F5EE5">
        <w:rPr>
          <w:rFonts w:ascii="Times New Roman" w:hAnsi="Times New Roman"/>
          <w:sz w:val="28"/>
        </w:rPr>
        <w:t xml:space="preserve">М.И.Моро, </w:t>
      </w:r>
      <w:r>
        <w:rPr>
          <w:rFonts w:ascii="Times New Roman" w:hAnsi="Times New Roman"/>
          <w:sz w:val="28"/>
        </w:rPr>
        <w:t>М.А.Бантова, Г.В.Бельтюкова, Просвещение, 2015-2017г</w:t>
      </w:r>
    </w:p>
    <w:p w:rsidR="00BB1C1C" w:rsidRPr="005F5EE5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«Математика» 3 класс в 2-х частях, </w:t>
      </w:r>
      <w:r w:rsidRPr="005F5EE5">
        <w:rPr>
          <w:rFonts w:ascii="Times New Roman" w:hAnsi="Times New Roman"/>
          <w:sz w:val="28"/>
        </w:rPr>
        <w:t>М.И.Моро,</w:t>
      </w:r>
      <w:r>
        <w:rPr>
          <w:rFonts w:ascii="Times New Roman" w:hAnsi="Times New Roman"/>
          <w:sz w:val="28"/>
        </w:rPr>
        <w:t>Г.В.Бельтюкова,</w:t>
      </w:r>
      <w:r w:rsidRPr="005F5EE5">
        <w:rPr>
          <w:rFonts w:ascii="Times New Roman" w:hAnsi="Times New Roman"/>
          <w:sz w:val="28"/>
        </w:rPr>
        <w:t xml:space="preserve"> С.В.Волкова,С.В.Степанова</w:t>
      </w:r>
      <w:r>
        <w:rPr>
          <w:rFonts w:ascii="Times New Roman" w:hAnsi="Times New Roman"/>
          <w:sz w:val="28"/>
        </w:rPr>
        <w:t>, Просвещение, 2016-2018г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«Математика» 4 класс в 2-х частях, </w:t>
      </w:r>
      <w:r w:rsidRPr="005F5EE5">
        <w:rPr>
          <w:rFonts w:ascii="Times New Roman" w:hAnsi="Times New Roman"/>
          <w:sz w:val="28"/>
        </w:rPr>
        <w:t>М.И.Моро,</w:t>
      </w:r>
      <w:r>
        <w:rPr>
          <w:rFonts w:ascii="Times New Roman" w:hAnsi="Times New Roman"/>
          <w:sz w:val="28"/>
        </w:rPr>
        <w:t xml:space="preserve">М.А.Бантова, </w:t>
      </w:r>
      <w:r w:rsidRPr="005F5EE5">
        <w:rPr>
          <w:rFonts w:ascii="Times New Roman" w:hAnsi="Times New Roman"/>
          <w:sz w:val="28"/>
        </w:rPr>
        <w:t xml:space="preserve"> С.В.Волкова,С.В.Степанова</w:t>
      </w:r>
      <w:r>
        <w:rPr>
          <w:rFonts w:ascii="Times New Roman" w:hAnsi="Times New Roman"/>
          <w:sz w:val="28"/>
        </w:rPr>
        <w:t>, Просвещение, 2014, 2015, 2018г</w:t>
      </w:r>
    </w:p>
    <w:p w:rsidR="00BB1C1C" w:rsidRPr="005F5EE5" w:rsidRDefault="00BB1C1C" w:rsidP="006E02E7">
      <w:pPr>
        <w:spacing w:line="240" w:lineRule="exact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Окружающий мир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«Окружающий мир» 1 класс в 2-х частях,</w:t>
      </w:r>
      <w:r w:rsidRPr="005F5EE5">
        <w:rPr>
          <w:rFonts w:ascii="Times New Roman" w:hAnsi="Times New Roman"/>
          <w:sz w:val="28"/>
        </w:rPr>
        <w:t xml:space="preserve"> А.А.Плешаков</w:t>
      </w:r>
      <w:r>
        <w:rPr>
          <w:rFonts w:ascii="Times New Roman" w:hAnsi="Times New Roman"/>
          <w:sz w:val="28"/>
        </w:rPr>
        <w:t>, Просвещение, 2014-2016г</w:t>
      </w:r>
    </w:p>
    <w:p w:rsidR="00BB1C1C" w:rsidRPr="005F5EE5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«Окружающий мир» 2 класс в 2-х частях,</w:t>
      </w:r>
      <w:r w:rsidRPr="005F5EE5">
        <w:rPr>
          <w:rFonts w:ascii="Times New Roman" w:hAnsi="Times New Roman"/>
          <w:sz w:val="28"/>
        </w:rPr>
        <w:t xml:space="preserve"> А.А.Плешаков</w:t>
      </w:r>
      <w:r>
        <w:rPr>
          <w:rFonts w:ascii="Times New Roman" w:hAnsi="Times New Roman"/>
          <w:sz w:val="28"/>
        </w:rPr>
        <w:t>, Просвещение, 2015-2017г</w:t>
      </w:r>
    </w:p>
    <w:p w:rsidR="00BB1C1C" w:rsidRPr="005F5EE5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«Окружающий мир» 3 класс в 2-х частях,</w:t>
      </w:r>
      <w:r w:rsidRPr="005F5EE5">
        <w:rPr>
          <w:rFonts w:ascii="Times New Roman" w:hAnsi="Times New Roman"/>
          <w:sz w:val="28"/>
        </w:rPr>
        <w:t xml:space="preserve"> А.А.Плешаков</w:t>
      </w:r>
      <w:r>
        <w:rPr>
          <w:rFonts w:ascii="Times New Roman" w:hAnsi="Times New Roman"/>
          <w:sz w:val="28"/>
        </w:rPr>
        <w:t>, Просвещение, 2016-2018г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«Окружающий мир» 4 класс в 2-х частях,</w:t>
      </w:r>
      <w:r w:rsidRPr="005F5EE5">
        <w:rPr>
          <w:rFonts w:ascii="Times New Roman" w:hAnsi="Times New Roman"/>
          <w:sz w:val="28"/>
        </w:rPr>
        <w:t xml:space="preserve"> А.А.Плешаков</w:t>
      </w:r>
      <w:r>
        <w:rPr>
          <w:rFonts w:ascii="Times New Roman" w:hAnsi="Times New Roman"/>
          <w:sz w:val="28"/>
        </w:rPr>
        <w:t>, Просвещение, 2014, 2015, 2018г</w:t>
      </w:r>
    </w:p>
    <w:p w:rsidR="00BB1C1C" w:rsidRPr="005F5EE5" w:rsidRDefault="00BB1C1C" w:rsidP="006E02E7">
      <w:pPr>
        <w:spacing w:line="240" w:lineRule="exact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«Музыка» 1 класс, Е.Д.Критская, Г.П.Сергеева, Т.С.Шмагина, Просвещение, 2013-2016г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«Музыка» 2 класс, Е.Д.Критская, Г.П.Сергеева, Т.С.Шмагина, Просвещение, 2015-2017г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«Музыка» 3 класс, Е.Д.Критская, Г.П.Сергеева, Т.С.Шмагина, Просвещение, 2016-2018г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«Музыка» 4 класс, Е.Д.Критская, Г.П.Сергеева, Т.С.Шмагина, Просвещение, 2014-2015г</w:t>
      </w:r>
    </w:p>
    <w:p w:rsidR="00BB1C1C" w:rsidRPr="005F5EE5" w:rsidRDefault="00BB1C1C" w:rsidP="006E02E7">
      <w:pPr>
        <w:spacing w:line="240" w:lineRule="exact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Изобразительное искусство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«Изобразительное искусство» 1 класс, Л.А.Неменская под редакцией Неменского, Просвещение, 2014-2016г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«Изобразительное искусство» 2 класс, Е.И.Коротеева под редакцией Неменского, Просвещение, 2015-2017г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«Изобразительное искусство» 3 класс, Н.А.Горяева, Л.А.Неменская, А.С.Питерских, Просвещение, 2016-2018г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«Изобразительное искусство» 4 класс, Л.А.Неменская, Просвещение, 2014, 2015, 2018г</w:t>
      </w:r>
    </w:p>
    <w:p w:rsidR="00BB1C1C" w:rsidRDefault="00BB1C1C" w:rsidP="006E02E7">
      <w:pPr>
        <w:spacing w:line="240" w:lineRule="exact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Технология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5400EF">
        <w:rPr>
          <w:rFonts w:ascii="Times New Roman" w:hAnsi="Times New Roman"/>
          <w:sz w:val="28"/>
        </w:rPr>
        <w:t>«Технология»</w:t>
      </w:r>
      <w:r>
        <w:rPr>
          <w:rFonts w:ascii="Times New Roman" w:hAnsi="Times New Roman"/>
          <w:sz w:val="28"/>
        </w:rPr>
        <w:t xml:space="preserve"> 1 класс,</w:t>
      </w:r>
      <w:r w:rsidRPr="005400EF">
        <w:rPr>
          <w:rFonts w:ascii="Times New Roman" w:hAnsi="Times New Roman"/>
          <w:sz w:val="28"/>
        </w:rPr>
        <w:t xml:space="preserve"> Е.А.Лутцева, Т.П.Зуева</w:t>
      </w:r>
      <w:r>
        <w:rPr>
          <w:rFonts w:ascii="Times New Roman" w:hAnsi="Times New Roman"/>
          <w:sz w:val="28"/>
        </w:rPr>
        <w:t>, Просвещение, 2014-2016г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5400EF">
        <w:rPr>
          <w:rFonts w:ascii="Times New Roman" w:hAnsi="Times New Roman"/>
          <w:sz w:val="28"/>
        </w:rPr>
        <w:t>«Технология»</w:t>
      </w:r>
      <w:r>
        <w:rPr>
          <w:rFonts w:ascii="Times New Roman" w:hAnsi="Times New Roman"/>
          <w:sz w:val="28"/>
        </w:rPr>
        <w:t xml:space="preserve"> 2 класс,</w:t>
      </w:r>
      <w:r w:rsidRPr="005400EF">
        <w:rPr>
          <w:rFonts w:ascii="Times New Roman" w:hAnsi="Times New Roman"/>
          <w:sz w:val="28"/>
        </w:rPr>
        <w:t xml:space="preserve"> Е.А.Лутцева, Т.П.Зуева</w:t>
      </w:r>
      <w:r>
        <w:rPr>
          <w:rFonts w:ascii="Times New Roman" w:hAnsi="Times New Roman"/>
          <w:sz w:val="28"/>
        </w:rPr>
        <w:t>, Просвещение, 2014-2016, 2017г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5400EF">
        <w:rPr>
          <w:rFonts w:ascii="Times New Roman" w:hAnsi="Times New Roman"/>
          <w:sz w:val="28"/>
        </w:rPr>
        <w:t>«Технология»</w:t>
      </w:r>
      <w:r>
        <w:rPr>
          <w:rFonts w:ascii="Times New Roman" w:hAnsi="Times New Roman"/>
          <w:sz w:val="28"/>
        </w:rPr>
        <w:t xml:space="preserve"> 3 класс,</w:t>
      </w:r>
      <w:r w:rsidRPr="005400EF">
        <w:rPr>
          <w:rFonts w:ascii="Times New Roman" w:hAnsi="Times New Roman"/>
          <w:sz w:val="28"/>
        </w:rPr>
        <w:t xml:space="preserve"> Е.А.Лутцева, Т.П.Зуева</w:t>
      </w:r>
      <w:r>
        <w:rPr>
          <w:rFonts w:ascii="Times New Roman" w:hAnsi="Times New Roman"/>
          <w:sz w:val="28"/>
        </w:rPr>
        <w:t>, Просвещение, 2016-2018г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5400EF">
        <w:rPr>
          <w:rFonts w:ascii="Times New Roman" w:hAnsi="Times New Roman"/>
          <w:sz w:val="28"/>
        </w:rPr>
        <w:t>«Технология»</w:t>
      </w:r>
      <w:r>
        <w:rPr>
          <w:rFonts w:ascii="Times New Roman" w:hAnsi="Times New Roman"/>
          <w:sz w:val="28"/>
        </w:rPr>
        <w:t xml:space="preserve"> 4 класс,</w:t>
      </w:r>
      <w:r w:rsidRPr="005400EF">
        <w:rPr>
          <w:rFonts w:ascii="Times New Roman" w:hAnsi="Times New Roman"/>
          <w:sz w:val="28"/>
        </w:rPr>
        <w:t xml:space="preserve"> Е.А.Лутцева, Т.П.Зуева</w:t>
      </w:r>
      <w:r>
        <w:rPr>
          <w:rFonts w:ascii="Times New Roman" w:hAnsi="Times New Roman"/>
          <w:sz w:val="28"/>
        </w:rPr>
        <w:t>, Просвещение, 2014, 2015, 2018г</w:t>
      </w:r>
    </w:p>
    <w:p w:rsidR="00BB1C1C" w:rsidRPr="005400EF" w:rsidRDefault="00BB1C1C" w:rsidP="006E02E7">
      <w:p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Физическая культура</w:t>
      </w:r>
    </w:p>
    <w:p w:rsidR="00BB1C1C" w:rsidRPr="005400EF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 w:rsidRPr="005400EF">
        <w:rPr>
          <w:rFonts w:ascii="Times New Roman" w:hAnsi="Times New Roman"/>
          <w:sz w:val="28"/>
        </w:rPr>
        <w:t xml:space="preserve">«Физическая культура» 1-4 классы, В.С.Лях, Просвещение, 2014-2016, 2018г  </w:t>
      </w:r>
      <w:r w:rsidRPr="005400EF">
        <w:rPr>
          <w:rFonts w:ascii="Times New Roman" w:hAnsi="Times New Roman"/>
          <w:b/>
          <w:sz w:val="32"/>
        </w:rPr>
        <w:t xml:space="preserve"> </w:t>
      </w:r>
    </w:p>
    <w:p w:rsidR="00BB1C1C" w:rsidRPr="005400EF" w:rsidRDefault="00BB1C1C" w:rsidP="006E02E7">
      <w:pPr>
        <w:spacing w:line="240" w:lineRule="exact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ОРКСЭ</w:t>
      </w:r>
    </w:p>
    <w:p w:rsidR="00BB1C1C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«Основы православной культуры» 4-5 класс, А.В.Кураев, Просвещение, 2012-2013г</w:t>
      </w:r>
    </w:p>
    <w:p w:rsidR="00BB1C1C" w:rsidRPr="005400EF" w:rsidRDefault="00BB1C1C" w:rsidP="006E02E7">
      <w:pPr>
        <w:pStyle w:val="ListParagraph"/>
        <w:numPr>
          <w:ilvl w:val="0"/>
          <w:numId w:val="7"/>
        </w:numPr>
        <w:spacing w:line="240" w:lineRule="exac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«Основы светской этики» 4 класс, А.И.Шемшурина, Просвещение, 2013, 2016г</w:t>
      </w:r>
    </w:p>
    <w:p w:rsidR="00BB1C1C" w:rsidRDefault="00BB1C1C" w:rsidP="006E02E7">
      <w:pPr>
        <w:spacing w:line="240" w:lineRule="atLeast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2. Учебно – методические средства обучения</w:t>
      </w:r>
    </w:p>
    <w:p w:rsidR="00BB1C1C" w:rsidRPr="00B00C0A" w:rsidRDefault="00BB1C1C" w:rsidP="006E02E7">
      <w:pPr>
        <w:widowControl w:val="0"/>
        <w:spacing w:after="247" w:line="220" w:lineRule="exact"/>
        <w:ind w:left="34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00C0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Русский язык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(103 каб) Демонстрационные материалы:</w:t>
      </w:r>
    </w:p>
    <w:tbl>
      <w:tblPr>
        <w:tblW w:w="0" w:type="auto"/>
        <w:tblInd w:w="340" w:type="dxa"/>
        <w:tblLook w:val="00A0"/>
      </w:tblPr>
      <w:tblGrid>
        <w:gridCol w:w="619"/>
        <w:gridCol w:w="7623"/>
        <w:gridCol w:w="989"/>
      </w:tblGrid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Демонстрационное пособие «Касса «Лента букв»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 шт.</w:t>
            </w:r>
          </w:p>
        </w:tc>
      </w:tr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Касса букв классная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 шт.</w:t>
            </w:r>
          </w:p>
        </w:tc>
      </w:tr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Комплект наглядных пособий «Грамматические разборы»   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spacing w:after="0" w:line="278" w:lineRule="exac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Набор таблиц «Словарные слова»   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tabs>
                <w:tab w:val="left" w:pos="689"/>
                <w:tab w:val="right" w:pos="9356"/>
              </w:tabs>
              <w:spacing w:after="0" w:line="278" w:lineRule="exac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Таблицы «Обучение грамоте»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Таблицы «Русский</w:t>
            </w: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ab/>
              <w:t>язык» 1 класс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Таблицы «Русский</w:t>
            </w: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ab/>
              <w:t>язык» 2 класс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Таблицы «Русский</w:t>
            </w: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ab/>
              <w:t>язык» 3 класс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Таблицы «Русский</w:t>
            </w: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ab/>
              <w:t>язык» 4 класс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1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762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Опорные таблицы по русскому языку 1-2класс</w:t>
            </w:r>
          </w:p>
        </w:tc>
        <w:tc>
          <w:tcPr>
            <w:tcW w:w="98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</w:tbl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Знаки препинания в конце предложения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Жи-ши, ча-ща, чу-щу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Перенос слова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Безударные гласные в корне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Парные согласные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Фонетический разбор слова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Слова, обозначающие признак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Слова, обозначающие предмет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Слова, обозначающие действие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Члены предложения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Алфавит</w:t>
      </w:r>
    </w:p>
    <w:p w:rsidR="00BB1C1C" w:rsidRPr="00A906C5" w:rsidRDefault="00BB1C1C" w:rsidP="006E02E7">
      <w:pPr>
        <w:widowControl w:val="0"/>
        <w:tabs>
          <w:tab w:val="left" w:pos="8505"/>
        </w:tabs>
        <w:spacing w:after="0" w:line="278" w:lineRule="exact"/>
        <w:ind w:left="340"/>
        <w:jc w:val="both"/>
        <w:rPr>
          <w:rFonts w:ascii="Times New Roman" w:hAnsi="Times New Roman"/>
          <w:b/>
          <w:bCs/>
          <w:sz w:val="24"/>
          <w:szCs w:val="24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11.      Опорные таблицы по русскому языку 3 класс</w:t>
      </w: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ab/>
        <w:t>1 шт.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Разбор предложения по членам предложения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Порядок разбора состава слова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Однокоренные слова, форма слова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Состав слова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Непроизносимые согласные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Сочетания «СН» без «Т»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Правописание приставки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Правописание предлога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Суффиксы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Сочетания «ЧК-ЧН»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Разделительный «Ъ»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Род имен существительных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Число имен существительных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Мягкий знак у существительных после шипящих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Род имен прилагательных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Число имен прилагательных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Безударные окончания имен прилагательных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Неопределенная форма глагола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Время глагола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«НЕ» с глаголом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Сводная таблица правил корня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Части речи</w:t>
      </w:r>
    </w:p>
    <w:p w:rsidR="00BB1C1C" w:rsidRPr="00A906C5" w:rsidRDefault="00BB1C1C" w:rsidP="006E02E7">
      <w:pPr>
        <w:widowControl w:val="0"/>
        <w:tabs>
          <w:tab w:val="left" w:pos="8505"/>
          <w:tab w:val="left" w:pos="10065"/>
        </w:tabs>
        <w:spacing w:after="0" w:line="278" w:lineRule="exact"/>
        <w:ind w:left="340"/>
        <w:jc w:val="both"/>
        <w:rPr>
          <w:rFonts w:ascii="Times New Roman" w:hAnsi="Times New Roman"/>
          <w:b/>
          <w:bCs/>
          <w:sz w:val="24"/>
          <w:szCs w:val="24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12.      Опорные таблицы по русскому языку 4 класс</w:t>
      </w: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ab/>
        <w:t>1 шт.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Разбор предложения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Однородные члены предложения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Падежи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046"/>
        </w:tabs>
        <w:spacing w:after="0" w:line="278" w:lineRule="exact"/>
        <w:ind w:left="700"/>
        <w:jc w:val="both"/>
        <w:rPr>
          <w:rFonts w:ascii="Times New Roman" w:hAnsi="Times New Roman"/>
          <w:i/>
          <w:iCs/>
          <w:sz w:val="24"/>
          <w:szCs w:val="24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Три склонения имен существительных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1 склонение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2 склонение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3 склонение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Падежи и падежные окончания имен существительных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Окончания имен существительных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Склонение имен прилагательных во множественном числе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Склонение имени существительного 1 и 2часть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Местоимение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Спряжение глаголов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Изменение глаголов по лицам и числам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Спряжение глаголов настоящего времени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Правописание «Ь» после шипящих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Морфологический разбор имен существительных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Пример морф, разбора имен существительных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Морфологический разбор имен прилагательных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Пример морф, разбора имен прилагательных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0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Морфологический разбор глаголов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986"/>
        </w:tabs>
        <w:spacing w:after="227" w:line="278" w:lineRule="exact"/>
        <w:ind w:left="64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Пример морф, разбора глаголов</w:t>
      </w:r>
    </w:p>
    <w:p w:rsidR="00BB1C1C" w:rsidRPr="00A906C5" w:rsidRDefault="00BB1C1C" w:rsidP="006E02E7">
      <w:pPr>
        <w:widowControl w:val="0"/>
        <w:spacing w:after="259" w:line="220" w:lineRule="exact"/>
        <w:ind w:left="28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Математика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 (104 каб) Демонстрационные материалы:</w:t>
      </w:r>
    </w:p>
    <w:tbl>
      <w:tblPr>
        <w:tblW w:w="0" w:type="auto"/>
        <w:tblInd w:w="280" w:type="dxa"/>
        <w:tblLook w:val="00A0"/>
      </w:tblPr>
      <w:tblGrid>
        <w:gridCol w:w="679"/>
        <w:gridCol w:w="567"/>
        <w:gridCol w:w="7087"/>
        <w:gridCol w:w="958"/>
      </w:tblGrid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Таблицу умножения учим с увлечением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Набор «Части целого. Простые дроби»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Набор геометрических тел демонстрационный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Набор цифр, букв, знаков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Линейка классная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552019">
                <w:rPr>
                  <w:rFonts w:ascii="Times New Roman" w:hAnsi="Times New Roman"/>
                  <w:color w:val="000000"/>
                  <w:sz w:val="24"/>
                  <w:szCs w:val="24"/>
                  <w:lang w:eastAsia="ru-RU"/>
                </w:rPr>
                <w:t>1 м</w:t>
              </w:r>
            </w:smartTag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Транспортир классный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Угольник классный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Циркуль классный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Таблицы по математике 1 класс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Таблицы по математике 2 класс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Таблицы по математике 3 класс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Таблицы по математике 4 класс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Арифметические действия (плакаты):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 сложения и вычитания чисел в пределах 10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 чисел в пределах 10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чисел при сложении и вычитании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Способы сложения и вычитания чисел в пределах 20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Устные приёмы сложения чисел в пределах 100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Устные приёмы вычитания чисел в пределах 100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Письменное сложение и вычитание чисел в пределах 100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Название чисел при умножении и делении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и деление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1080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1085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Письменное умножение трёхзначного числа на однозначное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1090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Письменное деление трёхзначного числа на однозначное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1090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Умножение четырёхзначного числа на двузначное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1090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Деление четырёхзначного числа на двузначное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679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654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Решение простых задач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Цена. Количество. Стоимость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Доли. Решение задач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работать над задачей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Скорость. Время. Расстояние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1246" w:type="dxa"/>
            <w:gridSpan w:val="2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BB1C1C" w:rsidRPr="00552019" w:rsidRDefault="00BB1C1C" w:rsidP="00552019">
            <w:pPr>
              <w:widowControl w:val="0"/>
              <w:tabs>
                <w:tab w:val="left" w:pos="986"/>
              </w:tabs>
              <w:spacing w:after="0" w:line="269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Задачи на движение</w:t>
            </w:r>
          </w:p>
        </w:tc>
        <w:tc>
          <w:tcPr>
            <w:tcW w:w="95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B1C1C" w:rsidRPr="00A906C5" w:rsidRDefault="00BB1C1C" w:rsidP="006E02E7">
      <w:pPr>
        <w:widowControl w:val="0"/>
        <w:tabs>
          <w:tab w:val="left" w:pos="1081"/>
        </w:tabs>
        <w:spacing w:after="0" w:line="220" w:lineRule="exact"/>
        <w:jc w:val="both"/>
        <w:rPr>
          <w:rFonts w:cs="Calibri"/>
        </w:rPr>
      </w:pPr>
    </w:p>
    <w:p w:rsidR="00BB1C1C" w:rsidRPr="00B00C0A" w:rsidRDefault="00BB1C1C" w:rsidP="006E02E7">
      <w:pPr>
        <w:widowControl w:val="0"/>
        <w:spacing w:after="0" w:line="269" w:lineRule="exact"/>
        <w:ind w:left="38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Окружающий мир: (106 каб)</w:t>
      </w:r>
    </w:p>
    <w:p w:rsidR="00BB1C1C" w:rsidRPr="00A906C5" w:rsidRDefault="00BB1C1C" w:rsidP="006E02E7">
      <w:pPr>
        <w:widowControl w:val="0"/>
        <w:spacing w:after="0" w:line="269" w:lineRule="exact"/>
        <w:ind w:left="380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Cs/>
          <w:color w:val="000000"/>
          <w:sz w:val="24"/>
          <w:szCs w:val="24"/>
          <w:lang w:eastAsia="ru-RU"/>
        </w:rPr>
        <w:t>1.Окружающий мир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(Демонстрационные плакаты с изображением: животных, птиц, фруктов и овощей, цветов, обитателей морей, грибов, ягод, деревьев):</w:t>
      </w:r>
    </w:p>
    <w:p w:rsidR="00BB1C1C" w:rsidRPr="00A906C5" w:rsidRDefault="00BB1C1C" w:rsidP="006E02E7">
      <w:pPr>
        <w:widowControl w:val="0"/>
        <w:tabs>
          <w:tab w:val="left" w:pos="1081"/>
        </w:tabs>
        <w:spacing w:after="0" w:line="220" w:lineRule="exact"/>
        <w:jc w:val="both"/>
        <w:rPr>
          <w:rFonts w:cs="Calibri"/>
        </w:rPr>
      </w:pPr>
    </w:p>
    <w:tbl>
      <w:tblPr>
        <w:tblW w:w="0" w:type="auto"/>
        <w:tblInd w:w="534" w:type="dxa"/>
        <w:tblLook w:val="00A0"/>
      </w:tblPr>
      <w:tblGrid>
        <w:gridCol w:w="2126"/>
        <w:gridCol w:w="6911"/>
      </w:tblGrid>
      <w:tr w:rsidR="00BB1C1C" w:rsidRPr="00552019" w:rsidTr="00552019">
        <w:tc>
          <w:tcPr>
            <w:tcW w:w="2126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6911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(утконос, дикобраз, черепаха, коала, ягуар, рысь, заяц, волк, лисица, носорог, зебра ёж, бурый медведь, белый медведь, лось, як, тигр, кабан, бегемот, олень, лев, жираф, верблюд, слон, кенгуру)</w:t>
            </w:r>
          </w:p>
        </w:tc>
      </w:tr>
      <w:tr w:rsidR="00BB1C1C" w:rsidRPr="00552019" w:rsidTr="00552019">
        <w:tc>
          <w:tcPr>
            <w:tcW w:w="2126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6911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(голубь, воробей, сорока, утка, аист, лебедь, чайка, ястреб, полярная крачка, дятел, сова, попугай, павлин, свиристель, гагара, дрозд, кукушка, соловей, кондор, цапля, синица, алтайский улар, фазан, казарка, клест, дрофа, утка-мандаринка, ворона, тукан, поползень, ласточка, тетерев, кайра, тупик, куропатка, полярная сова)</w:t>
            </w:r>
          </w:p>
        </w:tc>
      </w:tr>
      <w:tr w:rsidR="00BB1C1C" w:rsidRPr="00552019" w:rsidTr="00552019">
        <w:tc>
          <w:tcPr>
            <w:tcW w:w="2126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Овощи и фрукты</w:t>
            </w:r>
          </w:p>
        </w:tc>
        <w:tc>
          <w:tcPr>
            <w:tcW w:w="6911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картофель, помидор, огурец, тыква, редис, лук, перец, кабачок, баклажан, персик, ананас, яблоко, груша, лимон, апельсин, дыня, банан, капуста, цветная капуста морковь)</w:t>
            </w:r>
          </w:p>
        </w:tc>
      </w:tr>
      <w:tr w:rsidR="00BB1C1C" w:rsidRPr="00552019" w:rsidTr="00552019">
        <w:tc>
          <w:tcPr>
            <w:tcW w:w="2126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Цветы</w:t>
            </w:r>
          </w:p>
        </w:tc>
        <w:tc>
          <w:tcPr>
            <w:tcW w:w="6911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(нарцисс, астра, лилия, гербера, колокольчик, гвоздика, ромашка, василёк, лотос, мак, хризантема, тюльпан, пион, роза, подсолнух, гладиолус, ирис, орхидея)</w:t>
            </w:r>
          </w:p>
        </w:tc>
      </w:tr>
      <w:tr w:rsidR="00BB1C1C" w:rsidRPr="00552019" w:rsidTr="00552019">
        <w:tc>
          <w:tcPr>
            <w:tcW w:w="2126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Обитатели </w:t>
            </w:r>
            <w:r w:rsidRPr="00552019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морей</w:t>
            </w:r>
          </w:p>
        </w:tc>
        <w:tc>
          <w:tcPr>
            <w:tcW w:w="6911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(рыба-воробей или пинагор, скорпена, скумбрия, рыба-меч, мегрим, форель, тюрбо или большой ромб, карликовый морской скорпион, лангуст, пеленгас, лосось, каракатица, семга, рыба-ангел, нарвал, треска, морской конёк, осетр, морской петух, голубая акула, осьминог, дельфин, сардины, рыбы-клоуны, скат, латимерия, зубатка, медузы, кальмар, китовая акула, акула-молот, кит гренландский)</w:t>
            </w:r>
          </w:p>
        </w:tc>
      </w:tr>
      <w:tr w:rsidR="00BB1C1C" w:rsidRPr="00552019" w:rsidTr="00552019">
        <w:tc>
          <w:tcPr>
            <w:tcW w:w="2126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Грибы</w:t>
            </w:r>
          </w:p>
        </w:tc>
        <w:tc>
          <w:tcPr>
            <w:tcW w:w="6911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(валуй, зеленушка, лисичка, сыроежка, груздь, подосиновик, боровик, подберёзовик, дубовик, маслёнок, шампиньон, моховик, сморчок, дождевик, мухомор, волнушка, бледная поганка, опёнок, зонтик, горькушка)</w:t>
            </w:r>
          </w:p>
        </w:tc>
      </w:tr>
      <w:tr w:rsidR="00BB1C1C" w:rsidRPr="00552019" w:rsidTr="00552019">
        <w:tc>
          <w:tcPr>
            <w:tcW w:w="2126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Ягоды</w:t>
            </w:r>
          </w:p>
        </w:tc>
        <w:tc>
          <w:tcPr>
            <w:tcW w:w="6911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(малина, калина, черника, брусника, клюква, голубика, арбуз, виноград, вишня, кизил, костяника, морошка, ежевика, крыжовник, смородина чёрная, смородина красная, облепиха, земляника, клубника, бузина, брусника, волчьи ягоды)</w:t>
            </w:r>
          </w:p>
        </w:tc>
      </w:tr>
      <w:tr w:rsidR="00BB1C1C" w:rsidRPr="00552019" w:rsidTr="00552019">
        <w:tc>
          <w:tcPr>
            <w:tcW w:w="2126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Деревья</w:t>
            </w:r>
          </w:p>
        </w:tc>
        <w:tc>
          <w:tcPr>
            <w:tcW w:w="6911" w:type="dxa"/>
          </w:tcPr>
          <w:p w:rsidR="00BB1C1C" w:rsidRPr="00552019" w:rsidRDefault="00BB1C1C" w:rsidP="00552019">
            <w:pPr>
              <w:widowControl w:val="0"/>
              <w:tabs>
                <w:tab w:val="left" w:pos="108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(яблоня, каштан, кедр, клён, лиственница, осина, рябина, сосна, дуб, вяз, ель, липа, тополь, берёза, ольха)</w:t>
            </w:r>
          </w:p>
        </w:tc>
      </w:tr>
    </w:tbl>
    <w:p w:rsidR="00BB1C1C" w:rsidRPr="00A906C5" w:rsidRDefault="00BB1C1C" w:rsidP="006E02E7">
      <w:pPr>
        <w:widowControl w:val="0"/>
        <w:numPr>
          <w:ilvl w:val="0"/>
          <w:numId w:val="2"/>
        </w:numPr>
        <w:spacing w:after="0" w:line="269" w:lineRule="exact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Гербарий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(наглядные пособия)</w:t>
      </w:r>
    </w:p>
    <w:p w:rsidR="00BB1C1C" w:rsidRPr="00A906C5" w:rsidRDefault="00BB1C1C" w:rsidP="006E02E7">
      <w:pPr>
        <w:widowControl w:val="0"/>
        <w:spacing w:after="240" w:line="269" w:lineRule="exact"/>
        <w:ind w:left="426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(берёза, боярышник, вереск, вешенка, водоросль зелёная, горох, кабачок, карагана, картофель, клён, клюква, копытень, кориандр, крапива, лён, лисохвост, лишайник пармелия, малина, морковь, манжетка, мох сфагнум, овёс, овсянка, папоротник, петрушка, пшеница, рябина, сосна, хвощ, яблоня)</w:t>
      </w:r>
    </w:p>
    <w:tbl>
      <w:tblPr>
        <w:tblW w:w="0" w:type="auto"/>
        <w:tblInd w:w="534" w:type="dxa"/>
        <w:tblLook w:val="00A0"/>
      </w:tblPr>
      <w:tblGrid>
        <w:gridCol w:w="516"/>
        <w:gridCol w:w="7568"/>
        <w:gridCol w:w="953"/>
      </w:tblGrid>
      <w:tr w:rsidR="00BB1C1C" w:rsidRPr="00552019" w:rsidTr="00552019">
        <w:tc>
          <w:tcPr>
            <w:tcW w:w="516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56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Коллекция </w:t>
            </w:r>
            <w:r w:rsidRPr="0055201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«Почва и её состав»</w:t>
            </w:r>
          </w:p>
        </w:tc>
        <w:tc>
          <w:tcPr>
            <w:tcW w:w="95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516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568" w:type="dxa"/>
          </w:tcPr>
          <w:p w:rsidR="00BB1C1C" w:rsidRPr="00552019" w:rsidRDefault="00BB1C1C" w:rsidP="00552019">
            <w:pPr>
              <w:widowControl w:val="0"/>
              <w:tabs>
                <w:tab w:val="left" w:pos="689"/>
              </w:tabs>
              <w:spacing w:after="0" w:line="269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Коллекция </w:t>
            </w:r>
            <w:r w:rsidRPr="00552019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«Шишки, семена деревьев и кустарников»</w:t>
            </w:r>
          </w:p>
        </w:tc>
        <w:tc>
          <w:tcPr>
            <w:tcW w:w="95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516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568" w:type="dxa"/>
          </w:tcPr>
          <w:p w:rsidR="00BB1C1C" w:rsidRPr="00552019" w:rsidRDefault="00BB1C1C" w:rsidP="00552019">
            <w:pPr>
              <w:widowControl w:val="0"/>
              <w:tabs>
                <w:tab w:val="left" w:pos="689"/>
              </w:tabs>
              <w:spacing w:after="0" w:line="269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Коллекция «</w:t>
            </w:r>
            <w:r w:rsidRPr="00552019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Шерсть</w:t>
            </w: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516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568" w:type="dxa"/>
          </w:tcPr>
          <w:p w:rsidR="00BB1C1C" w:rsidRPr="00552019" w:rsidRDefault="00BB1C1C" w:rsidP="00552019">
            <w:pPr>
              <w:widowControl w:val="0"/>
              <w:tabs>
                <w:tab w:val="left" w:pos="689"/>
              </w:tabs>
              <w:spacing w:after="0" w:line="269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Коллекция «</w:t>
            </w:r>
            <w:r w:rsidRPr="00552019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Хлопок</w:t>
            </w: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516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568" w:type="dxa"/>
          </w:tcPr>
          <w:p w:rsidR="00BB1C1C" w:rsidRPr="00552019" w:rsidRDefault="00BB1C1C" w:rsidP="00552019">
            <w:pPr>
              <w:widowControl w:val="0"/>
              <w:tabs>
                <w:tab w:val="left" w:pos="689"/>
              </w:tabs>
              <w:spacing w:after="0" w:line="269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Модель-аппликация «</w:t>
            </w:r>
            <w:r w:rsidRPr="00552019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Уход за комнатными растениями</w:t>
            </w: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5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1C1C" w:rsidRPr="00552019" w:rsidTr="00552019">
        <w:tc>
          <w:tcPr>
            <w:tcW w:w="516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568" w:type="dxa"/>
          </w:tcPr>
          <w:p w:rsidR="00BB1C1C" w:rsidRPr="00552019" w:rsidRDefault="00BB1C1C" w:rsidP="00552019">
            <w:pPr>
              <w:widowControl w:val="0"/>
              <w:tabs>
                <w:tab w:val="left" w:pos="689"/>
              </w:tabs>
              <w:spacing w:after="0" w:line="269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Глобусы -Зшт.</w:t>
            </w:r>
          </w:p>
        </w:tc>
        <w:tc>
          <w:tcPr>
            <w:tcW w:w="95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 шт.</w:t>
            </w:r>
          </w:p>
        </w:tc>
      </w:tr>
      <w:tr w:rsidR="00BB1C1C" w:rsidRPr="00552019" w:rsidTr="00552019">
        <w:tc>
          <w:tcPr>
            <w:tcW w:w="516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56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Теллурий</w:t>
            </w:r>
          </w:p>
        </w:tc>
        <w:tc>
          <w:tcPr>
            <w:tcW w:w="95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 шт.</w:t>
            </w:r>
          </w:p>
        </w:tc>
      </w:tr>
      <w:tr w:rsidR="00BB1C1C" w:rsidRPr="00552019" w:rsidTr="00552019">
        <w:tc>
          <w:tcPr>
            <w:tcW w:w="516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56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Компас школьный </w:t>
            </w:r>
          </w:p>
        </w:tc>
        <w:tc>
          <w:tcPr>
            <w:tcW w:w="95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15 шт.</w:t>
            </w:r>
          </w:p>
        </w:tc>
      </w:tr>
      <w:tr w:rsidR="00BB1C1C" w:rsidRPr="00552019" w:rsidTr="00552019">
        <w:tc>
          <w:tcPr>
            <w:tcW w:w="516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8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3" w:type="dxa"/>
          </w:tcPr>
          <w:p w:rsidR="00BB1C1C" w:rsidRPr="00552019" w:rsidRDefault="00BB1C1C" w:rsidP="0055201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B1C1C" w:rsidRDefault="00BB1C1C" w:rsidP="006E02E7">
      <w:pPr>
        <w:widowControl w:val="0"/>
        <w:spacing w:after="0" w:line="220" w:lineRule="exact"/>
        <w:ind w:left="38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Изобразительное искусство и технология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(105 каб)</w:t>
      </w:r>
    </w:p>
    <w:p w:rsidR="00BB1C1C" w:rsidRPr="00A906C5" w:rsidRDefault="00BB1C1C" w:rsidP="006E02E7">
      <w:pPr>
        <w:widowControl w:val="0"/>
        <w:spacing w:after="0" w:line="220" w:lineRule="exact"/>
        <w:ind w:left="38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Демонстрационные плакаты:</w:t>
      </w:r>
    </w:p>
    <w:p w:rsidR="00BB1C1C" w:rsidRPr="00A906C5" w:rsidRDefault="00BB1C1C" w:rsidP="006E02E7">
      <w:pPr>
        <w:widowControl w:val="0"/>
        <w:numPr>
          <w:ilvl w:val="0"/>
          <w:numId w:val="3"/>
        </w:numPr>
        <w:spacing w:after="0" w:line="278" w:lineRule="exact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Основы декоративно-прикладного искусства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Стилизация.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Композиция орнамента.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Дымковская игрушка.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Гжель.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Хохломская роспись.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Деревянные игрушки.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Павлово-посадские платки.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Вологодское кружево.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Аппликация.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Витраж. Коллаж.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211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Мозаика</w:t>
      </w:r>
    </w:p>
    <w:p w:rsidR="00BB1C1C" w:rsidRPr="00A906C5" w:rsidRDefault="00BB1C1C" w:rsidP="006E02E7">
      <w:pPr>
        <w:widowControl w:val="0"/>
        <w:spacing w:after="0" w:line="90" w:lineRule="exact"/>
        <w:ind w:left="684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B1C1C" w:rsidRPr="00A906C5" w:rsidRDefault="00BB1C1C" w:rsidP="006E02E7">
      <w:pPr>
        <w:widowControl w:val="0"/>
        <w:numPr>
          <w:ilvl w:val="0"/>
          <w:numId w:val="3"/>
        </w:numPr>
        <w:tabs>
          <w:tab w:val="left" w:pos="-2127"/>
        </w:tabs>
        <w:spacing w:after="0" w:line="278" w:lineRule="exact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Введение в цветоведение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Цвета и гуашь.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Палитра.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Ахроматические цвета.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Основные и смешанные цвета.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Тёплые цвета.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Холодные цвета.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Разбелы.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Затемнения.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Потускнения.Светотени.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Цвет в перспективе.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Контрастные цвета. Нюансовые цвета.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Колорит.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Символика цвета.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33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Цвет в геральдике</w:t>
      </w:r>
    </w:p>
    <w:p w:rsidR="00BB1C1C" w:rsidRPr="00A906C5" w:rsidRDefault="00BB1C1C" w:rsidP="006E02E7">
      <w:pPr>
        <w:widowControl w:val="0"/>
        <w:numPr>
          <w:ilvl w:val="0"/>
          <w:numId w:val="3"/>
        </w:numPr>
        <w:tabs>
          <w:tab w:val="left" w:pos="1004"/>
        </w:tabs>
        <w:spacing w:after="0" w:line="538" w:lineRule="exac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Набор муляжей для рисования</w:t>
      </w:r>
    </w:p>
    <w:p w:rsidR="00BB1C1C" w:rsidRPr="00A906C5" w:rsidRDefault="00BB1C1C" w:rsidP="006E02E7">
      <w:pPr>
        <w:widowControl w:val="0"/>
        <w:numPr>
          <w:ilvl w:val="0"/>
          <w:numId w:val="3"/>
        </w:numPr>
        <w:tabs>
          <w:tab w:val="left" w:pos="1004"/>
        </w:tabs>
        <w:spacing w:after="0" w:line="538" w:lineRule="exac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Коллекция «Бумага и картон»</w:t>
      </w:r>
    </w:p>
    <w:p w:rsidR="00BB1C1C" w:rsidRDefault="00BB1C1C" w:rsidP="006E02E7">
      <w:pPr>
        <w:widowControl w:val="0"/>
        <w:spacing w:after="0" w:line="538" w:lineRule="exact"/>
        <w:ind w:left="66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ОБЖ</w:t>
      </w:r>
    </w:p>
    <w:p w:rsidR="00BB1C1C" w:rsidRPr="00A906C5" w:rsidRDefault="00BB1C1C" w:rsidP="006E02E7">
      <w:pPr>
        <w:widowControl w:val="0"/>
        <w:spacing w:after="0" w:line="538" w:lineRule="exact"/>
        <w:ind w:left="66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Демонстрационные плакаты:</w:t>
      </w:r>
    </w:p>
    <w:p w:rsidR="00BB1C1C" w:rsidRPr="00A906C5" w:rsidRDefault="00BB1C1C" w:rsidP="006E02E7">
      <w:pPr>
        <w:widowControl w:val="0"/>
        <w:numPr>
          <w:ilvl w:val="0"/>
          <w:numId w:val="4"/>
        </w:numPr>
        <w:spacing w:after="0" w:line="538" w:lineRule="exact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Основы безопасности жизнедеятельности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Куда и как обращаться за помощью.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Незнакомый человек.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Правила перехода проезжей части.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Правила поведения в природных условиях.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Правила поведения при пожаре.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Правила поведения при стрельбе и угрозе взрыва.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Личная гигиена школьника.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Правила поведения на водоемах летом.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48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Правила поведения на водоемах зимой.</w:t>
      </w:r>
    </w:p>
    <w:p w:rsidR="00BB1C1C" w:rsidRPr="00A906C5" w:rsidRDefault="00BB1C1C" w:rsidP="006E02E7">
      <w:pPr>
        <w:widowControl w:val="0"/>
        <w:numPr>
          <w:ilvl w:val="0"/>
          <w:numId w:val="4"/>
        </w:numPr>
        <w:spacing w:after="0" w:line="278" w:lineRule="exact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Безопасное поведение школьников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Дорожные знаки и дорожная разметка.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Безопасность в доме и квартире.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Как уберечься от травм в быту.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Что делать, если захватили в заложники.</w:t>
      </w:r>
    </w:p>
    <w:p w:rsidR="00BB1C1C" w:rsidRPr="00A906C5" w:rsidRDefault="00BB1C1C" w:rsidP="006E02E7">
      <w:pPr>
        <w:widowControl w:val="0"/>
        <w:numPr>
          <w:ilvl w:val="0"/>
          <w:numId w:val="1"/>
        </w:numPr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Первая медицинская помощь при ушибах и небольших ранах.</w:t>
      </w:r>
    </w:p>
    <w:p w:rsidR="00BB1C1C" w:rsidRPr="00A906C5" w:rsidRDefault="00BB1C1C" w:rsidP="006E02E7">
      <w:pPr>
        <w:widowControl w:val="0"/>
        <w:tabs>
          <w:tab w:val="left" w:pos="1371"/>
        </w:tabs>
        <w:spacing w:after="0" w:line="278" w:lineRule="exact"/>
        <w:ind w:left="10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B1C1C" w:rsidRPr="00A906C5" w:rsidRDefault="00BB1C1C" w:rsidP="006E02E7">
      <w:pPr>
        <w:widowControl w:val="0"/>
        <w:numPr>
          <w:ilvl w:val="0"/>
          <w:numId w:val="2"/>
        </w:numPr>
        <w:spacing w:after="0" w:line="274" w:lineRule="exact"/>
        <w:ind w:left="1134" w:hanging="425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A906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Профессии. Бытовая техника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</w:t>
      </w:r>
      <w:r w:rsidRPr="00A906C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набор предметных картинок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BB1C1C" w:rsidRPr="00A906C5" w:rsidRDefault="00BB1C1C" w:rsidP="006E02E7">
      <w:pPr>
        <w:widowControl w:val="0"/>
        <w:spacing w:after="0" w:line="274" w:lineRule="exact"/>
        <w:ind w:left="1134"/>
        <w:rPr>
          <w:rFonts w:cs="Calibri"/>
          <w:b/>
          <w:bCs/>
        </w:rPr>
      </w:pP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Агроном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Вентилятор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Балерина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Видеокамера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0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Бизнесмен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04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Кофеварка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8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Видеооператор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84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Магнитофон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84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Военнослужащий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84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Микроволновая печь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20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Врач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20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Миксер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Грузчик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Мясорубка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Дворник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Обогреватель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Лётчик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Пароварка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8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Маляр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8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Плита и вытяжка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Милиционер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Посудомоечная машина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Моряк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Пылесос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Музыкант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Соковыжималка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Парикмахер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Стиральная машина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Повар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Телевизор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Пожарный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Телефон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Портной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Тостер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Продавец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28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Утюг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Слесарь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72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Фен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Спортсмен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Фильтр для воды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Строитель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Фотоаппарат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Учитель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Холодильник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Фотограф 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sz w:val="24"/>
          <w:szCs w:val="24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Чайник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Художник </w:t>
      </w:r>
    </w:p>
    <w:p w:rsidR="00BB1C1C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06C5">
        <w:rPr>
          <w:rFonts w:ascii="Times New Roman" w:hAnsi="Times New Roman"/>
          <w:color w:val="000000"/>
          <w:sz w:val="24"/>
          <w:szCs w:val="24"/>
          <w:lang w:eastAsia="ru-RU"/>
        </w:rPr>
        <w:t>Швейная машина</w:t>
      </w:r>
    </w:p>
    <w:p w:rsidR="00BB1C1C" w:rsidRPr="00A906C5" w:rsidRDefault="00BB1C1C" w:rsidP="006E02E7">
      <w:pPr>
        <w:widowControl w:val="0"/>
        <w:tabs>
          <w:tab w:val="left" w:pos="7079"/>
        </w:tabs>
        <w:spacing w:after="0" w:line="274" w:lineRule="exact"/>
        <w:ind w:left="1540" w:right="150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B1C1C" w:rsidRDefault="00BB1C1C" w:rsidP="006E02E7">
      <w:pPr>
        <w:spacing w:line="240" w:lineRule="atLeast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3</w:t>
      </w:r>
      <w:r w:rsidRPr="00E24D45">
        <w:rPr>
          <w:rFonts w:ascii="Times New Roman" w:hAnsi="Times New Roman"/>
          <w:b/>
          <w:sz w:val="28"/>
          <w:u w:val="single"/>
        </w:rPr>
        <w:t>.</w:t>
      </w:r>
      <w:r>
        <w:rPr>
          <w:rFonts w:ascii="Times New Roman" w:hAnsi="Times New Roman"/>
          <w:b/>
          <w:sz w:val="28"/>
          <w:u w:val="single"/>
        </w:rPr>
        <w:t xml:space="preserve"> Дидактическое обеспечение учебного процесса наряду с учебной литературой включает</w:t>
      </w:r>
    </w:p>
    <w:p w:rsidR="00BB1C1C" w:rsidRPr="002A272F" w:rsidRDefault="00BB1C1C" w:rsidP="006E02E7">
      <w:pPr>
        <w:spacing w:line="240" w:lineRule="exact"/>
        <w:rPr>
          <w:rFonts w:ascii="Times New Roman" w:hAnsi="Times New Roman"/>
          <w:sz w:val="24"/>
          <w:szCs w:val="24"/>
        </w:rPr>
      </w:pPr>
      <w:r w:rsidRPr="002A272F">
        <w:rPr>
          <w:rFonts w:ascii="Times New Roman" w:hAnsi="Times New Roman"/>
          <w:sz w:val="24"/>
          <w:szCs w:val="24"/>
        </w:rPr>
        <w:t xml:space="preserve">  1)учебные материалы иллюстративного характера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2A272F">
        <w:rPr>
          <w:rFonts w:ascii="Times New Roman" w:hAnsi="Times New Roman"/>
          <w:sz w:val="24"/>
          <w:szCs w:val="24"/>
        </w:rPr>
        <w:t>опорные конспекты, схемы, таблицы, диаграммы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272F">
        <w:rPr>
          <w:rFonts w:ascii="Times New Roman" w:hAnsi="Times New Roman"/>
          <w:sz w:val="24"/>
          <w:szCs w:val="24"/>
        </w:rPr>
        <w:t>т.д.</w:t>
      </w:r>
    </w:p>
    <w:p w:rsidR="00BB1C1C" w:rsidRPr="002A272F" w:rsidRDefault="00BB1C1C" w:rsidP="006E02E7">
      <w:pPr>
        <w:spacing w:line="240" w:lineRule="exact"/>
        <w:rPr>
          <w:rFonts w:ascii="Times New Roman" w:hAnsi="Times New Roman"/>
          <w:sz w:val="24"/>
          <w:szCs w:val="24"/>
        </w:rPr>
      </w:pPr>
      <w:r w:rsidRPr="002A272F">
        <w:rPr>
          <w:rFonts w:ascii="Times New Roman" w:hAnsi="Times New Roman"/>
          <w:sz w:val="24"/>
          <w:szCs w:val="24"/>
        </w:rPr>
        <w:t xml:space="preserve">  2)учебные материалы инструктивного характера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272F">
        <w:rPr>
          <w:rFonts w:ascii="Times New Roman" w:hAnsi="Times New Roman"/>
          <w:sz w:val="24"/>
          <w:szCs w:val="24"/>
        </w:rPr>
        <w:t>(инструкции по организации практической работы учащихся.</w:t>
      </w:r>
    </w:p>
    <w:p w:rsidR="00BB1C1C" w:rsidRPr="002A272F" w:rsidRDefault="00BB1C1C" w:rsidP="006E02E7">
      <w:pPr>
        <w:spacing w:line="240" w:lineRule="exact"/>
        <w:rPr>
          <w:rFonts w:ascii="Times New Roman" w:hAnsi="Times New Roman"/>
          <w:sz w:val="24"/>
          <w:szCs w:val="24"/>
        </w:rPr>
      </w:pPr>
      <w:r w:rsidRPr="002A272F">
        <w:rPr>
          <w:rFonts w:ascii="Times New Roman" w:hAnsi="Times New Roman"/>
          <w:sz w:val="24"/>
          <w:szCs w:val="24"/>
        </w:rPr>
        <w:t xml:space="preserve">  3)инструментарий диагностики уровня обученности учащихся (средства текущего, тематического и итогового контроля усвоения учащимися содержания  образования. </w:t>
      </w:r>
    </w:p>
    <w:p w:rsidR="00BB1C1C" w:rsidRPr="002A272F" w:rsidRDefault="00BB1C1C" w:rsidP="006E02E7">
      <w:pPr>
        <w:spacing w:line="240" w:lineRule="exact"/>
        <w:rPr>
          <w:rFonts w:ascii="Times New Roman" w:hAnsi="Times New Roman"/>
          <w:sz w:val="24"/>
          <w:szCs w:val="24"/>
        </w:rPr>
      </w:pPr>
      <w:r w:rsidRPr="002A272F">
        <w:rPr>
          <w:rFonts w:ascii="Times New Roman" w:hAnsi="Times New Roman"/>
          <w:sz w:val="24"/>
          <w:szCs w:val="24"/>
        </w:rPr>
        <w:t xml:space="preserve">  4)варианты разноуровневых и творческих домашних заданий. </w:t>
      </w:r>
    </w:p>
    <w:p w:rsidR="00BB1C1C" w:rsidRDefault="00BB1C1C" w:rsidP="006E02E7">
      <w:pPr>
        <w:spacing w:line="240" w:lineRule="exact"/>
        <w:rPr>
          <w:rFonts w:ascii="Times New Roman" w:hAnsi="Times New Roman"/>
          <w:sz w:val="24"/>
          <w:szCs w:val="24"/>
        </w:rPr>
      </w:pPr>
      <w:r w:rsidRPr="002A272F">
        <w:rPr>
          <w:rFonts w:ascii="Times New Roman" w:hAnsi="Times New Roman"/>
          <w:sz w:val="24"/>
          <w:szCs w:val="24"/>
        </w:rPr>
        <w:t xml:space="preserve">  5)материалы внеклассной и научно-исследовательской работы по предметам</w:t>
      </w:r>
    </w:p>
    <w:p w:rsidR="00BB1C1C" w:rsidRDefault="00BB1C1C" w:rsidP="006E02E7">
      <w:pPr>
        <w:spacing w:line="240" w:lineRule="exact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4</w:t>
      </w:r>
      <w:r w:rsidRPr="00C52F7A">
        <w:rPr>
          <w:rFonts w:ascii="Times New Roman" w:hAnsi="Times New Roman"/>
          <w:b/>
          <w:sz w:val="28"/>
          <w:szCs w:val="24"/>
          <w:u w:val="single"/>
        </w:rPr>
        <w:t>. Мультимедийное учебное пособие</w:t>
      </w:r>
      <w:r>
        <w:rPr>
          <w:rFonts w:ascii="Times New Roman" w:hAnsi="Times New Roman"/>
          <w:b/>
          <w:sz w:val="28"/>
          <w:szCs w:val="24"/>
          <w:u w:val="single"/>
        </w:rPr>
        <w:t>:</w:t>
      </w:r>
    </w:p>
    <w:p w:rsidR="00BB1C1C" w:rsidRPr="00984D57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Электронные приложения</w:t>
      </w:r>
      <w:r w:rsidRPr="00984D57">
        <w:rPr>
          <w:rFonts w:ascii="Times New Roman" w:hAnsi="Times New Roman"/>
          <w:b/>
          <w:i/>
          <w:sz w:val="24"/>
          <w:szCs w:val="24"/>
        </w:rPr>
        <w:t xml:space="preserve"> к учебникам (УМК «Школа России»)</w:t>
      </w:r>
    </w:p>
    <w:p w:rsidR="00BB1C1C" w:rsidRDefault="00BB1C1C" w:rsidP="006E02E7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Электронное приложение к учебнику «Азбука» В.Г. Горецкого, В.А. Кирюшкина, Л.А. Виноградской</w:t>
      </w:r>
    </w:p>
    <w:p w:rsidR="00BB1C1C" w:rsidRDefault="00BB1C1C" w:rsidP="006E02E7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Электронное приложение к учебнику В.П. Канакиной, В.Г. Горецкого «Русский язык» для 1 - 4 классов</w:t>
      </w:r>
    </w:p>
    <w:p w:rsidR="00BB1C1C" w:rsidRDefault="00BB1C1C" w:rsidP="006E02E7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Аудиоприложение к учебнику «Литературное чтение» Л.Ф. Климановой, В.Г.Горецкого, М.В. Головановой  для 1 - 4 классов</w:t>
      </w:r>
    </w:p>
    <w:p w:rsidR="00BB1C1C" w:rsidRDefault="00BB1C1C" w:rsidP="006E02E7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Электронное приложение к учебнику «Математика» М.И. Моро, С.В. Волковой, С.В. Степановой  для 1- 4 классов</w:t>
      </w:r>
    </w:p>
    <w:p w:rsidR="00BB1C1C" w:rsidRDefault="00BB1C1C" w:rsidP="006E02E7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Электронное приложение к учебнику  «Окружающий мир» А.А. Плешакова для 1- 4 классов</w:t>
      </w:r>
    </w:p>
    <w:p w:rsidR="00BB1C1C" w:rsidRPr="00B00C0A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B00C0A">
        <w:rPr>
          <w:rFonts w:ascii="Times New Roman" w:hAnsi="Times New Roman"/>
          <w:b/>
          <w:i/>
          <w:sz w:val="24"/>
          <w:szCs w:val="24"/>
        </w:rPr>
        <w:t xml:space="preserve">Электронные пособия(Диски) </w:t>
      </w:r>
      <w:r>
        <w:rPr>
          <w:rFonts w:ascii="Times New Roman" w:hAnsi="Times New Roman"/>
          <w:b/>
          <w:i/>
          <w:sz w:val="24"/>
          <w:szCs w:val="24"/>
        </w:rPr>
        <w:t>(211 каб)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«Уроки русского языка с применением ИТ 3-4 класс"</w:t>
      </w:r>
    </w:p>
    <w:p w:rsidR="00BB1C1C" w:rsidRPr="00984D57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84D57">
        <w:rPr>
          <w:rFonts w:ascii="Times New Roman" w:hAnsi="Times New Roman"/>
          <w:sz w:val="24"/>
          <w:szCs w:val="24"/>
        </w:rPr>
        <w:t>«Математика» 2 класс</w:t>
      </w:r>
      <w:r>
        <w:rPr>
          <w:rFonts w:ascii="Times New Roman" w:hAnsi="Times New Roman"/>
          <w:sz w:val="24"/>
          <w:szCs w:val="24"/>
        </w:rPr>
        <w:t>.</w:t>
      </w:r>
      <w:r w:rsidRPr="00984D57">
        <w:rPr>
          <w:rFonts w:ascii="Times New Roman" w:hAnsi="Times New Roman"/>
          <w:sz w:val="24"/>
          <w:szCs w:val="24"/>
        </w:rPr>
        <w:t xml:space="preserve"> Уроки Кирилла и Мефодия</w:t>
      </w:r>
      <w:r>
        <w:rPr>
          <w:rFonts w:ascii="Times New Roman" w:hAnsi="Times New Roman"/>
          <w:sz w:val="24"/>
          <w:szCs w:val="24"/>
        </w:rPr>
        <w:t>»</w:t>
      </w:r>
      <w:r w:rsidRPr="00984D57">
        <w:rPr>
          <w:rFonts w:ascii="Times New Roman" w:hAnsi="Times New Roman"/>
          <w:sz w:val="24"/>
          <w:szCs w:val="24"/>
        </w:rPr>
        <w:t xml:space="preserve"> 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«Уроки окружающего мира с применением ИТ 3-4 класс»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Мультимедийное пособие к учебнику</w:t>
      </w:r>
      <w:r w:rsidRPr="00984D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«Математика» М.И. Моро, С.В. Волковой, С.В. Степановой 3 класс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Мультимедийный тренажёр «Русский язык» к любому учебнику 3 класс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«Анатомия для детей» (для начальной школы)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«Как устроен город»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«Искусство Древнего мира»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«Двенадцать месяцев. Весна»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«Двенадцать месяцев. Лето»</w:t>
      </w:r>
    </w:p>
    <w:p w:rsidR="00BB1C1C" w:rsidRPr="00984D57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«Двенадцать месяцев. Осень»</w:t>
      </w:r>
    </w:p>
    <w:p w:rsidR="00BB1C1C" w:rsidRPr="00984D57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«Двенадцать месяцев. Зима»</w:t>
      </w:r>
    </w:p>
    <w:p w:rsidR="00BB1C1C" w:rsidRPr="00984D57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984D57">
        <w:rPr>
          <w:rFonts w:ascii="Times New Roman" w:hAnsi="Times New Roman"/>
          <w:sz w:val="24"/>
          <w:szCs w:val="24"/>
        </w:rPr>
        <w:t>«Сказка про сказку»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– 1. Императорский пингвин Питер»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- 2.  Львёнок Лео»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– 3. Орангутан Отто»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- 4. Слонёнок Эбу»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- 5. Северный олень Роузи»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– 6. Крокодил Карл»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- 7. Бобёр Берт»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- 8. Страус Олли 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- 9. Сурикат Моррис»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- 10. Белый медведь Перси»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- 12. Шимпанзе Чарли»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– 13. Морской слон Элвис»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- 15. Выдра Оскар»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- 16. Жираф Джордж»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«Твои весёлые друзья - 17. Динго Дина»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- 18. Кошачий лемур Лаура»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- 19. Бородавочник Уолли»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- 20. Зелёная игуана Игби»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- 21. Газель Томпсона Тэмми»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- 22. Медведь гризли Гас»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- 23. Гиппопотам Хьюго 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- 24. Лангур Ларри»</w:t>
      </w:r>
    </w:p>
    <w:p w:rsidR="00BB1C1C" w:rsidRDefault="00BB1C1C" w:rsidP="006E02E7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«Твои весёлые друзья - 25. Гепард Чику»</w:t>
      </w:r>
    </w:p>
    <w:p w:rsidR="00BB1C1C" w:rsidRDefault="00BB1C1C" w:rsidP="006E02E7">
      <w:pPr>
        <w:rPr>
          <w:rFonts w:ascii="Times New Roman" w:hAnsi="Times New Roman"/>
          <w:sz w:val="24"/>
          <w:szCs w:val="24"/>
        </w:rPr>
      </w:pPr>
    </w:p>
    <w:p w:rsidR="00BB1C1C" w:rsidRDefault="00BB1C1C" w:rsidP="006E02E7">
      <w:pPr>
        <w:rPr>
          <w:rFonts w:ascii="Times New Roman" w:hAnsi="Times New Roman"/>
          <w:sz w:val="24"/>
          <w:szCs w:val="24"/>
        </w:rPr>
      </w:pPr>
    </w:p>
    <w:p w:rsidR="00BB1C1C" w:rsidRDefault="00BB1C1C" w:rsidP="006E02E7">
      <w:pPr>
        <w:rPr>
          <w:rFonts w:ascii="Times New Roman" w:hAnsi="Times New Roman"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Медиатека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Литературное чтение (Начальная школа) –Материалы к урокам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" o:spid="_x0000_i1025" type="#_x0000_t75" style="width:431.25pt;height:324pt;visibility:visible">
            <v:imagedata r:id="rId7" o:title="" croptop="9886f" cropbottom="31119f" cropleft="12699f" cropright="34455f"/>
          </v:shape>
        </w:pic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sz w:val="24"/>
          <w:szCs w:val="24"/>
        </w:rPr>
        <w:t xml:space="preserve">            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 xml:space="preserve">       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Медиатека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Литературное чтение (Начальная школа) – материалы к урокам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1 - ПИСАТЕЛИ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Отечественная литература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6" type="#_x0000_t75" style="width:443.25pt;height:645pt;visibility:visible">
            <v:imagedata r:id="rId8" o:title="" croptop="5887f" cropbottom="2888f" cropleft="10382f" cropright="29289f"/>
          </v:shape>
        </w:pict>
      </w: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Медиатека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Литературное чтение (Начальная школа) – материалы к урокам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1 - ПИСАТЕЛИ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Зарубежная литература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7" type="#_x0000_t75" style="width:185.25pt;height:289.5pt;visibility:visible">
            <v:imagedata r:id="rId9" o:title="" croptop="7701f" cropbottom="33115f" cropleft="12849f" cropright="43144f"/>
          </v:shape>
        </w:pic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Медиатека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Технология (Начальная школа) – материалы к урокам</w:t>
      </w: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Работа с бисером</w:t>
      </w: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Работа с нитями, тканью</w:t>
      </w:r>
    </w:p>
    <w:p w:rsidR="00BB1C1C" w:rsidRPr="004C2578" w:rsidRDefault="00BB1C1C" w:rsidP="006E02E7">
      <w:pPr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4C2578">
        <w:rPr>
          <w:rFonts w:ascii="Times New Roman" w:hAnsi="Times New Roman"/>
          <w:sz w:val="24"/>
          <w:szCs w:val="24"/>
        </w:rPr>
        <w:t>Виды швов</w:t>
      </w:r>
    </w:p>
    <w:p w:rsidR="00BB1C1C" w:rsidRPr="004C2578" w:rsidRDefault="00BB1C1C" w:rsidP="006E02E7">
      <w:pPr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4C2578">
        <w:rPr>
          <w:rFonts w:ascii="Times New Roman" w:hAnsi="Times New Roman"/>
          <w:sz w:val="24"/>
          <w:szCs w:val="24"/>
        </w:rPr>
        <w:t>Изонить</w:t>
      </w:r>
    </w:p>
    <w:p w:rsidR="00BB1C1C" w:rsidRPr="004C2578" w:rsidRDefault="00BB1C1C" w:rsidP="006E02E7">
      <w:pPr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4C2578">
        <w:rPr>
          <w:rFonts w:ascii="Times New Roman" w:hAnsi="Times New Roman"/>
          <w:sz w:val="24"/>
          <w:szCs w:val="24"/>
        </w:rPr>
        <w:t>Ткани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Работа с разными материалами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28" type="#_x0000_t75" style="width:249.75pt;height:147pt;visibility:visible">
            <v:imagedata r:id="rId10" o:title="" croptop="6058f" cropbottom="49154f" cropleft="9962f" cropright="41472f"/>
          </v:shape>
        </w:pict>
      </w: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Работа с природным материалом, крупами</w:t>
      </w:r>
    </w:p>
    <w:p w:rsidR="00BB1C1C" w:rsidRPr="004C2578" w:rsidRDefault="00BB1C1C" w:rsidP="006E02E7">
      <w:pPr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4C2578">
        <w:rPr>
          <w:rFonts w:ascii="Times New Roman" w:hAnsi="Times New Roman"/>
          <w:sz w:val="24"/>
          <w:szCs w:val="24"/>
        </w:rPr>
        <w:t>Аппликация из осенних листьев</w:t>
      </w:r>
    </w:p>
    <w:p w:rsidR="00BB1C1C" w:rsidRPr="004C2578" w:rsidRDefault="00BB1C1C" w:rsidP="006E02E7">
      <w:pPr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4C2578">
        <w:rPr>
          <w:rFonts w:ascii="Times New Roman" w:hAnsi="Times New Roman"/>
          <w:sz w:val="24"/>
          <w:szCs w:val="24"/>
        </w:rPr>
        <w:t>Аппликация из круп</w:t>
      </w:r>
    </w:p>
    <w:p w:rsidR="00BB1C1C" w:rsidRPr="004C2578" w:rsidRDefault="00BB1C1C" w:rsidP="006E02E7">
      <w:pPr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4C2578">
        <w:rPr>
          <w:rFonts w:ascii="Times New Roman" w:hAnsi="Times New Roman"/>
          <w:sz w:val="24"/>
          <w:szCs w:val="24"/>
        </w:rPr>
        <w:t>Конструирование из природного материала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2578">
        <w:rPr>
          <w:rFonts w:ascii="Times New Roman" w:hAnsi="Times New Roman"/>
          <w:b/>
          <w:i/>
          <w:sz w:val="24"/>
          <w:szCs w:val="24"/>
        </w:rPr>
        <w:t xml:space="preserve">Работа с пластилином, солёным тестом     </w:t>
      </w:r>
      <w:r w:rsidRPr="004C2578">
        <w:rPr>
          <w:rFonts w:ascii="Times New Roman" w:hAnsi="Times New Roman"/>
          <w:sz w:val="24"/>
          <w:szCs w:val="24"/>
        </w:rPr>
        <w:t xml:space="preserve">     </w:t>
      </w: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29" type="#_x0000_t75" style="width:220.5pt;height:269.25pt;visibility:visible">
            <v:imagedata r:id="rId11" o:title="" croptop="6147f" cropbottom="41838f" cropleft="9962f" cropright="43708f"/>
          </v:shape>
        </w:pict>
      </w:r>
    </w:p>
    <w:p w:rsidR="00BB1C1C" w:rsidRPr="004C2578" w:rsidRDefault="00BB1C1C" w:rsidP="006E02E7">
      <w:pPr>
        <w:rPr>
          <w:rFonts w:ascii="Times New Roman" w:hAnsi="Times New Roman"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Медиатека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Технология (Начальная школа) – материалы к урокам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Работа с бумагой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30" type="#_x0000_t75" style="width:259.5pt;height:431.25pt;visibility:visible">
            <v:imagedata r:id="rId12" o:title="" croptop="7333f" cropbottom="29496f" cropleft="9576f" cropright="42370f"/>
          </v:shape>
        </w:pic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Оригами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1" type="#_x0000_t75" style="width:201.75pt;height:146.25pt;visibility:visible">
            <v:imagedata r:id="rId13" o:title="" croptop="6083f" cropbottom="49406f" cropleft="10075f" cropright="44561f"/>
          </v:shape>
        </w:pict>
      </w: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Медиатека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Изобразительное искусство (Начальная школа) – материалы к урокам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Декоративное искусство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2" type="#_x0000_t75" style="width:240pt;height:214.5pt;visibility:visible">
            <v:imagedata r:id="rId14" o:title="" croptop="7700f" cropbottom="41360f" cropleft="9829f" cropright="42254f"/>
          </v:shape>
        </w:pic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Материал для уроков изобразительного искусства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Медиатека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4 класс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ОРКСЭ (ОПК) – материалы к урокам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Презентации к урокам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3" type="#_x0000_t75" style="width:259.5pt;height:608.25pt;visibility:visible">
            <v:imagedata r:id="rId15" o:title="" croptop="7372f" cropbottom="15972f" cropleft="9829f" cropright="41885f"/>
          </v:shape>
        </w:pict>
      </w: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Медиатека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Учебники. Методическая литература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Окружающий мир (Начальная школа) – материалы к урокам</w:t>
      </w:r>
    </w:p>
    <w:p w:rsidR="00BB1C1C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34" type="#_x0000_t75" style="width:440.25pt;height:616.5pt;visibility:visible">
            <v:imagedata r:id="rId16" o:title="" croptop="7997f" cropbottom="8839f" cropleft="12805f" cropright="32028f"/>
          </v:shape>
        </w:pict>
      </w: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Медиатека</w:t>
      </w: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Русский язык (Начальная школа)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Материал к урокам (Презентации, Тесты, Тренажёры)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35" type="#_x0000_t75" style="width:297pt;height:507.75pt;visibility:visible">
            <v:imagedata r:id="rId17" o:title="" croptop="7696f" cropbottom="8862f" cropleft="12325f" cropright="37346f"/>
          </v:shape>
        </w:pict>
      </w: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Русский язык (Начальная школа)</w:t>
      </w: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 xml:space="preserve">Материал к урокам развития речи </w:t>
      </w: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36" type="#_x0000_t75" style="width:226.5pt;height:115.5pt;visibility:visible">
            <v:imagedata r:id="rId18" o:title="" croptop="7923f" cropbottom="46180f" cropleft="12661f" cropright="39968f"/>
          </v:shape>
        </w:pic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jc w:val="center"/>
        <w:rPr>
          <w:rFonts w:ascii="Times New Roman" w:hAnsi="Times New Roman"/>
          <w:b/>
          <w:sz w:val="24"/>
          <w:szCs w:val="24"/>
        </w:rPr>
      </w:pPr>
      <w:r w:rsidRPr="004C2578">
        <w:rPr>
          <w:rFonts w:ascii="Times New Roman" w:hAnsi="Times New Roman"/>
          <w:b/>
          <w:sz w:val="24"/>
          <w:szCs w:val="24"/>
        </w:rPr>
        <w:t>Математика (Начальная школа)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i/>
          <w:sz w:val="24"/>
          <w:szCs w:val="24"/>
        </w:rPr>
      </w:pPr>
      <w:r w:rsidRPr="004C2578">
        <w:rPr>
          <w:rFonts w:ascii="Times New Roman" w:hAnsi="Times New Roman"/>
          <w:b/>
          <w:i/>
          <w:sz w:val="24"/>
          <w:szCs w:val="24"/>
        </w:rPr>
        <w:t>Материал к урокам (Презентации, Тесты, Тренажёры)</w: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  <w:r w:rsidRPr="007D01E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37" type="#_x0000_t75" style="width:349.5pt;height:606pt;visibility:visible">
            <v:imagedata r:id="rId19" o:title="" croptop="7821f" cropbottom="16421f" cropleft="12718f" cropright="38958f"/>
          </v:shape>
        </w:pict>
      </w: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Pr="004C2578" w:rsidRDefault="00BB1C1C" w:rsidP="006E02E7">
      <w:pPr>
        <w:rPr>
          <w:rFonts w:ascii="Times New Roman" w:hAnsi="Times New Roman"/>
          <w:b/>
          <w:sz w:val="24"/>
          <w:szCs w:val="24"/>
        </w:rPr>
      </w:pPr>
    </w:p>
    <w:p w:rsidR="00BB1C1C" w:rsidRDefault="00BB1C1C" w:rsidP="006E02E7">
      <w:pPr>
        <w:rPr>
          <w:rFonts w:ascii="Times New Roman" w:hAnsi="Times New Roman"/>
          <w:b/>
          <w:sz w:val="28"/>
          <w:u w:val="single"/>
        </w:rPr>
      </w:pPr>
    </w:p>
    <w:p w:rsidR="00BB1C1C" w:rsidRDefault="00BB1C1C" w:rsidP="009945B9">
      <w:pPr>
        <w:ind w:left="708"/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Материально-техническое обеспечение</w:t>
      </w:r>
    </w:p>
    <w:p w:rsidR="00BB1C1C" w:rsidRDefault="00BB1C1C" w:rsidP="009945B9">
      <w:pPr>
        <w:ind w:left="1416"/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образовательной деятельности</w:t>
      </w:r>
    </w:p>
    <w:p w:rsidR="00BB1C1C" w:rsidRPr="00E03B67" w:rsidRDefault="00BB1C1C" w:rsidP="009945B9">
      <w:pPr>
        <w:ind w:left="708"/>
        <w:jc w:val="center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кабинетов русского языка и литературы</w:t>
      </w:r>
    </w:p>
    <w:p w:rsidR="00BB1C1C" w:rsidRDefault="00BB1C1C" w:rsidP="00B7121B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</w:rPr>
        <w:t>(</w:t>
      </w:r>
      <w:r>
        <w:rPr>
          <w:rFonts w:ascii="Times New Roman" w:hAnsi="Times New Roman"/>
          <w:b/>
          <w:sz w:val="36"/>
          <w:szCs w:val="36"/>
          <w:u w:val="single"/>
        </w:rPr>
        <w:t>кабинеты 301, 302, 304, 305,306)</w:t>
      </w:r>
    </w:p>
    <w:p w:rsidR="00BB1C1C" w:rsidRPr="00555303" w:rsidRDefault="00BB1C1C" w:rsidP="00B7121B">
      <w:pPr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1.Технические средства</w:t>
      </w:r>
    </w:p>
    <w:p w:rsidR="00BB1C1C" w:rsidRDefault="00BB1C1C" w:rsidP="00B7121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Компьютеры – 4 штуки</w:t>
      </w:r>
    </w:p>
    <w:p w:rsidR="00BB1C1C" w:rsidRDefault="00BB1C1C" w:rsidP="00B7121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Ноутбук – 1 штука</w:t>
      </w:r>
    </w:p>
    <w:p w:rsidR="00BB1C1C" w:rsidRDefault="00BB1C1C" w:rsidP="00B7121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Проекторы – 5 штук</w:t>
      </w:r>
    </w:p>
    <w:p w:rsidR="00BB1C1C" w:rsidRDefault="00BB1C1C" w:rsidP="00B7121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Интерактивная доска – 1 штука</w:t>
      </w:r>
    </w:p>
    <w:p w:rsidR="00BB1C1C" w:rsidRDefault="00BB1C1C" w:rsidP="00B7121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Экран – 4 штуки</w:t>
      </w:r>
    </w:p>
    <w:p w:rsidR="00BB1C1C" w:rsidRDefault="00BB1C1C" w:rsidP="00B7121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Многофункциональное устройство – 1 штука</w:t>
      </w:r>
    </w:p>
    <w:p w:rsidR="00BB1C1C" w:rsidRPr="005C4F9B" w:rsidRDefault="00BB1C1C" w:rsidP="00B7121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Принтер -1 штука</w:t>
      </w:r>
    </w:p>
    <w:p w:rsidR="00BB1C1C" w:rsidRDefault="00BB1C1C" w:rsidP="00B7121B">
      <w:pPr>
        <w:rPr>
          <w:rFonts w:ascii="Times New Roman" w:hAnsi="Times New Roman"/>
          <w:sz w:val="28"/>
          <w:szCs w:val="28"/>
        </w:rPr>
      </w:pPr>
    </w:p>
    <w:p w:rsidR="00BB1C1C" w:rsidRPr="00C36FD2" w:rsidRDefault="00BB1C1C" w:rsidP="00B7121B">
      <w:pPr>
        <w:rPr>
          <w:rFonts w:ascii="Times New Roman" w:hAnsi="Times New Roman"/>
          <w:b/>
          <w:sz w:val="28"/>
          <w:szCs w:val="28"/>
          <w:u w:val="single"/>
        </w:rPr>
      </w:pPr>
      <w:r w:rsidRPr="00C36FD2">
        <w:rPr>
          <w:rFonts w:ascii="Times New Roman" w:hAnsi="Times New Roman"/>
          <w:b/>
          <w:sz w:val="32"/>
          <w:szCs w:val="32"/>
          <w:u w:val="single"/>
        </w:rPr>
        <w:t>Учебники: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Русский язык  5 класс ч. 1,2 авт. Т.А.Ладыженская,  М.ТБаранов, Л.А.Тростенцова и др. «Просвещение» 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Русский язык 6 класс ч. 1,2 авт. М.Т.Баранов, Т.А.Ладыженская, Л.А.Тростенцова и др. «Просвещение» 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Русский язык 7 класс. авт М.Т.Баранов. Т.А.Ладыженская, Л.А.Тростенцова и др.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Русский язык 8 класс авт. Л.А.Тростенцова, Т.А.Ладыженская,, А.Д Дейкина, О.М.Александрова. «Просвещение» 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Русский штука язык 9 класс авт Л.А.Тростенцова, Т.А.Ладыженская, А.Д.Дейкина, О.М.Александрова.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Русский язык 10-11 классы ч.1,2 авт Н.Г.Гольцова, И.В.Шамшин, М.А.Мищерина. М. «Русское слово»</w:t>
      </w:r>
    </w:p>
    <w:p w:rsidR="00BB1C1C" w:rsidRPr="008D6491" w:rsidRDefault="00BB1C1C" w:rsidP="00B7121B">
      <w:pPr>
        <w:ind w:left="360"/>
        <w:rPr>
          <w:rFonts w:ascii="Times New Roman" w:hAnsi="Times New Roman"/>
          <w:sz w:val="28"/>
          <w:szCs w:val="28"/>
        </w:rPr>
      </w:pP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Литература 5 класс ч.1.2 авт  В.Я.Коровина. В.П.Журавлев, В.И.Коровин. «Просвещение» 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Литература 6 класс ч. 1,2 авт. В.П.Полухина, В.Я.Коровина, В.П.Журавлев, В.И.Коровин,» Просвещение 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Литература 7 класс ч.1,2 авт. Коровина В.Я. «Просвещение» 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Литература 8 класс ч. 1,2 авт. В.Я.Коровина, В.П.Журавлев,В.И.Коровин. «Просвещение» 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Литература 9 класс ч. 1,2 авт. В.Я.Коровина «Просвещение» 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Литература 10 класс ч,1,2 авт. В.И.Сахаров. С.А.Зинин, М. «Русское слово» </w:t>
      </w:r>
    </w:p>
    <w:p w:rsidR="00BB1C1C" w:rsidRDefault="00BB1C1C" w:rsidP="00B7121B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Литература 11 класс ч.1,2 авт. В.А.Чалмаев, С.А.Зинин. М. «Русское слово» </w:t>
      </w:r>
    </w:p>
    <w:p w:rsidR="00BB1C1C" w:rsidRDefault="00BB1C1C" w:rsidP="00B7121B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BB1C1C" w:rsidRPr="00950C06" w:rsidRDefault="00BB1C1C" w:rsidP="00B7121B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Методическое обеспечение</w:t>
      </w:r>
    </w:p>
    <w:p w:rsidR="00BB1C1C" w:rsidRPr="00C36FD2" w:rsidRDefault="00BB1C1C" w:rsidP="00B7121B">
      <w:pPr>
        <w:rPr>
          <w:rFonts w:ascii="Times New Roman" w:hAnsi="Times New Roman"/>
          <w:b/>
          <w:sz w:val="32"/>
          <w:szCs w:val="32"/>
          <w:u w:val="single"/>
        </w:rPr>
      </w:pPr>
      <w:r w:rsidRPr="00C36FD2">
        <w:rPr>
          <w:rFonts w:ascii="Times New Roman" w:hAnsi="Times New Roman"/>
          <w:b/>
          <w:sz w:val="32"/>
          <w:szCs w:val="32"/>
          <w:u w:val="single"/>
        </w:rPr>
        <w:t>1.Таблицы</w:t>
      </w:r>
    </w:p>
    <w:p w:rsidR="00BB1C1C" w:rsidRPr="00295624" w:rsidRDefault="00BB1C1C" w:rsidP="00B7121B">
      <w:pPr>
        <w:pStyle w:val="Standard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Русский язык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</w:pPr>
      <w:r>
        <w:rPr>
          <w:rFonts w:ascii="Times New Roman" w:hAnsi="Times New Roman" w:cs="Times New Roman"/>
          <w:b/>
          <w:bCs/>
          <w:sz w:val="24"/>
        </w:rPr>
        <w:t xml:space="preserve">5 класс </w:t>
      </w:r>
      <w:r>
        <w:rPr>
          <w:rFonts w:ascii="Times New Roman" w:hAnsi="Times New Roman" w:cs="Times New Roman"/>
          <w:sz w:val="24"/>
        </w:rPr>
        <w:t>(26)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-Разделительные Ъ,Ь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-Буквы О,А в корнях ЛАГ-ЛОЖ, РАСТ-РАЩ-РОС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-Буквы Ы-И после Ц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-Три склонения имен существительных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-Склонение имен существительных(2)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-Безударные гласные в окончаниях прилагательных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-Правописание ТСЯ- ТЬСЯ В ГЛАГОЛАХ(2)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-Буквы Е-И в корнях  чередованием(2)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-Как определить спряжение глаголов с безударным личным окончанием(2)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-Спряжение глаголов(3)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Безударные личные окончания глаголов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-Употребление Ь на конце слов после шипящих(2)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-Знаки препинания в предложениях с однородными членами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-Члены предложения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-Непроверяемые и проверяемые гласные в корне слова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-Понятие о глаголе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-Понятие об  имени существительном</w:t>
      </w:r>
    </w:p>
    <w:p w:rsidR="00BB1C1C" w:rsidRDefault="00BB1C1C" w:rsidP="00B7121B">
      <w:pPr>
        <w:pStyle w:val="Standard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Употребление Ь на конце существительных после шипящих</w:t>
      </w:r>
    </w:p>
    <w:p w:rsidR="00BB1C1C" w:rsidRDefault="00BB1C1C" w:rsidP="00B7121B">
      <w:pPr>
        <w:pStyle w:val="Standard"/>
        <w:numPr>
          <w:ilvl w:val="0"/>
          <w:numId w:val="1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Морфологический разбор существительных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6 класс(36)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-Наклонение глаголов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-Морфологический разбор глаголов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-Разносклоняемые  имена существительные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-Падежные окончания  существительных на -МЯ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Падежные окончания  существительных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-Склонение  существительных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-НЕ с существительными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-Гласные после шипящих и Ц в окончаниях и суффиксах существительных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-Гласные в приставках ПРЕ,ПРИ(2)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-Н-НН в суффиксах прилагательных(2)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-Способы образования слов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Правописание О-Е после шипящих и Ц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-Понятие об имени прилагательном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-Образование степеней сравнения прилагательных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-Разряды  прилагательных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-НЕ с прилагательными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-Гласные в окончаниях прилагательных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-Суффиксы К,СК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-Дефисное написание сложных прилагательных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-Морфологический разбор прилагательных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Понятие об имени числительном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Склонение числительных 40, 90, 100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Склонение числительных от 50 до 80, от 500 до 800; 200, 300, 400</w:t>
      </w:r>
    </w:p>
    <w:p w:rsidR="00BB1C1C" w:rsidRDefault="00BB1C1C" w:rsidP="00B7121B">
      <w:pPr>
        <w:pStyle w:val="Standard"/>
        <w:numPr>
          <w:ilvl w:val="0"/>
          <w:numId w:val="20"/>
        </w:numPr>
      </w:pPr>
      <w:r>
        <w:rPr>
          <w:rFonts w:ascii="Times New Roman" w:hAnsi="Times New Roman" w:cs="Times New Roman"/>
          <w:sz w:val="24"/>
        </w:rPr>
        <w:t xml:space="preserve">Склонение числительных </w:t>
      </w:r>
      <w:r>
        <w:rPr>
          <w:rFonts w:ascii="Times New Roman" w:hAnsi="Times New Roman" w:cs="Times New Roman"/>
          <w:i/>
          <w:iCs/>
          <w:sz w:val="24"/>
        </w:rPr>
        <w:t>двое, трое,четверо</w:t>
      </w:r>
    </w:p>
    <w:p w:rsidR="00BB1C1C" w:rsidRDefault="00BB1C1C" w:rsidP="00B7121B">
      <w:pPr>
        <w:pStyle w:val="Standard"/>
        <w:numPr>
          <w:ilvl w:val="0"/>
          <w:numId w:val="20"/>
        </w:numPr>
      </w:pPr>
      <w:r>
        <w:rPr>
          <w:rFonts w:ascii="Times New Roman" w:hAnsi="Times New Roman" w:cs="Times New Roman"/>
          <w:sz w:val="24"/>
        </w:rPr>
        <w:t xml:space="preserve">Склонение числительных </w:t>
      </w:r>
      <w:r>
        <w:rPr>
          <w:rFonts w:ascii="Times New Roman" w:hAnsi="Times New Roman" w:cs="Times New Roman"/>
          <w:i/>
          <w:iCs/>
          <w:sz w:val="24"/>
        </w:rPr>
        <w:t>оба, обе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Морфологический разбор числительных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Понятие о местоимении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Склонение вопросительных местоимений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Правописание отрицательных местоимений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Личные местоимения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Склонение личных местоимений 1-го и 2-го лица с предлогами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Склонение личных местоимений 3-го лица с предлогами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Разряды местоимений</w:t>
      </w:r>
    </w:p>
    <w:p w:rsidR="00BB1C1C" w:rsidRDefault="00BB1C1C" w:rsidP="00B7121B">
      <w:pPr>
        <w:pStyle w:val="Standard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Морфологический разбор местоимений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7класс(26)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-Понятие о наречии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-Степени сравнения наречий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-НЕ  наречиями на О-Е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-Дефис между частями слов в наречиях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-Ь после шипящих в наречиях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-Морфологический разбор наречий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-Понятие о частице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-Разряды частиц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-Раздельное и дефисное написание частиц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-Правописание частиц НЕ-НИ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-Морфологический разбор частиц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-Понятие о междометии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-Дефис в междометиях.  Знаки препинания при  междометиях.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-Понятие о союзе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-Значения сочинительных и подчинительных союзов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-Отличие союзов от омонимичных местоимений и наречий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-Запятая перед союзами в сложном предложении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-Пунктуация при однородных членах, связанных сочинительными союзами</w:t>
      </w:r>
    </w:p>
    <w:p w:rsidR="00BB1C1C" w:rsidRDefault="00BB1C1C" w:rsidP="00B7121B">
      <w:pPr>
        <w:pStyle w:val="Standard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Понятие о предлоге</w:t>
      </w:r>
    </w:p>
    <w:p w:rsidR="00BB1C1C" w:rsidRDefault="00BB1C1C" w:rsidP="00B7121B">
      <w:pPr>
        <w:pStyle w:val="Standard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Производные и непроизводные предлоги</w:t>
      </w:r>
    </w:p>
    <w:p w:rsidR="00BB1C1C" w:rsidRDefault="00BB1C1C" w:rsidP="00B7121B">
      <w:pPr>
        <w:pStyle w:val="Standard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Слитное, раздельное и дефисное написание предлогов</w:t>
      </w:r>
    </w:p>
    <w:p w:rsidR="00BB1C1C" w:rsidRDefault="00BB1C1C" w:rsidP="00B7121B">
      <w:pPr>
        <w:pStyle w:val="Standard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Употребление предлогов</w:t>
      </w:r>
    </w:p>
    <w:p w:rsidR="00BB1C1C" w:rsidRDefault="00BB1C1C" w:rsidP="00B7121B">
      <w:pPr>
        <w:pStyle w:val="Standard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Н-НН в суффиксах страдательных причастий  прошедшего времени и отглагольных прилагательных</w:t>
      </w:r>
    </w:p>
    <w:p w:rsidR="00BB1C1C" w:rsidRDefault="00BB1C1C" w:rsidP="00B7121B">
      <w:pPr>
        <w:pStyle w:val="Standard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 с причастиями</w:t>
      </w:r>
    </w:p>
    <w:p w:rsidR="00BB1C1C" w:rsidRDefault="00BB1C1C" w:rsidP="00B7121B">
      <w:pPr>
        <w:pStyle w:val="Standard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Мини-словарик трудных орфограмм</w:t>
      </w:r>
    </w:p>
    <w:p w:rsidR="00BB1C1C" w:rsidRDefault="00BB1C1C" w:rsidP="00B7121B">
      <w:pPr>
        <w:pStyle w:val="Standard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Русский литературный язык и его стили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8класс(30)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-Тире между подлежащим и сказуемым(4)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-Обособление определений(3)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-Обособление обстоятельств(3)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-Обособление приложений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-Обособление дополнений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-Точка с запятой при  однородных членах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-Вводные предложения и вставные конструкции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-Вводные слова и словосочетания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Предложения с прямой речью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-Диалог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-Односоставные предложения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Знаки препинания при обращении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Союзы  при  однородных членах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Обобщающие слова при  однородных членах(2)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Пунктуация при однородных членах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Синтаксический разбор словосочетаний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Главные члены предложения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Второстепенные члены предложения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Синтаксический разбор предложения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Слова-предложения ДА-НЕТ</w:t>
      </w:r>
    </w:p>
    <w:p w:rsidR="00BB1C1C" w:rsidRDefault="00BB1C1C" w:rsidP="00B7121B">
      <w:pPr>
        <w:pStyle w:val="Standard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Сравнительные обороты</w:t>
      </w:r>
    </w:p>
    <w:p w:rsidR="00BB1C1C" w:rsidRDefault="00BB1C1C" w:rsidP="00B7121B">
      <w:pPr>
        <w:pStyle w:val="Standard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Тире в неполном предложении</w:t>
      </w:r>
    </w:p>
    <w:p w:rsidR="00BB1C1C" w:rsidRDefault="00BB1C1C" w:rsidP="00B7121B">
      <w:pPr>
        <w:pStyle w:val="Standard"/>
        <w:numPr>
          <w:ilvl w:val="0"/>
          <w:numId w:val="23"/>
        </w:numPr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9класс(17)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-Чередующиеся  гласные в корне и его конечная согласная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Чередующиеся  гласные в корне, зависящие от суффикса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Чередующиеся  гласные в корне, зависящие от ударения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Чередующиеся  гласные в корне, зависящие от значения корня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Типы сложных предложений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Пунктуация в предложениях с разными видами связи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Пунктуация в сложных предложениях с сочинительной и подчинительной связью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Знаки препинания в ССП(2)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Знаки препинания в СПП(2)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СПП с несколькими придаточными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Знаки препинания в БСП(2)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Двоеточие в БСП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Тире в БСП</w:t>
      </w:r>
    </w:p>
    <w:p w:rsidR="00BB1C1C" w:rsidRDefault="00BB1C1C" w:rsidP="00B7121B">
      <w:pPr>
        <w:pStyle w:val="Standard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Стили речи</w:t>
      </w:r>
    </w:p>
    <w:p w:rsidR="00BB1C1C" w:rsidRDefault="00BB1C1C" w:rsidP="00B7121B">
      <w:pPr>
        <w:pStyle w:val="Standard"/>
        <w:jc w:val="center"/>
        <w:rPr>
          <w:rFonts w:ascii="Times New Roman" w:hAnsi="Times New Roman" w:cs="Times New Roman"/>
          <w:sz w:val="24"/>
        </w:rPr>
      </w:pPr>
    </w:p>
    <w:p w:rsidR="00BB1C1C" w:rsidRPr="00E013FB" w:rsidRDefault="00BB1C1C" w:rsidP="00B7121B">
      <w:pPr>
        <w:pStyle w:val="Standard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Литература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5 класс (13)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-Стихотворные размеры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-Способы рифмовки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-Рифма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-Изобразительно-выразительные средства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-Сюжет литературного произведения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-Роды литературы (2)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-Как строится сказка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-Сказки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-Фольклор и литература- два вида словесного искусства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-Устное народное творчество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-Литература среди других искусств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-Хронологическая лента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6 класс(12)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-Герой литературного произведения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-Роль пейзажа в  литературном произведении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-Юмор в  литературном произведении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-Басня как жанр литературы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-Баллада  как жанр литературы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-Особенности древнерусской литературы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-Как подготовиться к пересказу текста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-Как подготовиться к выразительному чтению стихотворения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-Требования к устному развернутому ответу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-Былина как произведение устное народного творчества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-Способы раскрытия характера героя  литературного произведения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-Жанры древнерусской литературы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7 класс(12)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-Образ, характер, герой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-Тема, идея, проблема в литературном произведении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-Героический эпос в русской и мировой литературе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-Баллада в русской и мировой литературе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-Историческая основа поэмы М.Ю.Лермонтова «Песня про ...Калашникова»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-Словарь историзмов и архаизмов в «Песне про ..Калашникова »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Особенности драмы как рода литературы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Система образов в пьесе Н.В.Гоголя «Ревизор»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Сказки М.Е.Салтыкова-Щедрина «для детей изрядного возраста»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Комическое в литературе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писать сочинение по литературе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 оформлять цитаты в сочинении по литературе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</w:pPr>
      <w:r>
        <w:rPr>
          <w:rFonts w:ascii="Times New Roman" w:hAnsi="Times New Roman" w:cs="Times New Roman"/>
          <w:b/>
          <w:bCs/>
          <w:sz w:val="24"/>
        </w:rPr>
        <w:t>8 класс(24)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направления русской литературы 18 века(2)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Система образов в комедии  Д.И.Фонвизина «Недоросль»(2)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Романтизм как литературное направление(2)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Поэма  М.Ю.Лермонтова «Мцыри» как романтическое произведение(2)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«Маленький человек» в произведениях Н.В.Гоголя 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Замысел и историческая основа романа А.С. Пушкина «Капитанская дочка»(2)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Система образов в  романа А.С. Пушкина «Капитанская дочка»(2)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Словарь историзмов и архаизмов  романа А.С. Пушкина «Капитанская дочка»(2)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Изображение природы в лирике Ф.И.Тютчева и А.А.Фета(2)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мотивы лирики Н.А.Некрасова(2)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Цикл рассказов И.С.Тургенева «Записки охотника»(2)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Характеристика героя литературного произведения(2)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9класс(22)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Литературный процесс. Эпохи развития литературы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Классицизм  как литературное направление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Периодизация литературы 19 века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А.С.Грибоедов «Горе от ума». Особенности конфликта в пьесе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А.С.Грибоедов «Горе от ума». Черты классицизма и реализма в пьесе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Реализм как  литературное направление(2)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Темы и мотивы в лирике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Жанры лирики(2)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Рифма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Принципы ритмической организации стихотворения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Строфа. Виды строф. Твердые стихотворные формы(4)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Стихосложение.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Лирический герой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мотивы лирики М.Ю.Лермонтова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М.Ю.Лермонтов «Герой нашего времени».  Особенности композиции романа.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Н.В.Гоголь «Мертвые души». Лирические отступления в поэме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Н.В.Гоголь «Мертвые души». Система образов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10 класс(12)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А.Н.Островский «Гроза». Система образов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И.А.Гончаров. «Обломов». Особенности композиции романа.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И.С.Тургенев «Отцы и дети».Особенности композиции романа.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И.С.Тургенев «Отцы и дети». Вопросы идеологического спора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И.С.Тургенев «Отцы и дети». Две дуэли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И.С.Тургенев «Отцы и дети». Шесть пейзажей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Н.А.Некрасов «Кому на Руси жить хорошо».Система образов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Ф.М.Достоевский. «Преступление и наказание». Причины преступления Раскольникова.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Л.Н.Толстой «Война и мир».  Историческая основа романа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Л.Н.Толстой «Война и мир». «Любимые» и «нелюбимые» герои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Л.Н.Толстой «Война и мир» Пути исканий смысла жизни Пьером и князем Андреем</w:t>
      </w:r>
    </w:p>
    <w:p w:rsidR="00BB1C1C" w:rsidRDefault="00BB1C1C" w:rsidP="00B7121B">
      <w:pPr>
        <w:pStyle w:val="Standard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Л.Н.Толстой «Война и мир». Кутузов и Наполеон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11 класс(18)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-Психологизм в литературе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-Художественные системы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-Классицизм. Сентиментализм.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-Романтизм. Модернизм.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Особенности и периодизация литературы 20 века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Особенности русской реалистической прозы начала 20 века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направления поэзии Серебряного века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М.Горький «На дне». Философский конфликт пьесы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мотивы лирики С.Есенина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Основные мотивы лирики В.Маяковского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М.А.Булгаков. «Мастер и Маргарита».Композиция романа.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М.А.Шолохов «Тихий Дон»- роман-эпопея. Историческая основа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М.А.Шолохов «Тихий Дон». Композиция и система образов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 войны в русской литературе 20 века</w:t>
      </w:r>
    </w:p>
    <w:p w:rsidR="00BB1C1C" w:rsidRDefault="00BB1C1C" w:rsidP="00B7121B">
      <w:pPr>
        <w:pStyle w:val="Standard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-Изобразительно-выразительные средства языка. Тропы.Фигуры речи.(4)</w:t>
      </w:r>
    </w:p>
    <w:p w:rsidR="00BB1C1C" w:rsidRDefault="00BB1C1C" w:rsidP="00B7121B">
      <w:pPr>
        <w:pStyle w:val="Standard"/>
        <w:rPr>
          <w:rFonts w:ascii="Times New Roman" w:hAnsi="Times New Roman" w:cs="Times New Roman"/>
          <w:sz w:val="24"/>
        </w:rPr>
      </w:pP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Pr="00C36FD2" w:rsidRDefault="00BB1C1C" w:rsidP="00B7121B">
      <w:pPr>
        <w:rPr>
          <w:rFonts w:ascii="Times New Roman" w:hAnsi="Times New Roman"/>
          <w:b/>
          <w:sz w:val="32"/>
          <w:szCs w:val="32"/>
          <w:u w:val="single"/>
        </w:rPr>
      </w:pPr>
      <w:r w:rsidRPr="00C36FD2">
        <w:rPr>
          <w:rFonts w:ascii="Times New Roman" w:hAnsi="Times New Roman"/>
          <w:b/>
          <w:sz w:val="32"/>
          <w:szCs w:val="32"/>
          <w:u w:val="single"/>
        </w:rPr>
        <w:t>2. Портреты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-Русские писатели -18-20 веков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-Поэты Серебряного века-2 комплекта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- Портреты зарубежных писателей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C36FD2">
        <w:rPr>
          <w:rFonts w:ascii="Times New Roman" w:hAnsi="Times New Roman"/>
          <w:b/>
          <w:sz w:val="32"/>
          <w:szCs w:val="32"/>
          <w:u w:val="single"/>
        </w:rPr>
        <w:t>3. Репродукции картин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03C">
        <w:rPr>
          <w:rFonts w:ascii="Times New Roman" w:hAnsi="Times New Roman"/>
          <w:sz w:val="24"/>
          <w:szCs w:val="24"/>
        </w:rPr>
        <w:t xml:space="preserve"> к урокам развития речи в 5-9 классах </w:t>
      </w:r>
      <w:r w:rsidRPr="004D103C">
        <w:rPr>
          <w:rFonts w:ascii="Times New Roman" w:hAnsi="Times New Roman"/>
          <w:sz w:val="24"/>
          <w:szCs w:val="24"/>
          <w:u w:val="single"/>
        </w:rPr>
        <w:t>(6 штук</w:t>
      </w:r>
      <w:r w:rsidRPr="004D103C">
        <w:rPr>
          <w:rFonts w:ascii="Times New Roman" w:hAnsi="Times New Roman"/>
          <w:sz w:val="24"/>
          <w:szCs w:val="24"/>
        </w:rPr>
        <w:t>): И.К.Айвазовкий. «Вид на о. Капри. 1845», «Спасающиеся от кораблекрушения. 1844», «Море. Коктебель.1853», В.Д.Поленов. «Золотая осень»; И.И.Шишкин. «Первый снег»; К.А.Коровин. «Натюрморт. Розы».</w:t>
      </w:r>
    </w:p>
    <w:p w:rsidR="00BB1C1C" w:rsidRPr="00C36FD2" w:rsidRDefault="00BB1C1C" w:rsidP="00B7121B">
      <w:pPr>
        <w:rPr>
          <w:rFonts w:ascii="Times New Roman" w:hAnsi="Times New Roman"/>
          <w:b/>
          <w:sz w:val="32"/>
          <w:szCs w:val="32"/>
          <w:u w:val="single"/>
        </w:rPr>
      </w:pPr>
      <w:r w:rsidRPr="00C36FD2">
        <w:rPr>
          <w:rFonts w:ascii="Times New Roman" w:hAnsi="Times New Roman"/>
          <w:b/>
          <w:sz w:val="32"/>
          <w:szCs w:val="32"/>
          <w:u w:val="single"/>
        </w:rPr>
        <w:t>4. Библиотека</w:t>
      </w:r>
    </w:p>
    <w:p w:rsidR="00BB1C1C" w:rsidRPr="00C36804" w:rsidRDefault="00BB1C1C" w:rsidP="00B7121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</w:rPr>
        <w:t>Словари и справочная литература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1.Орфографический словарь-34 экземпляра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2. Толковый словарь русского языка. С.И.Ожегов.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3.Русские писатели. Библиографический словарь в 2-ух частях.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Русские писатели 20 века. Б</w:t>
      </w:r>
      <w:r w:rsidRPr="004D103C">
        <w:rPr>
          <w:rFonts w:ascii="Times New Roman" w:hAnsi="Times New Roman"/>
          <w:sz w:val="24"/>
          <w:szCs w:val="24"/>
        </w:rPr>
        <w:t>иблиографический словарь.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5.Л.С.Пухаева, Т.С.Алиева. «Толковый словарь русского языка».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.Д.Э.Розенталь</w:t>
      </w:r>
      <w:r w:rsidRPr="004D103C">
        <w:rPr>
          <w:rFonts w:ascii="Times New Roman" w:hAnsi="Times New Roman"/>
          <w:sz w:val="24"/>
          <w:szCs w:val="24"/>
        </w:rPr>
        <w:t>. «Управление в русском языке».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7.Д.Э.Розенталь, М.А.Теленкова. «Словарь-справочник лингвистических терминов».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8.О.А.Лукьянченко. «Русские писатели. Библиографический словарь-справочник для школьников».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9.О.Е.Гайбарян. «Школьный словарь синонимов и антонимов».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10.Н.Тихонов. «Школьный словообразовательный  словарь 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15.Н.С.Ашукин, М.Г.Ашукина. «Крылатые слова».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11.«Русский язык. Весь школьный курс в таблицах». - Минск.: «Современная школа», 2009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12.Современный словарь иностранных слов.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13.Грамматический словарь русского языка. А.А.Зализняк.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14.Толковый словарь живого великорусского языка. В.И.Даль.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15.Краткий фразеологический словарь русского языка. Н.М.Шанский, А.П.Окунева.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16.Словарь антонимов русского языка. М.Р.Львов.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22.Словарь синонимов русского языка. М.Р.Львов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23.В.И.Красных. Словарь паронимов. – М.: «Астрель», 2009</w:t>
      </w:r>
    </w:p>
    <w:p w:rsidR="00BB1C1C" w:rsidRPr="00C36FD2" w:rsidRDefault="00BB1C1C" w:rsidP="00B7121B">
      <w:pPr>
        <w:rPr>
          <w:rFonts w:ascii="Times New Roman" w:hAnsi="Times New Roman"/>
          <w:b/>
          <w:sz w:val="32"/>
          <w:szCs w:val="32"/>
          <w:u w:val="single"/>
        </w:rPr>
      </w:pPr>
      <w:r w:rsidRPr="00C36FD2">
        <w:rPr>
          <w:rFonts w:ascii="Times New Roman" w:hAnsi="Times New Roman"/>
          <w:b/>
          <w:sz w:val="32"/>
          <w:szCs w:val="32"/>
          <w:u w:val="single"/>
        </w:rPr>
        <w:t>2. Методическая литература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b/>
          <w:sz w:val="24"/>
          <w:szCs w:val="24"/>
          <w:u w:val="single"/>
        </w:rPr>
        <w:t>Русский язык.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1. И.В.Золотарева, Л.П.Дмитриева .«Поурочные разработки по русскому языку . 10класс».-М.: «Вако»,2012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2.Н.В.Егорова. «Поурочные разработки по русскому языку и подготовка к ЕГЭ в 11 классе».-М.: «Вако»,2013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3. Г.А.Богданова. «Поурочные разработки по русскому языку». 5,6,7,8,9 классы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5.И.П.Цыбулько. «Отличник ЕГЭ. Русский язык. Решение сложных заданий ФИПИ».-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 xml:space="preserve"> М.: «Интеллект»,2012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6.Н.Г.Гольцова. «Русский язык. Единый государственный экзамен».- М.: «Русское слово», 2011.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7.И.П.Цыбулько, С.И.Львова. «Русский язык. Интенсивная подготовка. ЕГЭ». - М.:</w:t>
      </w:r>
      <w:r>
        <w:rPr>
          <w:rFonts w:ascii="Times New Roman" w:hAnsi="Times New Roman"/>
          <w:sz w:val="24"/>
          <w:szCs w:val="24"/>
        </w:rPr>
        <w:t xml:space="preserve"> «Эксмо»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13.Русский язык. 5 класс. Анализ текста: тестовые задания/ Авт.сост. Е.П.Воронова. – М.: « Эксмо»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16.Петрова В.В. Русский язык. Выполнение заданий части 2,3 ЕГЭ: учебно-методическое пособие. – М.: «Экзамен»</w:t>
      </w:r>
      <w:r>
        <w:rPr>
          <w:rFonts w:ascii="Times New Roman" w:hAnsi="Times New Roman"/>
          <w:sz w:val="24"/>
          <w:szCs w:val="24"/>
        </w:rPr>
        <w:t>,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17.Раилко Н.С. Открытые уроки русского языка: 5-8 классы. – М. « Феникс»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18.Русский язык. Связи с предметами гуманитарного и естественно-научного циклов. Интегрированные уроки/ сост.Поспелова А.А. – Волгоград</w:t>
      </w:r>
      <w:r>
        <w:rPr>
          <w:rFonts w:ascii="Times New Roman" w:hAnsi="Times New Roman"/>
          <w:sz w:val="24"/>
          <w:szCs w:val="24"/>
        </w:rPr>
        <w:t>:</w:t>
      </w:r>
      <w:r w:rsidRPr="004D103C">
        <w:rPr>
          <w:rFonts w:ascii="Times New Roman" w:hAnsi="Times New Roman"/>
          <w:sz w:val="24"/>
          <w:szCs w:val="24"/>
        </w:rPr>
        <w:t xml:space="preserve"> « Учитель»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D103C">
        <w:rPr>
          <w:rFonts w:ascii="Times New Roman" w:hAnsi="Times New Roman"/>
          <w:sz w:val="24"/>
          <w:szCs w:val="24"/>
        </w:rPr>
        <w:t>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19.Русский язык 5-11 классы. Тексты для текущего и обобщающего контроля/ Авт.-сост. Н.Ф.Ромашина. – Волгоград</w:t>
      </w:r>
      <w:r>
        <w:rPr>
          <w:rFonts w:ascii="Times New Roman" w:hAnsi="Times New Roman"/>
          <w:sz w:val="24"/>
          <w:szCs w:val="24"/>
        </w:rPr>
        <w:t>:</w:t>
      </w:r>
      <w:r w:rsidRPr="004D103C">
        <w:rPr>
          <w:rFonts w:ascii="Times New Roman" w:hAnsi="Times New Roman"/>
          <w:sz w:val="24"/>
          <w:szCs w:val="24"/>
        </w:rPr>
        <w:t xml:space="preserve"> «Учитель»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D103C">
        <w:rPr>
          <w:rFonts w:ascii="Times New Roman" w:hAnsi="Times New Roman"/>
          <w:sz w:val="24"/>
          <w:szCs w:val="24"/>
        </w:rPr>
        <w:t>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20.Сокольницкая Т.Н. Тестовые технологии в обучении русскому языку. Работа с текстом.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21.Тесты по русскому языку: 10-11 классы/ Сост.В.П.Сычева. – М. « Экзамен»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D103C">
        <w:rPr>
          <w:rFonts w:ascii="Times New Roman" w:hAnsi="Times New Roman"/>
          <w:sz w:val="24"/>
          <w:szCs w:val="24"/>
        </w:rPr>
        <w:t>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22.Уроки русского языка с применением информационных технологий. 5-6 классы. Методическое пособие с электронным приложением. – М. «Глобус»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D103C">
        <w:rPr>
          <w:rFonts w:ascii="Times New Roman" w:hAnsi="Times New Roman"/>
          <w:sz w:val="24"/>
          <w:szCs w:val="24"/>
        </w:rPr>
        <w:t>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 xml:space="preserve">23.Л.А.Аксенова. Контрольные и проверочные работы по русскому языку. К учебнику Т.А.Ладыженской и др. «Русский язык. 5 класс». - </w:t>
      </w:r>
      <w:r>
        <w:rPr>
          <w:rFonts w:ascii="Times New Roman" w:hAnsi="Times New Roman"/>
          <w:sz w:val="24"/>
          <w:szCs w:val="24"/>
        </w:rPr>
        <w:t>М.: «Экзамен»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b/>
          <w:sz w:val="24"/>
          <w:szCs w:val="24"/>
          <w:u w:val="single"/>
        </w:rPr>
        <w:t>Литература: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 xml:space="preserve">1.Э. Э.Кац, Н.Л.Карнаух. «Малый жанр в новейшей русской прозе. Пособие для 10-11класса». 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2.Н.Ю</w:t>
      </w:r>
      <w:r>
        <w:rPr>
          <w:rFonts w:ascii="Times New Roman" w:hAnsi="Times New Roman"/>
          <w:sz w:val="24"/>
          <w:szCs w:val="24"/>
        </w:rPr>
        <w:t>.Русова. «Тридцать третья буква</w:t>
      </w:r>
      <w:r w:rsidRPr="004D103C">
        <w:rPr>
          <w:rFonts w:ascii="Times New Roman" w:hAnsi="Times New Roman"/>
          <w:sz w:val="24"/>
          <w:szCs w:val="24"/>
        </w:rPr>
        <w:t>, или стихотворения Иосифа Бродского».-  Нижний Новгород:</w:t>
      </w:r>
      <w:r>
        <w:rPr>
          <w:rFonts w:ascii="Times New Roman" w:hAnsi="Times New Roman"/>
          <w:sz w:val="24"/>
          <w:szCs w:val="24"/>
        </w:rPr>
        <w:t xml:space="preserve"> «Книги»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3.И.В.Золотарева, Н.В.Егорова. «Поурочные разработки по литературе. 9класс».-  М.</w:t>
      </w:r>
      <w:r>
        <w:rPr>
          <w:rFonts w:ascii="Times New Roman" w:hAnsi="Times New Roman"/>
          <w:sz w:val="24"/>
          <w:szCs w:val="24"/>
        </w:rPr>
        <w:t>: «Вако»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4.И.В.Золотарева,Т.А.Крысова. «Поурочные разработки по литературе. 8класс». М.</w:t>
      </w:r>
      <w:r>
        <w:rPr>
          <w:rFonts w:ascii="Times New Roman" w:hAnsi="Times New Roman"/>
          <w:sz w:val="24"/>
          <w:szCs w:val="24"/>
        </w:rPr>
        <w:t>: «Вако»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5.Н.Ю.Русова. «Читаем русскую прозу».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6.Бережная И.Д. Литература. 7-11 классы. Уроки учительского мастерства. – Волгоград. «Учитель».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7.Егорова Н.В. Поурочные разработки по литературе для 10 класса. М.: « Вако»</w:t>
      </w:r>
      <w:r>
        <w:rPr>
          <w:rFonts w:ascii="Times New Roman" w:hAnsi="Times New Roman"/>
          <w:sz w:val="24"/>
          <w:szCs w:val="24"/>
        </w:rPr>
        <w:t>,</w:t>
      </w:r>
      <w:r w:rsidRPr="004D103C">
        <w:rPr>
          <w:rFonts w:ascii="Times New Roman" w:hAnsi="Times New Roman"/>
          <w:sz w:val="24"/>
          <w:szCs w:val="24"/>
        </w:rPr>
        <w:t>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8.Егорова Н.В. Поурочные разработки по литературе для 11 класса. М. « Вако»</w:t>
      </w:r>
      <w:r>
        <w:rPr>
          <w:rFonts w:ascii="Times New Roman" w:hAnsi="Times New Roman"/>
          <w:sz w:val="24"/>
          <w:szCs w:val="24"/>
        </w:rPr>
        <w:t>,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9.Егорова Н.В. Поурочные разработки по литературе для 6 класса. М. « Вако».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10.Щетинкина Н.Е. Литература. Поурочные планы по учебнику  В.П.Журавлева. 11 класс. - Волгоград: « Учитель»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D103C">
        <w:rPr>
          <w:rFonts w:ascii="Times New Roman" w:hAnsi="Times New Roman"/>
          <w:sz w:val="24"/>
          <w:szCs w:val="24"/>
        </w:rPr>
        <w:t>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11.Н.В.Беляева. Поурочные разработки по литературе для 7 к</w:t>
      </w:r>
      <w:r>
        <w:rPr>
          <w:rFonts w:ascii="Times New Roman" w:hAnsi="Times New Roman"/>
          <w:sz w:val="24"/>
          <w:szCs w:val="24"/>
        </w:rPr>
        <w:t>ласса. – М.: «Просвещение»</w:t>
      </w:r>
    </w:p>
    <w:p w:rsidR="00BB1C1C" w:rsidRPr="00741652" w:rsidRDefault="00BB1C1C" w:rsidP="00B7121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u w:val="single"/>
        </w:rPr>
        <w:t>3. Дидактические пособия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 xml:space="preserve">1.Тесты по русскому языку. 5-7 класс. Р.П.Козлова, Н.В.Чеснокова.- М.: «Вако» 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2. Контрольно-измерительные материалы. Русский язык. 5класс. – М.: «Вако», 201</w:t>
      </w:r>
      <w:r>
        <w:rPr>
          <w:rFonts w:ascii="Times New Roman" w:hAnsi="Times New Roman"/>
          <w:sz w:val="24"/>
          <w:szCs w:val="24"/>
        </w:rPr>
        <w:t>5</w:t>
      </w:r>
      <w:r w:rsidRPr="004D103C">
        <w:rPr>
          <w:rFonts w:ascii="Times New Roman" w:hAnsi="Times New Roman"/>
          <w:sz w:val="24"/>
          <w:szCs w:val="24"/>
        </w:rPr>
        <w:t xml:space="preserve"> – 26штук.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3. Контрольно-измерительные материалы. Русский язык. 6класс. – М.: «Вако», 2012 – 26штук.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4. Контрольно-измерительные материалы. Русский язык. 7класс. – М.: «Вако», 2012 – 26штук.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5. Контрольно-измерительные материалы. Русский язык. 8класс. – М.: «Вако», 2012 – 26штук.</w:t>
      </w:r>
    </w:p>
    <w:p w:rsidR="00BB1C1C" w:rsidRDefault="00BB1C1C" w:rsidP="00B7121B">
      <w:pPr>
        <w:spacing w:after="0"/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 xml:space="preserve">6.ЕГЭ - 2015. И.П.Цыбулько. Русский язык. </w:t>
      </w:r>
      <w:r>
        <w:rPr>
          <w:rFonts w:ascii="Times New Roman" w:hAnsi="Times New Roman"/>
          <w:sz w:val="24"/>
          <w:szCs w:val="24"/>
        </w:rPr>
        <w:t>Типовые экзаменационные варианты</w:t>
      </w:r>
      <w:r w:rsidRPr="004D103C">
        <w:rPr>
          <w:rFonts w:ascii="Times New Roman" w:hAnsi="Times New Roman"/>
          <w:sz w:val="24"/>
          <w:szCs w:val="24"/>
        </w:rPr>
        <w:t xml:space="preserve"> – М.: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B1C1C" w:rsidRPr="004D103C" w:rsidRDefault="00BB1C1C" w:rsidP="00B7121B">
      <w:pPr>
        <w:spacing w:after="0"/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«Национальная школа», </w:t>
      </w:r>
      <w:r w:rsidRPr="004D103C">
        <w:rPr>
          <w:rFonts w:ascii="Times New Roman" w:hAnsi="Times New Roman"/>
          <w:sz w:val="24"/>
          <w:szCs w:val="24"/>
        </w:rPr>
        <w:t xml:space="preserve"> 2014.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7.ГИА-2015. Русский язык. Тренировочные варианты экзаменационных работ для проведения ГИА/ Авт.-сост. И.П.Цыбулько. – М.: « Астрель», 2014.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8. Е.Н.Груздева. Промежуточное тестирование. Русский язык. 6 класс. – М.: «Экзамен», 2015 – 25штук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9. Е.Л.Ляшенко. Тесты по литературе. К учебнику В.Я.Коровиной «Литература. 5класс». - М.: «Экзамен», 2015 – 25штук</w:t>
      </w:r>
    </w:p>
    <w:p w:rsidR="00BB1C1C" w:rsidRPr="00BB21F9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10. ЕГЭ - 2015. КИМы по литературе. Тренировочны</w:t>
      </w:r>
      <w:r>
        <w:rPr>
          <w:rFonts w:ascii="Times New Roman" w:hAnsi="Times New Roman"/>
          <w:sz w:val="24"/>
          <w:szCs w:val="24"/>
        </w:rPr>
        <w:t>е задания. – М.:« Эксмо», 2014.</w:t>
      </w:r>
    </w:p>
    <w:p w:rsidR="00BB1C1C" w:rsidRPr="00C027EA" w:rsidRDefault="00BB1C1C" w:rsidP="00B7121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Медиатека</w:t>
      </w:r>
    </w:p>
    <w:p w:rsidR="00BB1C1C" w:rsidRPr="00340F9F" w:rsidRDefault="00BB1C1C" w:rsidP="00B7121B">
      <w:pPr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</w:rPr>
        <w:t>1.</w:t>
      </w:r>
      <w:r>
        <w:rPr>
          <w:rFonts w:ascii="Times New Roman" w:hAnsi="Times New Roman"/>
          <w:b/>
          <w:sz w:val="32"/>
          <w:szCs w:val="32"/>
          <w:u w:val="single"/>
        </w:rPr>
        <w:t>ЭОР</w:t>
      </w: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4D103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Серия «Современная школа»: </w:t>
      </w:r>
    </w:p>
    <w:p w:rsidR="00BB1C1C" w:rsidRDefault="00BB1C1C" w:rsidP="00B7121B">
      <w:pPr>
        <w:numPr>
          <w:ilvl w:val="0"/>
          <w:numId w:val="27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Уроки русского языка в 7-8 классах с применением информационных технологий. – М.: Планета, 2011</w:t>
      </w:r>
    </w:p>
    <w:p w:rsidR="00BB1C1C" w:rsidRDefault="00BB1C1C" w:rsidP="00B7121B">
      <w:pPr>
        <w:numPr>
          <w:ilvl w:val="0"/>
          <w:numId w:val="27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Уроки литературы в 5-11 классах с применением информационных технологий. – М.: Планета, 2015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Серия «Наглядная школа». Интерактивное учебное пособие.  Наглядный русский язык. 9 класс. </w:t>
      </w:r>
    </w:p>
    <w:p w:rsidR="00BB1C1C" w:rsidRDefault="00BB1C1C" w:rsidP="00B7121B">
      <w:pPr>
        <w:rPr>
          <w:rFonts w:ascii="Times New Roman" w:hAnsi="Times New Roman"/>
          <w:b/>
          <w:sz w:val="32"/>
          <w:szCs w:val="32"/>
          <w:u w:val="single"/>
        </w:rPr>
      </w:pPr>
    </w:p>
    <w:p w:rsidR="00BB1C1C" w:rsidRPr="00C027EA" w:rsidRDefault="00BB1C1C" w:rsidP="00B7121B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2. Учебные фильмы к урокам литературы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 xml:space="preserve">1.Видеоуроки по творчеству Ф.М.Достоевского, Л.Н.Толстого, А.П.Чехова, А.Платонова, Н.Гумилева, М.Горького, А.Ахматовой, А.Блока, С.Есенина, В.Маяковского, М.Цветаевой, А.Вампилова. 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2. «А.С.Пушкин. Лицейские годы».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3. «Возвращение к А.С.Пушкину».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4. «Творчество А.С.Пушкина».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5. «Творчество Грибоедова, Лермонтова, Гоголя».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6. «Творчество Фонвизина, Карамзина, Жуковского».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7. «Живой Маяковский».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8. «Максим Горький».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9. «Сергей Есенин».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10. «Писатели России».</w:t>
      </w:r>
    </w:p>
    <w:p w:rsidR="00BB1C1C" w:rsidRPr="004D103C" w:rsidRDefault="00BB1C1C" w:rsidP="00B7121B">
      <w:pPr>
        <w:rPr>
          <w:rFonts w:ascii="Times New Roman" w:hAnsi="Times New Roman"/>
          <w:sz w:val="24"/>
          <w:szCs w:val="24"/>
        </w:rPr>
      </w:pPr>
      <w:r w:rsidRPr="004D103C">
        <w:rPr>
          <w:rFonts w:ascii="Times New Roman" w:hAnsi="Times New Roman"/>
          <w:sz w:val="24"/>
          <w:szCs w:val="24"/>
        </w:rPr>
        <w:t>11. «Писатели Серебряного века».</w:t>
      </w:r>
    </w:p>
    <w:p w:rsidR="00BB1C1C" w:rsidRDefault="00BB1C1C" w:rsidP="00B7121B">
      <w:pPr>
        <w:rPr>
          <w:rFonts w:ascii="Times New Roman" w:hAnsi="Times New Roman"/>
          <w:b/>
          <w:sz w:val="32"/>
          <w:szCs w:val="32"/>
          <w:u w:val="single"/>
        </w:rPr>
      </w:pPr>
    </w:p>
    <w:p w:rsidR="00BB1C1C" w:rsidRPr="00340F9F" w:rsidRDefault="00BB1C1C" w:rsidP="00B7121B">
      <w:pPr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3. Презентации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3252"/>
        <w:gridCol w:w="3253"/>
      </w:tblGrid>
      <w:tr w:rsidR="00BB1C1C" w:rsidRPr="00552019" w:rsidTr="00B7121B">
        <w:tc>
          <w:tcPr>
            <w:tcW w:w="239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Класс </w:t>
            </w:r>
          </w:p>
        </w:tc>
        <w:tc>
          <w:tcPr>
            <w:tcW w:w="325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Русский язык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Литература</w:t>
            </w:r>
          </w:p>
        </w:tc>
      </w:tr>
      <w:tr w:rsidR="00BB1C1C" w:rsidRPr="00552019" w:rsidTr="00B7121B">
        <w:tc>
          <w:tcPr>
            <w:tcW w:w="239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Тема презентации</w:t>
            </w:r>
          </w:p>
        </w:tc>
        <w:tc>
          <w:tcPr>
            <w:tcW w:w="3253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BB1C1C" w:rsidRPr="00552019" w:rsidTr="00B7121B">
        <w:tc>
          <w:tcPr>
            <w:tcW w:w="239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 класс</w:t>
            </w:r>
          </w:p>
        </w:tc>
        <w:tc>
          <w:tcPr>
            <w:tcW w:w="325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1.Глагол как часть речи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2.Подготовка к сочинению «Краски золотой осени »</w:t>
            </w:r>
          </w:p>
          <w:p w:rsidR="00BB1C1C" w:rsidRPr="00552019" w:rsidRDefault="00BB1C1C" w:rsidP="00B7121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3. Путешествие по стране русского языка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4. Спряжения глаголов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1C1C" w:rsidRPr="00552019" w:rsidRDefault="00BB1C1C" w:rsidP="00B7121B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253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1.Творчество М.В.Ломоносова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2.О малых жанрах фольклора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3. «Кавказский пленник» Л.Н.Толстого.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4. Чудо Болдинской осени. О сказках А.С.Пушкина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5.Басни И.А.Крылова</w:t>
            </w:r>
          </w:p>
        </w:tc>
      </w:tr>
      <w:tr w:rsidR="00BB1C1C" w:rsidRPr="00552019" w:rsidTr="00B7121B">
        <w:tc>
          <w:tcPr>
            <w:tcW w:w="239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6 класс</w:t>
            </w:r>
          </w:p>
        </w:tc>
        <w:tc>
          <w:tcPr>
            <w:tcW w:w="325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1.Имя существительное общего рода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2.Порядковые числительные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3.Сказка о двух братьях Кос и Кас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4.Сочинение по картине Яблонской «Утро»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5.Путешествие на остров Лексика.</w:t>
            </w:r>
          </w:p>
          <w:p w:rsidR="00BB1C1C" w:rsidRPr="00552019" w:rsidRDefault="00BB1C1C" w:rsidP="00B7121B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1.А.П.Чехов. Юмористические рассказы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 И.С.Тургенев «Бежин луг»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3. Устное народное творчество. Обрядовый фольклор.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4. Царскосельский Лицей. 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5. Н.А.Некрасов. Стихотворение «Железная дорога» и поэма «Дедушка».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6. М.М.Пришвин. «Кладовая солнца».</w:t>
            </w:r>
          </w:p>
        </w:tc>
      </w:tr>
      <w:tr w:rsidR="00BB1C1C" w:rsidRPr="00552019" w:rsidTr="00B7121B">
        <w:tc>
          <w:tcPr>
            <w:tcW w:w="239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7 класс</w:t>
            </w:r>
          </w:p>
        </w:tc>
        <w:tc>
          <w:tcPr>
            <w:tcW w:w="3252" w:type="dxa"/>
          </w:tcPr>
          <w:p w:rsidR="00BB1C1C" w:rsidRPr="00552019" w:rsidRDefault="00BB1C1C" w:rsidP="00B7121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Предлог как часть речи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Самостоятельные и служебные части речи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Слитное написание тоже, также, чтобы, зато. 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Особенности употребления причастных и деепричастных оборотов. </w:t>
            </w:r>
          </w:p>
        </w:tc>
        <w:tc>
          <w:tcPr>
            <w:tcW w:w="3253" w:type="dxa"/>
          </w:tcPr>
          <w:p w:rsidR="00BB1C1C" w:rsidRPr="00552019" w:rsidRDefault="00BB1C1C" w:rsidP="00B712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Тема весны в русской поэзии 19 века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Историческая основа повести Н.В.Гоголя «Тарас Бульба»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Поэтика сказок М.Е.Салтыкова-Щедрина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Н.М.Рубцов. «Тихая моя Родина...»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Особенности рождественского рассказа.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Дети и война. А.Лиханов. «Последние холода»</w:t>
            </w:r>
          </w:p>
        </w:tc>
      </w:tr>
      <w:tr w:rsidR="00BB1C1C" w:rsidRPr="00552019" w:rsidTr="00B7121B">
        <w:tc>
          <w:tcPr>
            <w:tcW w:w="239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8класс</w:t>
            </w:r>
          </w:p>
        </w:tc>
        <w:tc>
          <w:tcPr>
            <w:tcW w:w="3252" w:type="dxa"/>
          </w:tcPr>
          <w:p w:rsidR="00BB1C1C" w:rsidRPr="00552019" w:rsidRDefault="00BB1C1C" w:rsidP="00B7121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Сказуемое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Фразеологизмы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Словосочетание 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Обособленные члены предложения</w:t>
            </w:r>
          </w:p>
        </w:tc>
        <w:tc>
          <w:tcPr>
            <w:tcW w:w="3253" w:type="dxa"/>
          </w:tcPr>
          <w:p w:rsidR="00BB1C1C" w:rsidRPr="00552019" w:rsidRDefault="00BB1C1C" w:rsidP="00B7121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И.С.Тургенев «Ася»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Л.Н.Толстой «После бала»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«Капитанская дочка» А.С.Пушкина</w:t>
            </w:r>
          </w:p>
        </w:tc>
      </w:tr>
      <w:tr w:rsidR="00BB1C1C" w:rsidRPr="00552019" w:rsidTr="00B7121B">
        <w:tc>
          <w:tcPr>
            <w:tcW w:w="239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 класс</w:t>
            </w:r>
          </w:p>
        </w:tc>
        <w:tc>
          <w:tcPr>
            <w:tcW w:w="3252" w:type="dxa"/>
          </w:tcPr>
          <w:p w:rsidR="00BB1C1C" w:rsidRPr="00552019" w:rsidRDefault="00BB1C1C" w:rsidP="00B7121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Работа над сжатым изложением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Пишем сочинение 15.2, 15.3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Подготовка к сочинению на лингвистическую тему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НЕ и НИ в различных частях речи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Правописание приставок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Правописание суффиксов глаголов и деепричастий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О, Ё,Е после шипящих и Ц в различных частях речи</w:t>
            </w:r>
          </w:p>
          <w:p w:rsidR="00BB1C1C" w:rsidRPr="00552019" w:rsidRDefault="00BB1C1C" w:rsidP="00B7121B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</w:tcPr>
          <w:p w:rsidR="00BB1C1C" w:rsidRPr="00552019" w:rsidRDefault="00BB1C1C" w:rsidP="00B7121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«Слово о полку Игореве»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Венок Гоголю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Философская лирика А.С.Пушкина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«Белые ночи» Ф.М.Достоевского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«Севастопольские рассказы» Л.Н.Толстого.</w:t>
            </w:r>
          </w:p>
          <w:p w:rsidR="00BB1C1C" w:rsidRPr="00552019" w:rsidRDefault="00BB1C1C" w:rsidP="00B7121B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C1C" w:rsidRPr="00552019" w:rsidTr="00B7121B">
        <w:trPr>
          <w:trHeight w:val="983"/>
        </w:trPr>
        <w:tc>
          <w:tcPr>
            <w:tcW w:w="239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10 класс</w:t>
            </w:r>
          </w:p>
        </w:tc>
        <w:tc>
          <w:tcPr>
            <w:tcW w:w="3252" w:type="dxa"/>
          </w:tcPr>
          <w:p w:rsidR="00BB1C1C" w:rsidRPr="00552019" w:rsidRDefault="00BB1C1C" w:rsidP="00B7121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Принципы русской орфографии.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История заимствований в русском языке.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Изобразительно-выразительные средства: теория и практика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Пишем сочинение по данному тексту</w:t>
            </w:r>
          </w:p>
        </w:tc>
        <w:tc>
          <w:tcPr>
            <w:tcW w:w="3253" w:type="dxa"/>
          </w:tcPr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Деградация души. По рассказу А.П.Чехова «Ионыч»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«Вишневый сад» А.П.Чехова.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Гоголь «Портрет»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«Война и мир» Л.Н.Толстого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Жизнь и судьба Островского.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И.С.Тургенев.  «Отцы и дети»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Л.Н.Толстой. Личность. Судьба.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Салтыков- Щедрин «Сказки»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Тема Родины в творчестве Ф.Тютчева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Ф.Тютчев. Поэтическая мастерская</w:t>
            </w:r>
          </w:p>
        </w:tc>
      </w:tr>
      <w:tr w:rsidR="00BB1C1C" w:rsidRPr="00552019" w:rsidTr="00B7121B">
        <w:tc>
          <w:tcPr>
            <w:tcW w:w="2392" w:type="dxa"/>
          </w:tcPr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11 класс</w:t>
            </w:r>
          </w:p>
        </w:tc>
        <w:tc>
          <w:tcPr>
            <w:tcW w:w="3252" w:type="dxa"/>
          </w:tcPr>
          <w:p w:rsidR="00BB1C1C" w:rsidRPr="00552019" w:rsidRDefault="00BB1C1C" w:rsidP="00B7121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1.Ловушки ЕГЭ</w:t>
            </w:r>
          </w:p>
          <w:p w:rsidR="00BB1C1C" w:rsidRPr="00552019" w:rsidRDefault="00BB1C1C" w:rsidP="00B7121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 Тренировочные упражнения по орфографии и пунктуации.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53" w:type="dxa"/>
          </w:tcPr>
          <w:p w:rsidR="00BB1C1C" w:rsidRPr="00552019" w:rsidRDefault="00BB1C1C" w:rsidP="00B7121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Любовная лирика С.Есенина  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М.Шолохов «Тихий Дон»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Творчество А.Солженицына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Творчество Бориса Пастернака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Тема Родины в лирике Анны Ахматовой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Тема Родины в лирике В.Брюсова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Тема Родины и природы в лирике С.Есенина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Философская лирика С.Есенина</w:t>
            </w:r>
          </w:p>
          <w:p w:rsidR="00BB1C1C" w:rsidRPr="00552019" w:rsidRDefault="00BB1C1C" w:rsidP="00B7121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Экскурсия по есенинским местам</w:t>
            </w:r>
          </w:p>
        </w:tc>
      </w:tr>
    </w:tbl>
    <w:p w:rsidR="00BB1C1C" w:rsidRDefault="00BB1C1C" w:rsidP="00B7121B">
      <w:pPr>
        <w:rPr>
          <w:rFonts w:ascii="Times New Roman" w:hAnsi="Times New Roman"/>
          <w:sz w:val="24"/>
          <w:szCs w:val="24"/>
          <w:lang w:val="en-US"/>
        </w:rPr>
      </w:pPr>
      <w:r w:rsidRPr="004D103C">
        <w:rPr>
          <w:rFonts w:ascii="Times New Roman" w:hAnsi="Times New Roman"/>
          <w:sz w:val="24"/>
          <w:szCs w:val="24"/>
        </w:rPr>
        <w:t>.</w:t>
      </w:r>
    </w:p>
    <w:p w:rsidR="00BB1C1C" w:rsidRPr="007B02BD" w:rsidRDefault="00BB1C1C" w:rsidP="00B7121B">
      <w:pPr>
        <w:numPr>
          <w:ilvl w:val="0"/>
          <w:numId w:val="16"/>
        </w:numPr>
        <w:spacing w:after="200" w:line="276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u w:val="single"/>
        </w:rPr>
        <w:t>Фонохрестоматии к учебникам литературы 5-9 класс</w:t>
      </w: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Медиатека учителя русского языка, литературы, МХК Алясовой Е.Е. (каб.301)</w:t>
      </w:r>
    </w:p>
    <w:tbl>
      <w:tblPr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070"/>
        <w:gridCol w:w="5118"/>
      </w:tblGrid>
      <w:tr w:rsidR="00BB1C1C" w:rsidRPr="00552019" w:rsidTr="00B7121B">
        <w:tc>
          <w:tcPr>
            <w:tcW w:w="5070" w:type="dxa"/>
          </w:tcPr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118" w:type="dxa"/>
          </w:tcPr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</w:tr>
      <w:tr w:rsidR="00BB1C1C" w:rsidRPr="00552019" w:rsidTr="00B7121B">
        <w:tc>
          <w:tcPr>
            <w:tcW w:w="5070" w:type="dxa"/>
          </w:tcPr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5 класс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52019">
              <w:rPr>
                <w:rFonts w:ascii="Times New Roman" w:hAnsi="Times New Roman"/>
                <w:sz w:val="28"/>
                <w:szCs w:val="28"/>
                <w:u w:val="single"/>
              </w:rPr>
              <w:t>Презентации: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Лексика.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Морфемика.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О.Ё в корне после шипящих.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Проверяемые согласные в корне.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Спряжение глагола.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Черед.гласные в корне.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-Ы,И после Ц.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-З,С в приставках.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Омонимы.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Учимся писать сочинения.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Глагол как часть речи.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Подготовка к сочинению «Краски золотой осени ».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-Путешествие по стране русского языка (5 кл.)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2019">
              <w:rPr>
                <w:rFonts w:ascii="Times New Roman" w:hAnsi="Times New Roman"/>
                <w:sz w:val="28"/>
                <w:szCs w:val="28"/>
                <w:u w:val="single"/>
              </w:rPr>
              <w:t>Интернет-ресуры: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0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http://pedsovet.su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1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http://infourok.ru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2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http://11book.ru/5-klass/146-literatura/1342-literatura-5-klass-korovina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3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http://kopilkaurokov.ru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http://fcior.edu.ru/catalog/osnovnoe_obshee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5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http://school-collection.edu.ru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5 класс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52019">
              <w:rPr>
                <w:rFonts w:ascii="Times New Roman" w:hAnsi="Times New Roman"/>
                <w:sz w:val="28"/>
                <w:szCs w:val="28"/>
                <w:u w:val="single"/>
              </w:rPr>
              <w:t>Презентации: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Фольклор.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Жанры фольклора.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Мифы Древней Греции.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Герои басен Крылова.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Сказки А.С.Пушкина.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Путешествие в Лукоморье.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Гоголь «Вечера на хуторе близ Диканьки».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Творчество М.Ломоносова.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Толстой «Кавказский пленник».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Сказы Бажова.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- Герои «Муму» Тургенева.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52019">
              <w:rPr>
                <w:rFonts w:ascii="Times New Roman" w:hAnsi="Times New Roman"/>
                <w:sz w:val="28"/>
                <w:szCs w:val="28"/>
                <w:u w:val="single"/>
              </w:rPr>
              <w:t>Интернет-ресуры:</w:t>
            </w:r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6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http://kopilkaurokov.ru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7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http://nsportal.ru/shkola/literatura/library/2012/09/28/li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8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http://fcior.edu.ru/catalog/osnovnoe_obshee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9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http://videouroki.net/index.php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30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http://literatura5.narod.ru/index.html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31" w:history="1">
              <w:r w:rsidRPr="00552019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http://school-collection.edu.ru</w:t>
              </w:r>
            </w:hyperlink>
          </w:p>
          <w:p w:rsidR="00BB1C1C" w:rsidRPr="00552019" w:rsidRDefault="00BB1C1C" w:rsidP="00B712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BB1C1C" w:rsidRPr="00552019" w:rsidTr="00B7121B">
        <w:tc>
          <w:tcPr>
            <w:tcW w:w="10188" w:type="dxa"/>
            <w:gridSpan w:val="2"/>
          </w:tcPr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6 класс</w:t>
            </w:r>
          </w:p>
        </w:tc>
      </w:tr>
      <w:tr w:rsidR="00BB1C1C" w:rsidRPr="00552019" w:rsidTr="00B7121B">
        <w:tc>
          <w:tcPr>
            <w:tcW w:w="5070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Имя существительное общего рода (6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Порядковые числительные (6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Сочинение по картине Яблонской «Утро»(6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Сказка о двух братьях Кос и Кас(6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18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А.П.Чехов Рассказы. «Вишневый сад». (6,7,10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И.С.Тургенев «Бежин луг» (6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Царскосельский Лицей (6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1C1C" w:rsidRPr="00552019" w:rsidTr="00B7121B">
        <w:tc>
          <w:tcPr>
            <w:tcW w:w="10188" w:type="dxa"/>
            <w:gridSpan w:val="2"/>
          </w:tcPr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7 класс</w:t>
            </w:r>
          </w:p>
        </w:tc>
      </w:tr>
      <w:tr w:rsidR="00BB1C1C" w:rsidRPr="00552019" w:rsidTr="00B7121B">
        <w:tc>
          <w:tcPr>
            <w:tcW w:w="5070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1C1C" w:rsidRPr="00552019" w:rsidTr="00B7121B">
        <w:tc>
          <w:tcPr>
            <w:tcW w:w="5070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Предлог как часть речи (7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Самостоятельные и служебные части речи (7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Тема весны в русской поэзии 19 века (7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Устное народное творчество (5-7 кл.)</w:t>
            </w:r>
          </w:p>
          <w:p w:rsidR="00BB1C1C" w:rsidRPr="00552019" w:rsidRDefault="00BB1C1C" w:rsidP="00B712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1C1C" w:rsidRPr="00552019" w:rsidTr="00B7121B">
        <w:tc>
          <w:tcPr>
            <w:tcW w:w="10188" w:type="dxa"/>
            <w:gridSpan w:val="2"/>
          </w:tcPr>
          <w:p w:rsidR="00BB1C1C" w:rsidRPr="00552019" w:rsidRDefault="00BB1C1C" w:rsidP="00B7121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8 класс</w:t>
            </w:r>
          </w:p>
        </w:tc>
      </w:tr>
      <w:tr w:rsidR="00BB1C1C" w:rsidRPr="00552019" w:rsidTr="00B7121B">
        <w:tc>
          <w:tcPr>
            <w:tcW w:w="5070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Сказуемое (8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Фразеологизмы (8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И.С.Тургенев «Ася» (8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Л.Н.Толстой «После бала» (8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Сочинение по «Капитанской дочке А.С.Пушкина» (8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1C1C" w:rsidRPr="00552019" w:rsidTr="00B7121B">
        <w:tc>
          <w:tcPr>
            <w:tcW w:w="10188" w:type="dxa"/>
            <w:gridSpan w:val="2"/>
          </w:tcPr>
          <w:p w:rsidR="00BB1C1C" w:rsidRPr="00552019" w:rsidRDefault="00BB1C1C" w:rsidP="00B7121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9 класс</w:t>
            </w:r>
          </w:p>
        </w:tc>
      </w:tr>
      <w:tr w:rsidR="00BB1C1C" w:rsidRPr="00552019" w:rsidTr="00B7121B">
        <w:tc>
          <w:tcPr>
            <w:tcW w:w="5070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Работа над сжатым изложением(9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«Слово о полку Игореве» (9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Венок Гоголю (9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Философская лирика А.С.Пушкина (9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Чудо Болдинской осени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1C1C" w:rsidRPr="00552019" w:rsidTr="00B7121B">
        <w:tc>
          <w:tcPr>
            <w:tcW w:w="10188" w:type="dxa"/>
            <w:gridSpan w:val="2"/>
          </w:tcPr>
          <w:p w:rsidR="00BB1C1C" w:rsidRPr="00552019" w:rsidRDefault="00BB1C1C" w:rsidP="00B7121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10 класс</w:t>
            </w:r>
          </w:p>
        </w:tc>
      </w:tr>
      <w:tr w:rsidR="00BB1C1C" w:rsidRPr="00552019" w:rsidTr="00B7121B">
        <w:tc>
          <w:tcPr>
            <w:tcW w:w="5070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«Война и мир» Л.Н.Толстого (10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Гоголь «Портрет» (10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Жизнь и судьба Островского (10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И.С.Тургенев «Отцы и дети» (10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Л.Н.Толстой. Личность. Судьба. (10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Салтыков- Щедрин «Сказки» (10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Тема Родины в творчестве Ф.Тютчева (10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Ф.Тютчев Поэтическая мастерская (10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1C1C" w:rsidRPr="00552019" w:rsidTr="00B7121B">
        <w:tc>
          <w:tcPr>
            <w:tcW w:w="10188" w:type="dxa"/>
            <w:gridSpan w:val="2"/>
          </w:tcPr>
          <w:p w:rsidR="00BB1C1C" w:rsidRPr="00552019" w:rsidRDefault="00BB1C1C" w:rsidP="00B7121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11класс</w:t>
            </w:r>
          </w:p>
        </w:tc>
      </w:tr>
      <w:tr w:rsidR="00BB1C1C" w:rsidRPr="00552019" w:rsidTr="00B7121B">
        <w:tc>
          <w:tcPr>
            <w:tcW w:w="5070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Любовная лирика С.Есенина  (11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М.Шолохов «Тихий Дон» (11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Творчество А.Солженицына (11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Творчество Бориса Пастернака (11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Тема Родины в лирике Анны Ахматовой (11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Тема Родины в лирике В.Брюсова (11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Тема Родины и природы в лирике С.Есенина (11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Философская лирика С.Есенина (11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Экскурсия по есенинским местам (11 кл.)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1C1C" w:rsidRPr="00552019" w:rsidTr="00B7121B">
        <w:tc>
          <w:tcPr>
            <w:tcW w:w="10188" w:type="dxa"/>
            <w:gridSpan w:val="2"/>
          </w:tcPr>
          <w:p w:rsidR="00BB1C1C" w:rsidRPr="00552019" w:rsidRDefault="00BB1C1C" w:rsidP="00B7121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МХК</w:t>
            </w:r>
          </w:p>
        </w:tc>
      </w:tr>
      <w:tr w:rsidR="00BB1C1C" w:rsidRPr="00552019" w:rsidTr="00B7121B">
        <w:tc>
          <w:tcPr>
            <w:tcW w:w="10188" w:type="dxa"/>
            <w:gridSpan w:val="2"/>
          </w:tcPr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Барокко.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Виды искусства.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Искусство Древнего Египта.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Искусство Древнего Китая.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Искусство Древней Индии.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Искусство Древней Японии.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Искусство Месопотамии.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Искусство хокку.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Итальянское Возрождение.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Крито-микенская культура.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Мифы Древней Греции.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 xml:space="preserve">Первобытное искусство. 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Флорентийское Возрождение.</w:t>
            </w:r>
          </w:p>
          <w:p w:rsidR="00BB1C1C" w:rsidRPr="00552019" w:rsidRDefault="00BB1C1C" w:rsidP="00B7121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1C1C" w:rsidRDefault="00BB1C1C" w:rsidP="00B7121B">
      <w:pPr>
        <w:jc w:val="center"/>
        <w:rPr>
          <w:rFonts w:ascii="Times New Roman" w:hAnsi="Times New Roman"/>
          <w:sz w:val="28"/>
          <w:szCs w:val="28"/>
        </w:rPr>
      </w:pPr>
    </w:p>
    <w:p w:rsidR="00BB1C1C" w:rsidRDefault="00BB1C1C" w:rsidP="00B7121B">
      <w:pPr>
        <w:spacing w:line="240" w:lineRule="auto"/>
        <w:rPr>
          <w:rFonts w:ascii="Times New Roman" w:hAnsi="Times New Roman"/>
          <w:b/>
          <w:sz w:val="32"/>
          <w:szCs w:val="32"/>
          <w:u w:val="single"/>
        </w:rPr>
      </w:pPr>
      <w:r w:rsidRPr="00727A85">
        <w:rPr>
          <w:rFonts w:ascii="Times New Roman" w:hAnsi="Times New Roman"/>
          <w:b/>
          <w:sz w:val="32"/>
          <w:szCs w:val="32"/>
          <w:u w:val="single"/>
          <w:lang w:val="en-US"/>
        </w:rPr>
        <w:t>I</w:t>
      </w:r>
      <w:r w:rsidRPr="00393BC8">
        <w:rPr>
          <w:rFonts w:ascii="Times New Roman" w:hAnsi="Times New Roman"/>
          <w:b/>
          <w:sz w:val="32"/>
          <w:szCs w:val="32"/>
          <w:u w:val="single"/>
        </w:rPr>
        <w:t>.</w:t>
      </w:r>
      <w:r w:rsidRPr="00727A85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</w:rPr>
        <w:t>ЭОР</w:t>
      </w:r>
      <w:r w:rsidRPr="00727A85">
        <w:rPr>
          <w:rFonts w:ascii="Times New Roman" w:hAnsi="Times New Roman"/>
          <w:b/>
          <w:sz w:val="32"/>
          <w:szCs w:val="32"/>
          <w:u w:val="single"/>
        </w:rPr>
        <w:t>.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</w:p>
    <w:p w:rsidR="00BB1C1C" w:rsidRPr="005F473B" w:rsidRDefault="00BB1C1C" w:rsidP="00B7121B">
      <w:pPr>
        <w:spacing w:line="240" w:lineRule="auto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СD-ДИСКИ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«Большая энциклопедия Кирилла и Мефодия» 2009.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Электронная энциклопедия «Легенды  и  мифы разных народов мира».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Электронное пособие «Азбука  искусства (как научиться понимать картину)».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Электронная «Детская энциклопедия древних цивилизаций».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Электронная художественная энциклопедия зарубежного классического искусства.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Электронная энциклопедия «Искусство и архитектура».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Электронная Большая энциклопедия живописи.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Электронная энциклопедия «Русская живопись».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9.Интерактивное пособие «Шедевры русской живописи».</w:t>
      </w:r>
    </w:p>
    <w:p w:rsidR="00BB1C1C" w:rsidRPr="00727A85" w:rsidRDefault="00BB1C1C" w:rsidP="00B7121B">
      <w:pPr>
        <w:spacing w:line="240" w:lineRule="auto"/>
        <w:rPr>
          <w:rFonts w:ascii="Times New Roman" w:hAnsi="Times New Roman"/>
          <w:b/>
          <w:sz w:val="32"/>
          <w:szCs w:val="32"/>
          <w:u w:val="single"/>
        </w:rPr>
      </w:pPr>
      <w:r w:rsidRPr="00727A85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727A85">
        <w:rPr>
          <w:rFonts w:ascii="Times New Roman" w:hAnsi="Times New Roman"/>
          <w:b/>
          <w:sz w:val="32"/>
          <w:szCs w:val="32"/>
          <w:u w:val="single"/>
          <w:lang w:val="en-US"/>
        </w:rPr>
        <w:t>II</w:t>
      </w:r>
      <w:r w:rsidRPr="00393BC8">
        <w:rPr>
          <w:rFonts w:ascii="Times New Roman" w:hAnsi="Times New Roman"/>
          <w:b/>
          <w:sz w:val="32"/>
          <w:szCs w:val="32"/>
          <w:u w:val="single"/>
        </w:rPr>
        <w:t>.</w:t>
      </w:r>
      <w:r w:rsidRPr="00727A85">
        <w:rPr>
          <w:rFonts w:ascii="Times New Roman" w:hAnsi="Times New Roman"/>
          <w:b/>
          <w:sz w:val="32"/>
          <w:szCs w:val="32"/>
          <w:u w:val="single"/>
        </w:rPr>
        <w:t xml:space="preserve"> Учебные фильмы.</w:t>
      </w:r>
    </w:p>
    <w:p w:rsidR="00BB1C1C" w:rsidRDefault="00BB1C1C" w:rsidP="00B7121B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CF7E66">
        <w:rPr>
          <w:rFonts w:ascii="Times New Roman" w:hAnsi="Times New Roman"/>
          <w:b/>
          <w:sz w:val="32"/>
          <w:szCs w:val="32"/>
        </w:rPr>
        <w:t>1) Литература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1.Видеоуроки по творчеству Ф.М.Достоевского, Л.Н.Толстого, А.П.Чехова, А.Платонова, Н.Гумилева, М.Горького, А.Ахматовой, А.Блока, С.Есенина, В.Маяковского, М.Цветаевой.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«А.С.Пушкин. Лицейские годы».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«Возвращение к А.С.Пушкину».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«Творчество А.С.Пушкина».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«Творчество Грибоедова, Лермонтова, Гоголя».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«Творчество Фонвизина, Карамзина, Жуковского».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«Живой Маяковский».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«Максим Горький».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«Сергей Есенин».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«Писатели России».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«Писатели Серебряного века».</w:t>
      </w:r>
    </w:p>
    <w:p w:rsidR="00BB1C1C" w:rsidRDefault="00BB1C1C" w:rsidP="00B7121B">
      <w:pPr>
        <w:spacing w:line="240" w:lineRule="auto"/>
        <w:rPr>
          <w:rFonts w:ascii="Times New Roman" w:hAnsi="Times New Roman"/>
          <w:b/>
          <w:sz w:val="32"/>
          <w:szCs w:val="32"/>
        </w:rPr>
      </w:pPr>
      <w:r w:rsidRPr="00FE5A00">
        <w:rPr>
          <w:rFonts w:ascii="Times New Roman" w:hAnsi="Times New Roman"/>
          <w:b/>
          <w:sz w:val="32"/>
          <w:szCs w:val="32"/>
        </w:rPr>
        <w:t>2) Мировая художественная культура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«Дом на Волхонке».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«Третьяковская галерея».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«Александр Македонский».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«Троя».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«Древний Египет».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«Древняя Греция. Одиссей, Ясон».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«Древняя Греция до 500 г.до н.э.».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 «Колизей».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«Последний день Помпеи».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«Наследие человечества. Италия».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«Великие творения людей (архитектура)».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«Русский модерн».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«Вселенная художника. Кузьма Петров-Водкин».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«Москва».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 «Петергоф».</w:t>
      </w: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1C1C" w:rsidRDefault="00BB1C1C" w:rsidP="00B7121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1C1C" w:rsidRPr="00BB21F9" w:rsidRDefault="00BB1C1C" w:rsidP="00B7121B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BB21F9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B21F9">
        <w:rPr>
          <w:rFonts w:ascii="Times New Roman" w:hAnsi="Times New Roman"/>
          <w:b/>
          <w:sz w:val="28"/>
          <w:szCs w:val="28"/>
          <w:u w:val="single"/>
        </w:rPr>
        <w:t>П</w:t>
      </w:r>
      <w:r>
        <w:rPr>
          <w:rFonts w:ascii="Times New Roman" w:hAnsi="Times New Roman"/>
          <w:b/>
          <w:sz w:val="28"/>
          <w:szCs w:val="28"/>
          <w:u w:val="single"/>
        </w:rPr>
        <w:t>. П</w:t>
      </w:r>
      <w:r w:rsidRPr="00BB21F9">
        <w:rPr>
          <w:rFonts w:ascii="Times New Roman" w:hAnsi="Times New Roman"/>
          <w:b/>
          <w:sz w:val="28"/>
          <w:szCs w:val="28"/>
          <w:u w:val="single"/>
        </w:rPr>
        <w:t>РЕЗЕНТАЦИИ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4203"/>
        <w:gridCol w:w="4241"/>
      </w:tblGrid>
      <w:tr w:rsidR="00BB1C1C" w:rsidRPr="00552019" w:rsidTr="00B7121B">
        <w:tc>
          <w:tcPr>
            <w:tcW w:w="1384" w:type="dxa"/>
          </w:tcPr>
          <w:p w:rsidR="00BB1C1C" w:rsidRPr="00552019" w:rsidRDefault="00BB1C1C" w:rsidP="00B7121B">
            <w:pPr>
              <w:jc w:val="center"/>
              <w:rPr>
                <w:b/>
                <w:sz w:val="32"/>
                <w:szCs w:val="32"/>
              </w:rPr>
            </w:pPr>
            <w:r w:rsidRPr="00552019">
              <w:rPr>
                <w:b/>
                <w:sz w:val="32"/>
                <w:szCs w:val="32"/>
              </w:rPr>
              <w:t>КЛАСС</w:t>
            </w:r>
          </w:p>
        </w:tc>
        <w:tc>
          <w:tcPr>
            <w:tcW w:w="4203" w:type="dxa"/>
          </w:tcPr>
          <w:p w:rsidR="00BB1C1C" w:rsidRPr="00552019" w:rsidRDefault="00BB1C1C" w:rsidP="00B7121B">
            <w:pPr>
              <w:jc w:val="center"/>
              <w:rPr>
                <w:b/>
                <w:sz w:val="32"/>
                <w:szCs w:val="32"/>
              </w:rPr>
            </w:pPr>
            <w:r w:rsidRPr="00552019">
              <w:rPr>
                <w:b/>
                <w:sz w:val="32"/>
                <w:szCs w:val="32"/>
              </w:rPr>
              <w:t>РУССКИЙ ЯЗЫК</w:t>
            </w:r>
          </w:p>
        </w:tc>
        <w:tc>
          <w:tcPr>
            <w:tcW w:w="4241" w:type="dxa"/>
          </w:tcPr>
          <w:p w:rsidR="00BB1C1C" w:rsidRPr="00552019" w:rsidRDefault="00BB1C1C" w:rsidP="00B7121B">
            <w:pPr>
              <w:jc w:val="center"/>
              <w:rPr>
                <w:b/>
                <w:sz w:val="32"/>
                <w:szCs w:val="32"/>
              </w:rPr>
            </w:pPr>
            <w:r w:rsidRPr="00552019">
              <w:rPr>
                <w:b/>
                <w:sz w:val="32"/>
                <w:szCs w:val="32"/>
              </w:rPr>
              <w:t>ЛИТЕРАТУРА</w:t>
            </w:r>
          </w:p>
        </w:tc>
      </w:tr>
      <w:tr w:rsidR="00BB1C1C" w:rsidRPr="00552019" w:rsidTr="00B7121B">
        <w:tc>
          <w:tcPr>
            <w:tcW w:w="1384" w:type="dxa"/>
          </w:tcPr>
          <w:p w:rsidR="00BB1C1C" w:rsidRPr="00552019" w:rsidRDefault="00BB1C1C" w:rsidP="00B7121B">
            <w:pPr>
              <w:jc w:val="center"/>
              <w:rPr>
                <w:b/>
                <w:sz w:val="28"/>
                <w:szCs w:val="28"/>
              </w:rPr>
            </w:pPr>
            <w:r w:rsidRPr="0055201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203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Подготовка к сочинению – описанию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 xml:space="preserve">по картине  П.П. Кончаловского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«Сирень в корзине» (5 класс)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Сочинение-описание по картине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 xml:space="preserve"> А.Н.Комарова «Наводнение»</w:t>
            </w:r>
          </w:p>
          <w:p w:rsidR="00BB1C1C" w:rsidRPr="00552019" w:rsidRDefault="00BB1C1C" w:rsidP="00B7121B">
            <w:pPr>
              <w:rPr>
                <w:bCs/>
                <w:iCs/>
              </w:rPr>
            </w:pPr>
            <w:r w:rsidRPr="00552019">
              <w:rPr>
                <w:bCs/>
                <w:iCs/>
              </w:rPr>
              <w:t>Имена существительные, которые имеют  форму только множественного числа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  <w:iCs/>
              </w:rPr>
              <w:t xml:space="preserve">Одушевленные и неодушевленные </w:t>
            </w:r>
            <w:r w:rsidRPr="00552019">
              <w:rPr>
                <w:bCs/>
              </w:rPr>
              <w:t xml:space="preserve">существительные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ТРЕНАЖЁР: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«Обобщающий тест. Глагол. 5 класс»</w:t>
            </w:r>
          </w:p>
          <w:p w:rsidR="00BB1C1C" w:rsidRPr="00552019" w:rsidRDefault="00BB1C1C" w:rsidP="00B7121B">
            <w:pPr>
              <w:rPr>
                <w:b/>
                <w:bCs/>
              </w:rPr>
            </w:pPr>
          </w:p>
          <w:p w:rsidR="00BB1C1C" w:rsidRPr="00552019" w:rsidRDefault="00BB1C1C" w:rsidP="00B7121B">
            <w:pPr>
              <w:rPr>
                <w:b/>
                <w:bCs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pPr>
              <w:rPr>
                <w:b/>
              </w:rPr>
            </w:pPr>
            <w:hyperlink r:id="rId32" w:history="1">
              <w:r w:rsidRPr="00552019">
                <w:rPr>
                  <w:rStyle w:val="Hyperlink"/>
                  <w:b/>
                </w:rPr>
                <w:t>http://www.proshkolu.ru/user/sopin-iu64/folder/286533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  <w:hyperlink r:id="rId33" w:history="1">
              <w:r w:rsidRPr="00552019">
                <w:rPr>
                  <w:rStyle w:val="Hyperlink"/>
                  <w:b/>
                </w:rPr>
                <w:t>http://videouroki.net/index.php?subj_id=5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  <w:hyperlink r:id="rId34" w:history="1">
              <w:r w:rsidRPr="00552019">
                <w:rPr>
                  <w:rStyle w:val="Hyperlink"/>
                  <w:b/>
                </w:rPr>
                <w:t>http://russkii-yazik.abc-english-grammar.com/video_uroki_russkii_yazik.htm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</w:p>
          <w:p w:rsidR="00BB1C1C" w:rsidRPr="00552019" w:rsidRDefault="00BB1C1C" w:rsidP="00B7121B"/>
        </w:tc>
        <w:tc>
          <w:tcPr>
            <w:tcW w:w="4241" w:type="dxa"/>
          </w:tcPr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hyperlink r:id="rId35" w:history="1">
              <w:r w:rsidRPr="00552019">
                <w:rPr>
                  <w:rStyle w:val="Hyperlink"/>
                </w:rPr>
                <w:t>http://pedsovet.su/load/</w:t>
              </w:r>
            </w:hyperlink>
          </w:p>
          <w:p w:rsidR="00BB1C1C" w:rsidRPr="00552019" w:rsidRDefault="00BB1C1C" w:rsidP="00B7121B">
            <w:hyperlink r:id="rId36" w:history="1">
              <w:r w:rsidRPr="00552019">
                <w:rPr>
                  <w:rStyle w:val="Hyperlink"/>
                </w:rPr>
                <w:t>http://nsportal.ru/shkola/literatura/library/2012/09/28/literatura-videouroki</w:t>
              </w:r>
            </w:hyperlink>
          </w:p>
          <w:p w:rsidR="00BB1C1C" w:rsidRPr="00552019" w:rsidRDefault="00BB1C1C" w:rsidP="00B7121B"/>
          <w:p w:rsidR="00BB1C1C" w:rsidRPr="00552019" w:rsidRDefault="00BB1C1C" w:rsidP="00B7121B"/>
        </w:tc>
      </w:tr>
      <w:tr w:rsidR="00BB1C1C" w:rsidRPr="00552019" w:rsidTr="00B7121B">
        <w:tc>
          <w:tcPr>
            <w:tcW w:w="1384" w:type="dxa"/>
          </w:tcPr>
          <w:p w:rsidR="00BB1C1C" w:rsidRPr="00552019" w:rsidRDefault="00BB1C1C" w:rsidP="00B7121B">
            <w:pPr>
              <w:jc w:val="center"/>
              <w:rPr>
                <w:b/>
                <w:sz w:val="28"/>
                <w:szCs w:val="28"/>
              </w:rPr>
            </w:pPr>
            <w:r w:rsidRPr="0055201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203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r w:rsidRPr="00552019">
              <w:t>Знакомство со средствами художественной выразительности</w:t>
            </w:r>
          </w:p>
          <w:p w:rsidR="00BB1C1C" w:rsidRPr="00552019" w:rsidRDefault="00BB1C1C" w:rsidP="00B7121B">
            <w:r w:rsidRPr="00552019">
              <w:t>Обучение сжатому изложению «Дитя солнца» Л.Вертель ; «Солнце с белыми лучами»</w:t>
            </w:r>
          </w:p>
          <w:p w:rsidR="00BB1C1C" w:rsidRPr="00552019" w:rsidRDefault="00BB1C1C" w:rsidP="00B7121B">
            <w:r w:rsidRPr="00552019">
              <w:t>Сочинение-описание картины Т.Н.Яблонской «Утро» (1954)</w:t>
            </w:r>
          </w:p>
          <w:p w:rsidR="00BB1C1C" w:rsidRPr="00552019" w:rsidRDefault="00BB1C1C" w:rsidP="00B7121B">
            <w:r w:rsidRPr="00552019">
              <w:t>Переходные и непереходные глаголы</w:t>
            </w:r>
          </w:p>
          <w:p w:rsidR="00BB1C1C" w:rsidRPr="00552019" w:rsidRDefault="00BB1C1C" w:rsidP="00B7121B">
            <w:pPr>
              <w:rPr>
                <w:b/>
                <w:bCs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pPr>
              <w:rPr>
                <w:b/>
              </w:rPr>
            </w:pPr>
            <w:hyperlink r:id="rId37" w:history="1">
              <w:r w:rsidRPr="00552019">
                <w:rPr>
                  <w:rStyle w:val="Hyperlink"/>
                  <w:b/>
                </w:rPr>
                <w:t>http://www.proshkolu.ru/user/sopin-iu64/folder/286533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  <w:hyperlink r:id="rId38" w:history="1">
              <w:r w:rsidRPr="00552019">
                <w:rPr>
                  <w:rStyle w:val="Hyperlink"/>
                  <w:b/>
                </w:rPr>
                <w:t>http://videouroki.net/index.php?subj_id=5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  <w:hyperlink r:id="rId39" w:history="1">
              <w:r w:rsidRPr="00552019">
                <w:rPr>
                  <w:rStyle w:val="Hyperlink"/>
                  <w:b/>
                </w:rPr>
                <w:t>http://russkii-yazik.abc-english-grammar.com/video_uroki_russkii_yazik.htm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</w:p>
          <w:p w:rsidR="00BB1C1C" w:rsidRPr="00552019" w:rsidRDefault="00BB1C1C" w:rsidP="00B7121B"/>
          <w:p w:rsidR="00BB1C1C" w:rsidRPr="00552019" w:rsidRDefault="00BB1C1C" w:rsidP="00B7121B"/>
        </w:tc>
        <w:tc>
          <w:tcPr>
            <w:tcW w:w="4241" w:type="dxa"/>
          </w:tcPr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hyperlink r:id="rId40" w:history="1">
              <w:r w:rsidRPr="00552019">
                <w:rPr>
                  <w:rStyle w:val="Hyperlink"/>
                </w:rPr>
                <w:t>http://pedsovet.su/load/</w:t>
              </w:r>
            </w:hyperlink>
          </w:p>
          <w:p w:rsidR="00BB1C1C" w:rsidRPr="00552019" w:rsidRDefault="00BB1C1C" w:rsidP="00B7121B"/>
        </w:tc>
      </w:tr>
      <w:tr w:rsidR="00BB1C1C" w:rsidRPr="00552019" w:rsidTr="00B7121B">
        <w:tc>
          <w:tcPr>
            <w:tcW w:w="1384" w:type="dxa"/>
          </w:tcPr>
          <w:p w:rsidR="00BB1C1C" w:rsidRPr="00552019" w:rsidRDefault="00BB1C1C" w:rsidP="00B7121B">
            <w:pPr>
              <w:jc w:val="center"/>
              <w:rPr>
                <w:b/>
                <w:sz w:val="28"/>
                <w:szCs w:val="28"/>
              </w:rPr>
            </w:pPr>
            <w:r w:rsidRPr="0055201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203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Слитное, дефисное и раздельное написание разных частей речи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ПРАВОПИСАНИЕ НАРЕЧИЙ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Обобщение по теме "Причастие</w:t>
            </w:r>
          </w:p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hyperlink r:id="rId41" w:history="1">
              <w:r w:rsidRPr="00552019">
                <w:rPr>
                  <w:rStyle w:val="Hyperlink"/>
                </w:rPr>
                <w:t>http://www.proshkolu.ru/user/rimkiseleva/folder/797672/</w:t>
              </w:r>
            </w:hyperlink>
          </w:p>
          <w:p w:rsidR="00BB1C1C" w:rsidRPr="00552019" w:rsidRDefault="00BB1C1C" w:rsidP="00B7121B">
            <w:hyperlink r:id="rId42" w:history="1">
              <w:r w:rsidRPr="00552019">
                <w:rPr>
                  <w:rStyle w:val="Hyperlink"/>
                </w:rPr>
                <w:t>http://pedsovet.su/load/</w:t>
              </w:r>
            </w:hyperlink>
          </w:p>
          <w:p w:rsidR="00BB1C1C" w:rsidRPr="00552019" w:rsidRDefault="00BB1C1C" w:rsidP="00B7121B">
            <w:hyperlink r:id="rId43" w:history="1">
              <w:r w:rsidRPr="00552019">
                <w:rPr>
                  <w:rStyle w:val="Hyperlink"/>
                </w:rPr>
                <w:t>http://www.proshkolu.ru/user/sopin-iu64/folder/286533</w:t>
              </w:r>
            </w:hyperlink>
          </w:p>
          <w:p w:rsidR="00BB1C1C" w:rsidRPr="00552019" w:rsidRDefault="00BB1C1C" w:rsidP="00B7121B">
            <w:hyperlink r:id="rId44" w:history="1">
              <w:r w:rsidRPr="00552019">
                <w:rPr>
                  <w:rStyle w:val="Hyperlink"/>
                </w:rPr>
                <w:t>http://videouroki.net/index.php?subj_id=5</w:t>
              </w:r>
            </w:hyperlink>
          </w:p>
          <w:p w:rsidR="00BB1C1C" w:rsidRPr="00552019" w:rsidRDefault="00BB1C1C" w:rsidP="00B7121B">
            <w:hyperlink r:id="rId45" w:history="1">
              <w:r w:rsidRPr="00552019">
                <w:rPr>
                  <w:rStyle w:val="Hyperlink"/>
                </w:rPr>
                <w:t>http://russkii-yazik.abc-english-grammar.com/video_uroki_russkii_yazik.htm</w:t>
              </w:r>
            </w:hyperlink>
          </w:p>
          <w:p w:rsidR="00BB1C1C" w:rsidRPr="00552019" w:rsidRDefault="00BB1C1C" w:rsidP="00B7121B"/>
          <w:p w:rsidR="00BB1C1C" w:rsidRPr="00552019" w:rsidRDefault="00BB1C1C" w:rsidP="00B7121B"/>
          <w:p w:rsidR="00BB1C1C" w:rsidRPr="00552019" w:rsidRDefault="00BB1C1C" w:rsidP="00B7121B"/>
        </w:tc>
        <w:tc>
          <w:tcPr>
            <w:tcW w:w="4241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pPr>
              <w:rPr>
                <w:bCs/>
                <w:iCs/>
              </w:rPr>
            </w:pPr>
            <w:r w:rsidRPr="00552019">
              <w:rPr>
                <w:bCs/>
                <w:iCs/>
              </w:rPr>
              <w:t>Биография   Михаила Юрьевича Лермонтова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В мире русских былин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 xml:space="preserve">Вольга и Микула Селянинович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Введение в курс литературы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 xml:space="preserve">Поэма «Полтава». Образ Петра и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тема России в поэме. Гражданский пафос поэмы.</w:t>
            </w:r>
          </w:p>
          <w:p w:rsidR="00BB1C1C" w:rsidRPr="00552019" w:rsidRDefault="00BB1C1C" w:rsidP="00B7121B">
            <w:pPr>
              <w:rPr>
                <w:bCs/>
              </w:rPr>
            </w:pPr>
          </w:p>
          <w:p w:rsidR="00BB1C1C" w:rsidRPr="00552019" w:rsidRDefault="00BB1C1C" w:rsidP="00B7121B">
            <w:pPr>
              <w:rPr>
                <w:bCs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hyperlink r:id="rId46" w:history="1">
              <w:r w:rsidRPr="00552019">
                <w:rPr>
                  <w:rStyle w:val="Hyperlink"/>
                </w:rPr>
                <w:t>http://www.proshkolu.ru/user/Gor154/folder/958165/</w:t>
              </w:r>
            </w:hyperlink>
          </w:p>
          <w:p w:rsidR="00BB1C1C" w:rsidRPr="00552019" w:rsidRDefault="00BB1C1C" w:rsidP="00B7121B">
            <w:hyperlink r:id="rId47" w:history="1">
              <w:r w:rsidRPr="00552019">
                <w:rPr>
                  <w:rStyle w:val="Hyperlink"/>
                </w:rPr>
                <w:t>http://pedsovet.su/load/</w:t>
              </w:r>
            </w:hyperlink>
          </w:p>
          <w:p w:rsidR="00BB1C1C" w:rsidRPr="00552019" w:rsidRDefault="00BB1C1C" w:rsidP="00B7121B"/>
        </w:tc>
      </w:tr>
      <w:tr w:rsidR="00BB1C1C" w:rsidRPr="00552019" w:rsidTr="00B7121B">
        <w:tc>
          <w:tcPr>
            <w:tcW w:w="1384" w:type="dxa"/>
          </w:tcPr>
          <w:p w:rsidR="00BB1C1C" w:rsidRPr="00552019" w:rsidRDefault="00BB1C1C" w:rsidP="00B7121B">
            <w:pPr>
              <w:jc w:val="center"/>
              <w:rPr>
                <w:b/>
                <w:sz w:val="28"/>
                <w:szCs w:val="28"/>
              </w:rPr>
            </w:pPr>
            <w:r w:rsidRPr="0055201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203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r w:rsidRPr="00552019">
              <w:t>Обособленные уточняющие члены предложения</w:t>
            </w:r>
          </w:p>
          <w:p w:rsidR="00BB1C1C" w:rsidRPr="00552019" w:rsidRDefault="00BB1C1C" w:rsidP="00B7121B">
            <w:r w:rsidRPr="00552019">
              <w:t>Способы передачи чужой речи</w:t>
            </w:r>
          </w:p>
          <w:p w:rsidR="00BB1C1C" w:rsidRPr="00552019" w:rsidRDefault="00BB1C1C" w:rsidP="00B7121B">
            <w:pPr>
              <w:rPr>
                <w:b/>
                <w:bCs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pPr>
              <w:rPr>
                <w:b/>
              </w:rPr>
            </w:pPr>
            <w:hyperlink r:id="rId48" w:history="1">
              <w:r w:rsidRPr="00552019">
                <w:rPr>
                  <w:rStyle w:val="Hyperlink"/>
                  <w:b/>
                </w:rPr>
                <w:t>http://www.proshkolu.ru/user/sopin-iu64/folder/286533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  <w:hyperlink r:id="rId49" w:history="1">
              <w:r w:rsidRPr="00552019">
                <w:rPr>
                  <w:rStyle w:val="Hyperlink"/>
                  <w:b/>
                </w:rPr>
                <w:t>http://videouroki.net/index.php?subj_id=5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  <w:hyperlink r:id="rId50" w:history="1">
              <w:r w:rsidRPr="00552019">
                <w:rPr>
                  <w:rStyle w:val="Hyperlink"/>
                  <w:b/>
                </w:rPr>
                <w:t>http://russkii-yazik.abc-english-grammar.com/video_uroki_russkii_yazik.htm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</w:p>
          <w:p w:rsidR="00BB1C1C" w:rsidRPr="00552019" w:rsidRDefault="00BB1C1C" w:rsidP="00B7121B"/>
        </w:tc>
        <w:tc>
          <w:tcPr>
            <w:tcW w:w="4241" w:type="dxa"/>
          </w:tcPr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hyperlink r:id="rId51" w:history="1">
              <w:r w:rsidRPr="00552019">
                <w:rPr>
                  <w:rStyle w:val="Hyperlink"/>
                </w:rPr>
                <w:t>http://www.proshkolu.ru/user/haitonov1970/folder/661880/page/4/</w:t>
              </w:r>
            </w:hyperlink>
          </w:p>
          <w:p w:rsidR="00BB1C1C" w:rsidRPr="00552019" w:rsidRDefault="00BB1C1C" w:rsidP="00B7121B">
            <w:hyperlink r:id="rId52" w:history="1">
              <w:r w:rsidRPr="00552019">
                <w:rPr>
                  <w:rStyle w:val="Hyperlink"/>
                </w:rPr>
                <w:t>http://www.proshkolu.ru/user/nelbourne/folder/156680/</w:t>
              </w:r>
            </w:hyperlink>
          </w:p>
          <w:p w:rsidR="00BB1C1C" w:rsidRPr="00552019" w:rsidRDefault="00BB1C1C" w:rsidP="00B7121B">
            <w:hyperlink r:id="rId53" w:history="1">
              <w:r w:rsidRPr="00552019">
                <w:rPr>
                  <w:rStyle w:val="Hyperlink"/>
                </w:rPr>
                <w:t>http://pedsovet.su/load/</w:t>
              </w:r>
            </w:hyperlink>
          </w:p>
          <w:p w:rsidR="00BB1C1C" w:rsidRPr="00552019" w:rsidRDefault="00BB1C1C" w:rsidP="00B7121B"/>
        </w:tc>
      </w:tr>
      <w:tr w:rsidR="00BB1C1C" w:rsidRPr="00552019" w:rsidTr="00B7121B">
        <w:tc>
          <w:tcPr>
            <w:tcW w:w="1384" w:type="dxa"/>
          </w:tcPr>
          <w:p w:rsidR="00BB1C1C" w:rsidRPr="00552019" w:rsidRDefault="00BB1C1C" w:rsidP="00B7121B">
            <w:pPr>
              <w:jc w:val="center"/>
              <w:rPr>
                <w:b/>
                <w:sz w:val="28"/>
                <w:szCs w:val="28"/>
              </w:rPr>
            </w:pPr>
            <w:r w:rsidRPr="0055201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203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Разделительные знаки препинания между частями сложносочиненного предложения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Сложносочиненное предложение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Структура экзамена ОГЭ</w:t>
            </w:r>
            <w:r w:rsidRPr="00552019">
              <w:rPr>
                <w:bCs/>
              </w:rPr>
              <w:br/>
              <w:t xml:space="preserve"> по русскому языку  </w:t>
            </w:r>
          </w:p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r w:rsidRPr="00552019">
              <w:t xml:space="preserve">ОГЭ : </w:t>
            </w:r>
            <w:hyperlink r:id="rId54" w:history="1">
              <w:r w:rsidRPr="00552019">
                <w:rPr>
                  <w:rStyle w:val="Hyperlink"/>
                </w:rPr>
                <w:t>http://zelena68.blogspot.ru/p/blog-page_11.html</w:t>
              </w:r>
            </w:hyperlink>
          </w:p>
          <w:p w:rsidR="00BB1C1C" w:rsidRPr="00552019" w:rsidRDefault="00BB1C1C" w:rsidP="00B7121B">
            <w:hyperlink r:id="rId55" w:history="1">
              <w:r w:rsidRPr="00552019">
                <w:rPr>
                  <w:rStyle w:val="Hyperlink"/>
                </w:rPr>
                <w:t>http://капканы-егэ.рф/index.php/2013-02-03-10-53-18/sochineniya-2015-goda/1229-komplekt-sochinenij-oge-15-1-15-2-15-3</w:t>
              </w:r>
            </w:hyperlink>
          </w:p>
          <w:p w:rsidR="00BB1C1C" w:rsidRPr="00552019" w:rsidRDefault="00BB1C1C" w:rsidP="00B7121B">
            <w:hyperlink r:id="rId56" w:history="1">
              <w:r w:rsidRPr="00552019">
                <w:rPr>
                  <w:rStyle w:val="Hyperlink"/>
                </w:rPr>
                <w:t>http://www.fipi.ru</w:t>
              </w:r>
            </w:hyperlink>
          </w:p>
          <w:p w:rsidR="00BB1C1C" w:rsidRPr="00552019" w:rsidRDefault="00BB1C1C" w:rsidP="00B7121B">
            <w:hyperlink r:id="rId57" w:history="1">
              <w:r w:rsidRPr="00552019">
                <w:rPr>
                  <w:rStyle w:val="Hyperlink"/>
                </w:rPr>
                <w:t>http://www.proshkolu.ru/user/sopin-iu64/folder/286533</w:t>
              </w:r>
            </w:hyperlink>
          </w:p>
          <w:p w:rsidR="00BB1C1C" w:rsidRPr="00552019" w:rsidRDefault="00BB1C1C" w:rsidP="00B7121B">
            <w:hyperlink r:id="rId58" w:history="1">
              <w:r w:rsidRPr="00552019">
                <w:rPr>
                  <w:rStyle w:val="Hyperlink"/>
                </w:rPr>
                <w:t>http://videouroki.net/index.php?subj_id=5</w:t>
              </w:r>
            </w:hyperlink>
          </w:p>
          <w:p w:rsidR="00BB1C1C" w:rsidRPr="00552019" w:rsidRDefault="00BB1C1C" w:rsidP="00B7121B">
            <w:hyperlink r:id="rId59" w:history="1">
              <w:r w:rsidRPr="00552019">
                <w:rPr>
                  <w:rStyle w:val="Hyperlink"/>
                </w:rPr>
                <w:t>http://russkii-yazik.abc-english-grammar.com/video_uroki_russkii_yazik.htm</w:t>
              </w:r>
            </w:hyperlink>
          </w:p>
          <w:p w:rsidR="00BB1C1C" w:rsidRPr="00552019" w:rsidRDefault="00BB1C1C" w:rsidP="00B7121B"/>
          <w:p w:rsidR="00BB1C1C" w:rsidRPr="00552019" w:rsidRDefault="00BB1C1C" w:rsidP="00B7121B"/>
          <w:p w:rsidR="00BB1C1C" w:rsidRPr="00552019" w:rsidRDefault="00BB1C1C" w:rsidP="00B7121B"/>
          <w:p w:rsidR="00BB1C1C" w:rsidRPr="00552019" w:rsidRDefault="00BB1C1C" w:rsidP="00B7121B"/>
          <w:p w:rsidR="00BB1C1C" w:rsidRPr="00552019" w:rsidRDefault="00BB1C1C" w:rsidP="00B7121B"/>
        </w:tc>
        <w:tc>
          <w:tcPr>
            <w:tcW w:w="4241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pPr>
              <w:rPr>
                <w:bCs/>
                <w:iCs/>
              </w:rPr>
            </w:pPr>
            <w:r w:rsidRPr="00552019">
              <w:rPr>
                <w:bCs/>
                <w:iCs/>
              </w:rPr>
              <w:t xml:space="preserve">Жестокий опыт </w:t>
            </w:r>
            <w:r w:rsidRPr="00552019">
              <w:rPr>
                <w:bCs/>
              </w:rPr>
              <w:t xml:space="preserve"> </w:t>
            </w:r>
            <w:r w:rsidRPr="00552019">
              <w:rPr>
                <w:bCs/>
                <w:iCs/>
              </w:rPr>
              <w:t>или рождение новой жизни?(«Собачье сердце»)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«Самые уязвимые»</w:t>
            </w:r>
            <w:r w:rsidRPr="00552019">
              <w:rPr>
                <w:rFonts w:ascii="Verdana" w:hAnsi="Verdana" w:cs="+mn-cs"/>
                <w:color w:val="000000"/>
                <w:sz w:val="58"/>
                <w:szCs w:val="58"/>
                <w:lang w:eastAsia="ru-RU"/>
              </w:rPr>
              <w:t xml:space="preserve"> </w:t>
            </w:r>
            <w:r w:rsidRPr="00552019">
              <w:rPr>
                <w:bCs/>
              </w:rPr>
              <w:t xml:space="preserve">(по фрагменту рассказа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М. Шолохова «Судьба человека»)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  <w:iCs/>
              </w:rPr>
              <w:t>Цветаева Марина Ивановна.</w:t>
            </w:r>
            <w:r w:rsidRPr="00552019">
              <w:rPr>
                <w:bCs/>
                <w:iCs/>
              </w:rPr>
              <w:br/>
            </w:r>
            <w:r w:rsidRPr="00552019">
              <w:rPr>
                <w:bCs/>
              </w:rPr>
              <w:t>Владимир Владимирович Маяковский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Петербургская повесть «Медный всадник»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Есть ли у Н.В.Гоголя надежда на воскрешение России? («Мертвые души»)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История создания и композиция поэмы Н.В.Гоголя «Мертвые души»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«Живая» Чичиков душа или «мертвая»?</w:t>
            </w:r>
            <w:r w:rsidRPr="00552019">
              <w:rPr>
                <w:rFonts w:cs="+mn-cs"/>
                <w:bCs/>
                <w:color w:val="FFE661"/>
                <w:kern w:val="24"/>
                <w:sz w:val="56"/>
                <w:szCs w:val="56"/>
                <w:lang w:eastAsia="ru-RU"/>
              </w:rPr>
              <w:t xml:space="preserve"> </w:t>
            </w:r>
            <w:r w:rsidRPr="00552019">
              <w:rPr>
                <w:bCs/>
              </w:rPr>
              <w:t>Образ главного героя в поэме Н.В.Гоголя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АНАЛИЗ СТИХОТВОРЕНИЯ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 xml:space="preserve">В.А.ЖУКОВСКОГО «МОРЕ» </w:t>
            </w:r>
          </w:p>
          <w:p w:rsidR="00BB1C1C" w:rsidRPr="00552019" w:rsidRDefault="00BB1C1C" w:rsidP="00B7121B">
            <w:pPr>
              <w:rPr>
                <w:bCs/>
                <w:iCs/>
              </w:rPr>
            </w:pPr>
            <w:r w:rsidRPr="00552019">
              <w:rPr>
                <w:bCs/>
                <w:iCs/>
              </w:rPr>
              <w:t>Анна Ахматова – голос своего поколения.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Биография Михаила Афанасьевича Булгакова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Хронология жизни и творчества И.А.Бунина.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«Герой нашего времени»(слайд-фильм)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Тема праведничества в рассказе А.И.Солженицына «Матрёнин двор»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Н. В. Гоголь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 xml:space="preserve">Средство создания образа на примере стихотворения </w:t>
            </w:r>
            <w:r w:rsidRPr="00552019">
              <w:rPr>
                <w:bCs/>
              </w:rPr>
              <w:br/>
              <w:t>А.С.Пушкина «Я помню чудное мгновенье…»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Отражение быта русского народа в балладе В. А Жуковского «Светлана»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Серебряный век  русской поэзии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"Анализ эпизода литературного произведения".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Александр Сергеевич Грибоедов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Романтизм в русской и мировой литературе</w:t>
            </w:r>
          </w:p>
          <w:p w:rsidR="00BB1C1C" w:rsidRPr="00552019" w:rsidRDefault="00BB1C1C" w:rsidP="00B7121B">
            <w:pPr>
              <w:rPr>
                <w:bCs/>
              </w:rPr>
            </w:pPr>
          </w:p>
          <w:p w:rsidR="00BB1C1C" w:rsidRPr="00552019" w:rsidRDefault="00BB1C1C" w:rsidP="00B7121B">
            <w:pPr>
              <w:rPr>
                <w:b/>
                <w:bCs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hyperlink r:id="rId60" w:history="1">
              <w:r w:rsidRPr="00552019">
                <w:rPr>
                  <w:rStyle w:val="Hyperlink"/>
                </w:rPr>
                <w:t>http://www.proshkolu.ru/club/literature9/list/1-11112-57907/</w:t>
              </w:r>
            </w:hyperlink>
          </w:p>
          <w:p w:rsidR="00BB1C1C" w:rsidRPr="00552019" w:rsidRDefault="00BB1C1C" w:rsidP="00B7121B">
            <w:hyperlink r:id="rId61" w:history="1">
              <w:r w:rsidRPr="00552019">
                <w:rPr>
                  <w:rStyle w:val="Hyperlink"/>
                </w:rPr>
                <w:t>http://www.proshkolu.ru/user/Ljdufqkj/folder/900124</w:t>
              </w:r>
            </w:hyperlink>
          </w:p>
          <w:p w:rsidR="00BB1C1C" w:rsidRPr="00552019" w:rsidRDefault="00BB1C1C" w:rsidP="00B7121B">
            <w:hyperlink r:id="rId62" w:history="1">
              <w:r w:rsidRPr="00552019">
                <w:rPr>
                  <w:rStyle w:val="Hyperlink"/>
                </w:rPr>
                <w:t>http://pedsovet.su/load/</w:t>
              </w:r>
            </w:hyperlink>
          </w:p>
          <w:p w:rsidR="00BB1C1C" w:rsidRPr="00552019" w:rsidRDefault="00BB1C1C" w:rsidP="00B7121B">
            <w:hyperlink r:id="rId63" w:history="1">
              <w:r w:rsidRPr="00552019">
                <w:rPr>
                  <w:rStyle w:val="Hyperlink"/>
                </w:rPr>
                <w:t>http://gulistan77777.ucoz.ru/blog/videouroki_po_literature_dlja_9_11_klassov/2012-04-05-15</w:t>
              </w:r>
            </w:hyperlink>
          </w:p>
          <w:p w:rsidR="00BB1C1C" w:rsidRPr="00552019" w:rsidRDefault="00BB1C1C" w:rsidP="00B7121B"/>
          <w:p w:rsidR="00BB1C1C" w:rsidRPr="00552019" w:rsidRDefault="00BB1C1C" w:rsidP="00B7121B"/>
        </w:tc>
      </w:tr>
      <w:tr w:rsidR="00BB1C1C" w:rsidRPr="00552019" w:rsidTr="00B7121B">
        <w:tc>
          <w:tcPr>
            <w:tcW w:w="1384" w:type="dxa"/>
          </w:tcPr>
          <w:p w:rsidR="00BB1C1C" w:rsidRPr="00552019" w:rsidRDefault="00BB1C1C" w:rsidP="00B7121B">
            <w:pPr>
              <w:jc w:val="center"/>
              <w:rPr>
                <w:b/>
                <w:sz w:val="28"/>
                <w:szCs w:val="28"/>
              </w:rPr>
            </w:pPr>
            <w:r w:rsidRPr="00552019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203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Текст художественного стиля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Учебный тренажёр и проверочный тест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по теме: Орфография. Безударные гласные в корне.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В помощь пишущему сочинение на ЕГЭ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Лексика. Слово и его значение.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Синонимы. Антонимы. Омонимы. Паронимы.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Виды вступлений к тексту.</w:t>
            </w:r>
            <w:r w:rsidRPr="00552019">
              <w:rPr>
                <w:rFonts w:ascii="Georgia" w:hAnsi="Georgia" w:cs="+mn-cs"/>
                <w:i/>
                <w:iCs/>
                <w:color w:val="424456"/>
                <w:kern w:val="24"/>
                <w:sz w:val="48"/>
                <w:szCs w:val="48"/>
                <w:lang w:eastAsia="ru-RU"/>
              </w:rPr>
              <w:t xml:space="preserve"> </w:t>
            </w:r>
            <w:r w:rsidRPr="00552019">
              <w:rPr>
                <w:bCs/>
                <w:i/>
                <w:iCs/>
              </w:rPr>
              <w:t>Подготовка к написанию сочинения-рассуждения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  <w:i/>
                <w:iCs/>
              </w:rPr>
              <w:t xml:space="preserve"> (Часть С)</w:t>
            </w:r>
          </w:p>
          <w:p w:rsidR="00BB1C1C" w:rsidRPr="00552019" w:rsidRDefault="00BB1C1C" w:rsidP="00B7121B">
            <w:pPr>
              <w:rPr>
                <w:bCs/>
              </w:rPr>
            </w:pPr>
          </w:p>
          <w:p w:rsidR="00BB1C1C" w:rsidRPr="00552019" w:rsidRDefault="00BB1C1C" w:rsidP="00B7121B">
            <w:pPr>
              <w:rPr>
                <w:b/>
                <w:bCs/>
              </w:rPr>
            </w:pPr>
          </w:p>
          <w:p w:rsidR="00BB1C1C" w:rsidRPr="00552019" w:rsidRDefault="00BB1C1C" w:rsidP="00B7121B">
            <w:pPr>
              <w:rPr>
                <w:b/>
                <w:bCs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pPr>
              <w:rPr>
                <w:b/>
              </w:rPr>
            </w:pPr>
            <w:hyperlink r:id="rId64" w:history="1">
              <w:r w:rsidRPr="00552019">
                <w:rPr>
                  <w:rStyle w:val="Hyperlink"/>
                  <w:b/>
                </w:rPr>
                <w:t>http://videouroki.net/index.php?subj_id=5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  <w:hyperlink r:id="rId65" w:history="1">
              <w:r w:rsidRPr="00552019">
                <w:rPr>
                  <w:rStyle w:val="Hyperlink"/>
                  <w:b/>
                </w:rPr>
                <w:t>http://russkii-yazik.abc-english-grammar.com/video_uroki_russkii_yazik.htm</w:t>
              </w:r>
            </w:hyperlink>
          </w:p>
          <w:p w:rsidR="00BB1C1C" w:rsidRPr="00552019" w:rsidRDefault="00BB1C1C" w:rsidP="00B7121B">
            <w:pPr>
              <w:rPr>
                <w:b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</w:p>
          <w:p w:rsidR="00BB1C1C" w:rsidRPr="00552019" w:rsidRDefault="00BB1C1C" w:rsidP="00B7121B"/>
        </w:tc>
        <w:tc>
          <w:tcPr>
            <w:tcW w:w="4241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pPr>
              <w:rPr>
                <w:bCs/>
                <w:iCs/>
              </w:rPr>
            </w:pPr>
            <w:r w:rsidRPr="00552019">
              <w:rPr>
                <w:bCs/>
                <w:iCs/>
              </w:rPr>
              <w:t>История создания, система образов, приемы характеристики героев в пьесе А. Н. Островского «Гроза»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 xml:space="preserve">Любимая героиня                  Л.Н.Толстого </w:t>
            </w:r>
            <w:r w:rsidRPr="00552019">
              <w:rPr>
                <w:bCs/>
              </w:rPr>
              <w:br/>
              <w:t>Наташа Ростова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Алексей Константинович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Толстой «Благовест»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"Век девятнадцатый, железный, воистину жестокий век!"</w:t>
            </w:r>
            <w:r w:rsidRPr="00552019">
              <w:rPr>
                <w:rFonts w:ascii="Candara" w:hAnsi="Candara" w:cs="Candara"/>
                <w:color w:val="795339"/>
                <w:sz w:val="60"/>
                <w:szCs w:val="60"/>
              </w:rPr>
              <w:t xml:space="preserve"> </w:t>
            </w:r>
            <w:r w:rsidRPr="00552019">
              <w:rPr>
                <w:bCs/>
              </w:rPr>
              <w:t>Общая характеристика русской литературы первой половины XIX века</w:t>
            </w:r>
          </w:p>
          <w:p w:rsidR="00BB1C1C" w:rsidRPr="00552019" w:rsidRDefault="00BB1C1C" w:rsidP="00B7121B">
            <w:pPr>
              <w:rPr>
                <w:bCs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hyperlink r:id="rId66" w:history="1">
              <w:r w:rsidRPr="00552019">
                <w:rPr>
                  <w:rStyle w:val="Hyperlink"/>
                </w:rPr>
                <w:t>http://pedsovet.su/load/</w:t>
              </w:r>
            </w:hyperlink>
          </w:p>
          <w:p w:rsidR="00BB1C1C" w:rsidRPr="00552019" w:rsidRDefault="00BB1C1C" w:rsidP="00B7121B">
            <w:hyperlink r:id="rId67" w:history="1">
              <w:r w:rsidRPr="00552019">
                <w:rPr>
                  <w:rStyle w:val="Hyperlink"/>
                </w:rPr>
                <w:t>http://gulistan77777.ucoz.ru/blog/videouroki_po_literature_dlja_9_11_klassov/2012-04-05-15</w:t>
              </w:r>
            </w:hyperlink>
          </w:p>
          <w:p w:rsidR="00BB1C1C" w:rsidRPr="00552019" w:rsidRDefault="00BB1C1C" w:rsidP="00B7121B"/>
          <w:p w:rsidR="00BB1C1C" w:rsidRPr="00552019" w:rsidRDefault="00BB1C1C" w:rsidP="00B7121B"/>
        </w:tc>
      </w:tr>
      <w:tr w:rsidR="00BB1C1C" w:rsidRPr="00552019" w:rsidTr="00B7121B">
        <w:tc>
          <w:tcPr>
            <w:tcW w:w="1384" w:type="dxa"/>
          </w:tcPr>
          <w:p w:rsidR="00BB1C1C" w:rsidRPr="00552019" w:rsidRDefault="00BB1C1C" w:rsidP="00B7121B">
            <w:pPr>
              <w:jc w:val="center"/>
              <w:rPr>
                <w:b/>
                <w:sz w:val="28"/>
                <w:szCs w:val="28"/>
              </w:rPr>
            </w:pPr>
            <w:r w:rsidRPr="00552019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203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 xml:space="preserve">Выпускное сочинение по литературе в 11 классе </w:t>
            </w:r>
          </w:p>
          <w:p w:rsidR="00BB1C1C" w:rsidRPr="00552019" w:rsidRDefault="00BB1C1C" w:rsidP="00B7121B">
            <w:pPr>
              <w:rPr>
                <w:bCs/>
                <w:iCs/>
              </w:rPr>
            </w:pPr>
            <w:r w:rsidRPr="00552019">
              <w:rPr>
                <w:bCs/>
                <w:iCs/>
              </w:rPr>
              <w:t>Текст публицистического стиля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«Ловушки» ЕГЭ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Диагностика уровня подготовленности к ЕГЭ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 xml:space="preserve">Задание № 4.Орфоэпические нормы </w:t>
            </w:r>
            <w:r w:rsidRPr="00552019">
              <w:rPr>
                <w:bCs/>
              </w:rPr>
              <w:br/>
              <w:t xml:space="preserve">(постановка ударения) 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Итоговое сочинение</w:t>
            </w:r>
            <w:r w:rsidRPr="00552019">
              <w:rPr>
                <w:bCs/>
              </w:rPr>
              <w:br/>
              <w:t>в 11 классе.</w:t>
            </w:r>
            <w:r w:rsidRPr="00552019">
              <w:rPr>
                <w:rFonts w:ascii="Corbel" w:hAnsi="Corbel" w:cs="+mn-cs"/>
                <w:bCs/>
                <w:color w:val="FFFF00"/>
                <w:kern w:val="24"/>
                <w:sz w:val="36"/>
                <w:szCs w:val="36"/>
                <w:lang w:eastAsia="ru-RU"/>
              </w:rPr>
              <w:t xml:space="preserve"> </w:t>
            </w:r>
            <w:r w:rsidRPr="00552019">
              <w:rPr>
                <w:bCs/>
              </w:rPr>
              <w:t>Нарушевич Андрей Георгиевич</w:t>
            </w:r>
          </w:p>
          <w:p w:rsidR="00BB1C1C" w:rsidRPr="00552019" w:rsidRDefault="00BB1C1C" w:rsidP="00B7121B">
            <w:pPr>
              <w:rPr>
                <w:bCs/>
              </w:rPr>
            </w:pPr>
          </w:p>
          <w:p w:rsidR="00BB1C1C" w:rsidRPr="00552019" w:rsidRDefault="00BB1C1C" w:rsidP="00B7121B">
            <w:pPr>
              <w:rPr>
                <w:bCs/>
              </w:rPr>
            </w:pPr>
          </w:p>
          <w:p w:rsidR="00BB1C1C" w:rsidRPr="00552019" w:rsidRDefault="00BB1C1C" w:rsidP="00B7121B">
            <w:pPr>
              <w:rPr>
                <w:b/>
                <w:bCs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hyperlink r:id="rId68" w:history="1">
              <w:r w:rsidRPr="00552019">
                <w:rPr>
                  <w:rStyle w:val="Hyperlink"/>
                </w:rPr>
                <w:t>http://videouroki.net/index.php?subj_id=5</w:t>
              </w:r>
            </w:hyperlink>
          </w:p>
          <w:p w:rsidR="00BB1C1C" w:rsidRPr="00552019" w:rsidRDefault="00BB1C1C" w:rsidP="00B7121B">
            <w:hyperlink r:id="rId69" w:history="1">
              <w:r w:rsidRPr="00552019">
                <w:rPr>
                  <w:rStyle w:val="Hyperlink"/>
                </w:rPr>
                <w:t>http://russkii-yazik.abc-english-grammar.com/video_uroki_russkii_yazik.htm</w:t>
              </w:r>
            </w:hyperlink>
          </w:p>
          <w:p w:rsidR="00BB1C1C" w:rsidRPr="00552019" w:rsidRDefault="00BB1C1C" w:rsidP="00B7121B"/>
          <w:p w:rsidR="00BB1C1C" w:rsidRPr="00552019" w:rsidRDefault="00BB1C1C" w:rsidP="00B7121B"/>
        </w:tc>
        <w:tc>
          <w:tcPr>
            <w:tcW w:w="4241" w:type="dxa"/>
          </w:tcPr>
          <w:p w:rsidR="00BB1C1C" w:rsidRPr="00552019" w:rsidRDefault="00BB1C1C" w:rsidP="00B7121B">
            <w:r w:rsidRPr="00552019">
              <w:rPr>
                <w:b/>
              </w:rPr>
              <w:t>Презентации</w:t>
            </w:r>
            <w:r w:rsidRPr="00552019">
              <w:t xml:space="preserve">: </w:t>
            </w:r>
          </w:p>
          <w:p w:rsidR="00BB1C1C" w:rsidRPr="00552019" w:rsidRDefault="00BB1C1C" w:rsidP="00B7121B">
            <w:pPr>
              <w:rPr>
                <w:bCs/>
                <w:iCs/>
              </w:rPr>
            </w:pPr>
            <w:r w:rsidRPr="00552019">
              <w:rPr>
                <w:bCs/>
                <w:iCs/>
              </w:rPr>
              <w:t>Сергей  Александрович  Есенин.Биография.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</w:rPr>
              <w:t>Фото-галерея.</w:t>
            </w:r>
            <w:r w:rsidRPr="00552019">
              <w:rPr>
                <w:rFonts w:cs="+mn-cs"/>
                <w:i/>
                <w:iCs/>
                <w:color w:val="FFFFFF"/>
                <w:sz w:val="80"/>
                <w:szCs w:val="80"/>
                <w:lang w:eastAsia="ru-RU"/>
              </w:rPr>
              <w:t xml:space="preserve"> </w:t>
            </w:r>
            <w:r w:rsidRPr="00552019">
              <w:rPr>
                <w:bCs/>
                <w:i/>
                <w:iCs/>
              </w:rPr>
              <w:t>Сергей Александрович Есенин.</w:t>
            </w:r>
          </w:p>
          <w:p w:rsidR="00BB1C1C" w:rsidRPr="00552019" w:rsidRDefault="00BB1C1C" w:rsidP="00B7121B">
            <w:pPr>
              <w:rPr>
                <w:bCs/>
              </w:rPr>
            </w:pPr>
            <w:r w:rsidRPr="00552019">
              <w:rPr>
                <w:bCs/>
                <w:i/>
                <w:iCs/>
              </w:rPr>
              <w:t>Любимые женщины С.Есенина.</w:t>
            </w:r>
          </w:p>
          <w:p w:rsidR="00BB1C1C" w:rsidRPr="00552019" w:rsidRDefault="00BB1C1C" w:rsidP="00B7121B">
            <w:pPr>
              <w:rPr>
                <w:bCs/>
              </w:rPr>
            </w:pPr>
          </w:p>
          <w:p w:rsidR="00BB1C1C" w:rsidRPr="00552019" w:rsidRDefault="00BB1C1C" w:rsidP="00B7121B">
            <w:pPr>
              <w:rPr>
                <w:b/>
              </w:rPr>
            </w:pPr>
            <w:r w:rsidRPr="00552019">
              <w:rPr>
                <w:b/>
                <w:bCs/>
              </w:rPr>
              <w:t>Интернет-ресурсы:</w:t>
            </w:r>
          </w:p>
          <w:p w:rsidR="00BB1C1C" w:rsidRPr="00552019" w:rsidRDefault="00BB1C1C" w:rsidP="00B7121B">
            <w:hyperlink r:id="rId70" w:history="1">
              <w:r w:rsidRPr="00552019">
                <w:rPr>
                  <w:rStyle w:val="Hyperlink"/>
                </w:rPr>
                <w:t>http://pedsovet.su/load/</w:t>
              </w:r>
            </w:hyperlink>
          </w:p>
          <w:p w:rsidR="00BB1C1C" w:rsidRPr="00552019" w:rsidRDefault="00BB1C1C" w:rsidP="00B7121B">
            <w:hyperlink r:id="rId71" w:history="1">
              <w:r w:rsidRPr="00552019">
                <w:rPr>
                  <w:rStyle w:val="Hyperlink"/>
                </w:rPr>
                <w:t>http://gulistan77777.ucoz.ru/blog/videouroki_po_literature_dlja_9_11_klassov/2012-04-05-15</w:t>
              </w:r>
            </w:hyperlink>
          </w:p>
          <w:p w:rsidR="00BB1C1C" w:rsidRPr="00552019" w:rsidRDefault="00BB1C1C" w:rsidP="00B7121B"/>
          <w:p w:rsidR="00BB1C1C" w:rsidRPr="00552019" w:rsidRDefault="00BB1C1C" w:rsidP="00B7121B"/>
        </w:tc>
      </w:tr>
    </w:tbl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Медиатека.</w:t>
      </w:r>
    </w:p>
    <w:p w:rsidR="00BB1C1C" w:rsidRDefault="00BB1C1C" w:rsidP="00B7121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Каб. 304  </w:t>
      </w:r>
    </w:p>
    <w:p w:rsidR="00BB1C1C" w:rsidRDefault="00BB1C1C" w:rsidP="00B7121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 русского языка и литературы Фаризян Г.Ф</w:t>
      </w:r>
    </w:p>
    <w:tbl>
      <w:tblPr>
        <w:tblW w:w="0" w:type="auto"/>
        <w:tblInd w:w="-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11"/>
        <w:gridCol w:w="4818"/>
        <w:gridCol w:w="3119"/>
      </w:tblGrid>
      <w:tr w:rsidR="00BB1C1C" w:rsidRPr="00552019" w:rsidTr="009945B9">
        <w:tc>
          <w:tcPr>
            <w:tcW w:w="2411" w:type="dxa"/>
          </w:tcPr>
          <w:p w:rsidR="00BB1C1C" w:rsidRPr="0066014C" w:rsidRDefault="00BB1C1C" w:rsidP="00B7121B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4818" w:type="dxa"/>
          </w:tcPr>
          <w:p w:rsidR="00BB1C1C" w:rsidRPr="0066014C" w:rsidRDefault="00BB1C1C" w:rsidP="00B7121B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19" w:type="dxa"/>
          </w:tcPr>
          <w:p w:rsidR="00BB1C1C" w:rsidRPr="0066014C" w:rsidRDefault="00BB1C1C" w:rsidP="00B7121B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</w:tr>
      <w:tr w:rsidR="00BB1C1C" w:rsidRPr="00552019" w:rsidTr="009945B9">
        <w:tc>
          <w:tcPr>
            <w:tcW w:w="2411" w:type="dxa"/>
          </w:tcPr>
          <w:p w:rsidR="00BB1C1C" w:rsidRPr="0066014C" w:rsidRDefault="00BB1C1C" w:rsidP="009945B9">
            <w:pPr>
              <w:pStyle w:val="a"/>
              <w:ind w:left="218" w:hanging="218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5 класс </w:t>
            </w:r>
          </w:p>
        </w:tc>
        <w:tc>
          <w:tcPr>
            <w:tcW w:w="4818" w:type="dxa"/>
          </w:tcPr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Презентация :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1)Правописание О-Е после шипящих и Ц  в различных частях слова.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2)Правописание гласных в корне -лаг- ,-лож- ; -раст- ,-рос- , -ращ- .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Презентация :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1) Жизнь и творчество А.С. Пушкина </w:t>
            </w:r>
          </w:p>
        </w:tc>
      </w:tr>
      <w:tr w:rsidR="00BB1C1C" w:rsidRPr="00552019" w:rsidTr="009945B9">
        <w:tc>
          <w:tcPr>
            <w:tcW w:w="2411" w:type="dxa"/>
          </w:tcPr>
          <w:p w:rsidR="00BB1C1C" w:rsidRPr="0066014C" w:rsidRDefault="00BB1C1C" w:rsidP="00B7121B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6 класс </w:t>
            </w:r>
          </w:p>
        </w:tc>
        <w:tc>
          <w:tcPr>
            <w:tcW w:w="4818" w:type="dxa"/>
          </w:tcPr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: 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1)Правописание Н и НН в суффиксах отыменных прилагательных .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2)Имя числительное 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3) Местоимение.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Урок: 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План-конспект урока русского языка в 6 классе</w:t>
            </w:r>
          </w:p>
          <w:p w:rsidR="00BB1C1C" w:rsidRPr="00552019" w:rsidRDefault="00BB1C1C" w:rsidP="00B7121B">
            <w:pPr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>Наклонения глагола</w:t>
            </w:r>
          </w:p>
        </w:tc>
        <w:tc>
          <w:tcPr>
            <w:tcW w:w="3119" w:type="dxa"/>
          </w:tcPr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Презентауция: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1) Жизнь и творчество Лермонтова 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2) Анализ стихотворений М.Ю. Лермонтова «Три пальмы», «Утёс», «Листок».</w:t>
            </w:r>
          </w:p>
        </w:tc>
      </w:tr>
      <w:tr w:rsidR="00BB1C1C" w:rsidRPr="00552019" w:rsidTr="009945B9">
        <w:tc>
          <w:tcPr>
            <w:tcW w:w="2411" w:type="dxa"/>
          </w:tcPr>
          <w:p w:rsidR="00BB1C1C" w:rsidRPr="0066014C" w:rsidRDefault="00BB1C1C" w:rsidP="00B7121B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7 класс </w:t>
            </w:r>
          </w:p>
        </w:tc>
        <w:tc>
          <w:tcPr>
            <w:tcW w:w="4818" w:type="dxa"/>
          </w:tcPr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Презентация :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1) Правописание одной и двух Н в именнах прилагательных и причастиях. 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2)Причастие и деепричастие.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3) Наречие.</w:t>
            </w:r>
          </w:p>
        </w:tc>
        <w:tc>
          <w:tcPr>
            <w:tcW w:w="3119" w:type="dxa"/>
          </w:tcPr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Презентация :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1)Творчество М. Горького.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2) М.Горький повесть  «Детство»</w:t>
            </w:r>
          </w:p>
        </w:tc>
      </w:tr>
      <w:tr w:rsidR="00BB1C1C" w:rsidRPr="00552019" w:rsidTr="009945B9">
        <w:tc>
          <w:tcPr>
            <w:tcW w:w="2411" w:type="dxa"/>
          </w:tcPr>
          <w:p w:rsidR="00BB1C1C" w:rsidRPr="0066014C" w:rsidRDefault="00BB1C1C" w:rsidP="00B7121B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 xml:space="preserve">8 класс </w:t>
            </w:r>
          </w:p>
        </w:tc>
        <w:tc>
          <w:tcPr>
            <w:tcW w:w="4818" w:type="dxa"/>
          </w:tcPr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Презентация :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1) Виды односоставных предложений.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2)Однородные члены предложения .  Знаки препинания в предложениях с однородными членами предложения.</w:t>
            </w:r>
          </w:p>
        </w:tc>
        <w:tc>
          <w:tcPr>
            <w:tcW w:w="3119" w:type="dxa"/>
          </w:tcPr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Презентация :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1) Поэт Кондратий Рылеев.</w:t>
            </w:r>
          </w:p>
          <w:p w:rsidR="00BB1C1C" w:rsidRPr="0066014C" w:rsidRDefault="00BB1C1C" w:rsidP="00B7121B">
            <w:pPr>
              <w:pStyle w:val="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2) Подготовка к написание сочинения по повест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А.С. Пушкина «Капитанская дочка</w:t>
            </w:r>
            <w:r w:rsidRPr="006601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BB1C1C" w:rsidRDefault="00BB1C1C" w:rsidP="00B7121B"/>
    <w:p w:rsidR="00BB1C1C" w:rsidRDefault="00BB1C1C" w:rsidP="00B7121B"/>
    <w:p w:rsidR="00BB1C1C" w:rsidRDefault="00BB1C1C" w:rsidP="00B7121B"/>
    <w:p w:rsidR="00BB1C1C" w:rsidRDefault="00BB1C1C" w:rsidP="00B7121B"/>
    <w:p w:rsidR="00BB1C1C" w:rsidRDefault="00BB1C1C" w:rsidP="00B7121B"/>
    <w:p w:rsidR="00BB1C1C" w:rsidRDefault="00BB1C1C" w:rsidP="00B7121B">
      <w:pPr>
        <w:jc w:val="center"/>
        <w:rPr>
          <w:b/>
          <w:sz w:val="28"/>
          <w:szCs w:val="28"/>
        </w:rPr>
      </w:pPr>
    </w:p>
    <w:p w:rsidR="00BB1C1C" w:rsidRDefault="00BB1C1C" w:rsidP="00B7121B">
      <w:pPr>
        <w:jc w:val="center"/>
        <w:rPr>
          <w:b/>
          <w:sz w:val="28"/>
          <w:szCs w:val="28"/>
        </w:rPr>
      </w:pPr>
    </w:p>
    <w:p w:rsidR="00BB1C1C" w:rsidRDefault="00BB1C1C" w:rsidP="00B7121B">
      <w:pPr>
        <w:jc w:val="center"/>
        <w:rPr>
          <w:b/>
          <w:sz w:val="28"/>
          <w:szCs w:val="28"/>
        </w:rPr>
      </w:pPr>
    </w:p>
    <w:p w:rsidR="00BB1C1C" w:rsidRDefault="00BB1C1C" w:rsidP="00B7121B">
      <w:pPr>
        <w:jc w:val="center"/>
        <w:rPr>
          <w:b/>
          <w:sz w:val="28"/>
          <w:szCs w:val="28"/>
        </w:rPr>
      </w:pPr>
      <w:r w:rsidRPr="00EC1DC0">
        <w:rPr>
          <w:b/>
          <w:sz w:val="28"/>
          <w:szCs w:val="28"/>
        </w:rPr>
        <w:t>Медиатека</w:t>
      </w:r>
      <w:r>
        <w:rPr>
          <w:b/>
          <w:sz w:val="28"/>
          <w:szCs w:val="28"/>
        </w:rPr>
        <w:t xml:space="preserve"> </w:t>
      </w:r>
    </w:p>
    <w:p w:rsidR="00BB1C1C" w:rsidRPr="00EC1DC0" w:rsidRDefault="00BB1C1C" w:rsidP="00B712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Кабинет № 306</w:t>
      </w:r>
    </w:p>
    <w:p w:rsidR="00BB1C1C" w:rsidRDefault="00BB1C1C" w:rsidP="00B712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Учитель</w:t>
      </w:r>
      <w:r w:rsidRPr="00EC1DC0">
        <w:rPr>
          <w:b/>
          <w:sz w:val="28"/>
          <w:szCs w:val="28"/>
        </w:rPr>
        <w:t xml:space="preserve"> русского языка и литературы</w:t>
      </w:r>
      <w:r>
        <w:rPr>
          <w:b/>
          <w:sz w:val="28"/>
          <w:szCs w:val="28"/>
        </w:rPr>
        <w:t xml:space="preserve"> Денисова Т.В.</w:t>
      </w:r>
    </w:p>
    <w:p w:rsidR="00BB1C1C" w:rsidRPr="00EC1DC0" w:rsidRDefault="00BB1C1C" w:rsidP="00B7121B">
      <w:pPr>
        <w:jc w:val="center"/>
        <w:rPr>
          <w:b/>
          <w:sz w:val="28"/>
          <w:szCs w:val="28"/>
        </w:rPr>
      </w:pPr>
    </w:p>
    <w:p w:rsidR="00BB1C1C" w:rsidRDefault="00BB1C1C" w:rsidP="00B7121B">
      <w:pPr>
        <w:numPr>
          <w:ilvl w:val="0"/>
          <w:numId w:val="28"/>
        </w:numPr>
        <w:spacing w:after="0" w:line="240" w:lineRule="auto"/>
        <w:jc w:val="center"/>
        <w:rPr>
          <w:b/>
          <w:sz w:val="28"/>
          <w:szCs w:val="28"/>
        </w:rPr>
      </w:pPr>
      <w:r w:rsidRPr="00EC1DC0">
        <w:rPr>
          <w:b/>
          <w:sz w:val="28"/>
          <w:szCs w:val="28"/>
        </w:rPr>
        <w:t>Презентации</w:t>
      </w:r>
    </w:p>
    <w:p w:rsidR="00BB1C1C" w:rsidRPr="00EC1DC0" w:rsidRDefault="00BB1C1C" w:rsidP="00B7121B">
      <w:pPr>
        <w:ind w:left="360"/>
        <w:jc w:val="center"/>
        <w:rPr>
          <w:b/>
          <w:sz w:val="28"/>
          <w:szCs w:val="28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6"/>
        <w:gridCol w:w="5094"/>
      </w:tblGrid>
      <w:tr w:rsidR="00BB1C1C" w:rsidRPr="00552019" w:rsidTr="00B7121B">
        <w:tc>
          <w:tcPr>
            <w:tcW w:w="10080" w:type="dxa"/>
            <w:gridSpan w:val="2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  <w:r w:rsidRPr="00552019">
              <w:rPr>
                <w:rFonts w:ascii="Times New Roman" w:hAnsi="Times New Roman"/>
                <w:b/>
              </w:rPr>
              <w:t>5класс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  <w:r w:rsidRPr="00552019">
              <w:rPr>
                <w:rFonts w:ascii="Times New Roman" w:hAnsi="Times New Roman"/>
                <w:b/>
              </w:rPr>
              <w:t>Русский язык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  <w:r w:rsidRPr="00552019">
              <w:rPr>
                <w:rFonts w:ascii="Times New Roman" w:hAnsi="Times New Roman"/>
                <w:b/>
              </w:rPr>
              <w:t>Литература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Детство А.С.Пушкина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Астрид Линдгрен. Виртуальная экскурсия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И.А.Крылов и персонажи его басен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Саша Черный-веселый пессимист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«Бородино» М.Ю.Лермонтова</w:t>
            </w:r>
          </w:p>
        </w:tc>
      </w:tr>
      <w:tr w:rsidR="00BB1C1C" w:rsidRPr="00552019" w:rsidTr="00B7121B">
        <w:tc>
          <w:tcPr>
            <w:tcW w:w="10080" w:type="dxa"/>
            <w:gridSpan w:val="2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  <w:r w:rsidRPr="00552019">
              <w:rPr>
                <w:rFonts w:ascii="Times New Roman" w:hAnsi="Times New Roman"/>
                <w:b/>
              </w:rPr>
              <w:t>6 класс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Тест. Правописание числительных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Легенды и мифы Древней Греции. Подвиги Геракла. Фразеологизмы.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10080" w:type="dxa"/>
            <w:gridSpan w:val="2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  <w:r w:rsidRPr="00552019">
              <w:rPr>
                <w:rFonts w:ascii="Times New Roman" w:hAnsi="Times New Roman"/>
                <w:b/>
              </w:rPr>
              <w:t>7 класс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Слитное написание союзов тоже, также, зато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Повесть «Тарас Бульба» Н.В.Гоголя. История создания, историческая основа, система персонажей, авторский замысел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Путешествие на о.Лексика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М.В.Ломоносов. Поэма «Полтава», «Надпись к статуе Петра Великого»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Причастие и его синтаксическая роль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Н, НН в  причастиях и отглагольных прилагательных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Действительные и страдательные причастия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10080" w:type="dxa"/>
            <w:gridSpan w:val="2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  <w:r w:rsidRPr="00552019">
              <w:rPr>
                <w:rFonts w:ascii="Times New Roman" w:hAnsi="Times New Roman"/>
                <w:b/>
              </w:rPr>
              <w:t>8 класс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Порядок слов в предложении и роль интонации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Уроки по комедии Д.И.Фонвизина «Недоросль»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Подлежащее и способы его выражения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Сказуемое. Простое глагольное сказуемое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Виды обстоятельств.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Основные группы односоставных предложений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Односоставные предложения с главным членом подлежащим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Односоставные предложения с главным членом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Неполные односоставные и двусоставные предложения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Вводные слова и их значения: теория и практика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Сочинение –описание культурно-исторического памятника. Храм Покрова на Нерли.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</w:tr>
      <w:tr w:rsidR="00BB1C1C" w:rsidRPr="00552019" w:rsidTr="00B7121B">
        <w:tc>
          <w:tcPr>
            <w:tcW w:w="10080" w:type="dxa"/>
            <w:gridSpan w:val="2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  <w:r w:rsidRPr="00552019">
              <w:rPr>
                <w:rFonts w:ascii="Times New Roman" w:hAnsi="Times New Roman"/>
                <w:b/>
              </w:rPr>
              <w:t>9 класс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 xml:space="preserve">Подготовка к ОГЭ: 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Музеи Лермонтова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1. Написание сочинения С2.1, С2.2, С2.3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М.Ю. Лермонтов. Уроки по роману «Герой нашего времени»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2. Средства речевой выразительности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Н.В.Гоголь. Уроки по роману «Мертвые души»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3. Повторение орфографии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А.С.Грибоедов. Заключительный урок по комедии «Горе от ума»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4. Знаки препинания в ССП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Л.Н.Толстой «Севастопольские рассказы»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5. Способы подчинительной связи в словосочетаниях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Серебряный век. Основные модернистские течения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6. НЕ с различными частями речи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Ф.М.Достоевский. «Белые ночи»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И.А.Бунин. Очерк жизни и творчества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А.П.Чехов. Материалы биографии</w:t>
            </w:r>
          </w:p>
        </w:tc>
      </w:tr>
      <w:tr w:rsidR="00BB1C1C" w:rsidRPr="00552019" w:rsidTr="00B7121B">
        <w:tc>
          <w:tcPr>
            <w:tcW w:w="10080" w:type="dxa"/>
            <w:gridSpan w:val="2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  <w:r w:rsidRPr="00552019">
              <w:rPr>
                <w:rFonts w:ascii="Times New Roman" w:hAnsi="Times New Roman"/>
                <w:b/>
              </w:rPr>
              <w:t>10 класс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Омонимичные части речи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Л.Н.Толстой. Материалы биографии.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Служебные и самостоятельные части речи.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И.А.Гончаров. Жизнь и творчество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Любовь в романе «Отцы и дети» И.С.Тургенева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Грамматические нормы построения предложения с деепричастиями и причастными оборотами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Ф.М.Достоевский. Жизнь и творчество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  <w:b/>
              </w:rPr>
            </w:pPr>
            <w:r w:rsidRPr="00552019">
              <w:rPr>
                <w:rFonts w:ascii="Times New Roman" w:hAnsi="Times New Roman"/>
                <w:b/>
              </w:rPr>
              <w:t>Раскольников и Соня Мармеладова В романе «Преступление и наказание»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Повесть Распутина «Прощание с Матерой»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Л.С.Петрушевская и герои её рассказов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Тест по твочеству Л.Н.Толстого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А.Н.Островский и театр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А.П.Чехов. «Ионыч»</w:t>
            </w:r>
          </w:p>
        </w:tc>
      </w:tr>
      <w:tr w:rsidR="00BB1C1C" w:rsidRPr="00552019" w:rsidTr="00B7121B">
        <w:tc>
          <w:tcPr>
            <w:tcW w:w="10080" w:type="dxa"/>
            <w:gridSpan w:val="2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  <w:b/>
              </w:rPr>
              <w:t>11класс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Орфоэпические нормы</w:t>
            </w: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А.И.Солженицын. Очерк жизни и творчества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Поэты Серебряного века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Символизм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В.П.Астафьев и роман «Прокляты и убиты»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И.А.Бунин. Материалы биографии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А.И.Куприн. Материалы биографии</w:t>
            </w:r>
          </w:p>
        </w:tc>
      </w:tr>
      <w:tr w:rsidR="00BB1C1C" w:rsidRPr="00552019" w:rsidTr="00B7121B">
        <w:tc>
          <w:tcPr>
            <w:tcW w:w="4986" w:type="dxa"/>
          </w:tcPr>
          <w:p w:rsidR="00BB1C1C" w:rsidRPr="00552019" w:rsidRDefault="00BB1C1C" w:rsidP="00B7121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094" w:type="dxa"/>
          </w:tcPr>
          <w:p w:rsidR="00BB1C1C" w:rsidRPr="00552019" w:rsidRDefault="00BB1C1C" w:rsidP="00B7121B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М.Горький. Материалы биографии и творчества</w:t>
            </w:r>
          </w:p>
        </w:tc>
      </w:tr>
    </w:tbl>
    <w:p w:rsidR="00BB1C1C" w:rsidRDefault="00BB1C1C" w:rsidP="00B7121B">
      <w:pPr>
        <w:jc w:val="center"/>
        <w:rPr>
          <w:b/>
          <w:sz w:val="28"/>
          <w:szCs w:val="28"/>
        </w:rPr>
      </w:pPr>
    </w:p>
    <w:p w:rsidR="00BB1C1C" w:rsidRDefault="00BB1C1C" w:rsidP="00B7121B">
      <w:pPr>
        <w:numPr>
          <w:ilvl w:val="0"/>
          <w:numId w:val="28"/>
        </w:numPr>
        <w:spacing w:after="0" w:line="240" w:lineRule="auto"/>
        <w:jc w:val="center"/>
        <w:rPr>
          <w:b/>
          <w:sz w:val="28"/>
          <w:szCs w:val="28"/>
        </w:rPr>
      </w:pPr>
      <w:r w:rsidRPr="00F84532">
        <w:rPr>
          <w:b/>
          <w:sz w:val="28"/>
          <w:szCs w:val="28"/>
        </w:rPr>
        <w:t>Учебные фильмы</w:t>
      </w:r>
    </w:p>
    <w:p w:rsidR="00BB1C1C" w:rsidRPr="004D103C" w:rsidRDefault="00BB1C1C" w:rsidP="00B7121B">
      <w:r w:rsidRPr="004D103C">
        <w:t xml:space="preserve">1.Видеоуроки по творчеству Ф.М.Достоевского, Л.Н.Толстого, А.П.Чехова, А.Платонова, Н.Гумилева, М.Горького, А.Ахматовой, А.Блока, С.Есенина, В.Маяковского, М.Цветаевой, А.Вампилова. </w:t>
      </w:r>
    </w:p>
    <w:p w:rsidR="00BB1C1C" w:rsidRPr="004D103C" w:rsidRDefault="00BB1C1C" w:rsidP="00B7121B">
      <w:r w:rsidRPr="004D103C">
        <w:t>2. «А.С.Пушкин. Лицейские годы».</w:t>
      </w:r>
    </w:p>
    <w:p w:rsidR="00BB1C1C" w:rsidRPr="004D103C" w:rsidRDefault="00BB1C1C" w:rsidP="00B7121B">
      <w:r w:rsidRPr="004D103C">
        <w:t>3. «Возвращение к А.С.Пушкину».</w:t>
      </w:r>
    </w:p>
    <w:p w:rsidR="00BB1C1C" w:rsidRPr="004D103C" w:rsidRDefault="00BB1C1C" w:rsidP="00B7121B">
      <w:r w:rsidRPr="004D103C">
        <w:t>4. «Творчество А.С.Пушкина».</w:t>
      </w:r>
    </w:p>
    <w:p w:rsidR="00BB1C1C" w:rsidRPr="004D103C" w:rsidRDefault="00BB1C1C" w:rsidP="00B7121B">
      <w:r w:rsidRPr="004D103C">
        <w:t>5. «Творчество Грибоедова, Лермонтова, Гоголя».</w:t>
      </w:r>
    </w:p>
    <w:p w:rsidR="00BB1C1C" w:rsidRPr="004D103C" w:rsidRDefault="00BB1C1C" w:rsidP="00B7121B">
      <w:r w:rsidRPr="004D103C">
        <w:t>6. «Творчество Фонвизина, Карамзина, Жуковского».</w:t>
      </w:r>
    </w:p>
    <w:p w:rsidR="00BB1C1C" w:rsidRPr="004D103C" w:rsidRDefault="00BB1C1C" w:rsidP="00B7121B">
      <w:r w:rsidRPr="004D103C">
        <w:t>7. «Живой Маяковский».</w:t>
      </w:r>
    </w:p>
    <w:p w:rsidR="00BB1C1C" w:rsidRPr="004D103C" w:rsidRDefault="00BB1C1C" w:rsidP="00B7121B">
      <w:r w:rsidRPr="004D103C">
        <w:t>8. «Максим Горький».</w:t>
      </w:r>
    </w:p>
    <w:p w:rsidR="00BB1C1C" w:rsidRPr="004D103C" w:rsidRDefault="00BB1C1C" w:rsidP="00B7121B">
      <w:r w:rsidRPr="004D103C">
        <w:t>9. «Сергей Есенин».</w:t>
      </w:r>
    </w:p>
    <w:p w:rsidR="00BB1C1C" w:rsidRPr="004D103C" w:rsidRDefault="00BB1C1C" w:rsidP="00B7121B">
      <w:r w:rsidRPr="004D103C">
        <w:t>10. «Писатели России».</w:t>
      </w:r>
    </w:p>
    <w:p w:rsidR="00BB1C1C" w:rsidRPr="004D103C" w:rsidRDefault="00BB1C1C" w:rsidP="00B7121B">
      <w:r w:rsidRPr="004D103C">
        <w:t>11. «Писатели Серебряного века».</w:t>
      </w:r>
    </w:p>
    <w:p w:rsidR="00BB1C1C" w:rsidRPr="00EC1DC0" w:rsidRDefault="00BB1C1C" w:rsidP="00B7121B">
      <w:pPr>
        <w:rPr>
          <w:sz w:val="28"/>
          <w:szCs w:val="28"/>
        </w:rPr>
      </w:pPr>
    </w:p>
    <w:p w:rsidR="00BB1C1C" w:rsidRDefault="00BB1C1C" w:rsidP="00B7121B">
      <w:pPr>
        <w:numPr>
          <w:ilvl w:val="0"/>
          <w:numId w:val="28"/>
        </w:num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CD-диски</w:t>
      </w:r>
    </w:p>
    <w:p w:rsidR="00BB1C1C" w:rsidRDefault="00BB1C1C" w:rsidP="00B7121B">
      <w:pPr>
        <w:ind w:left="360"/>
        <w:jc w:val="center"/>
        <w:rPr>
          <w:b/>
          <w:sz w:val="28"/>
          <w:szCs w:val="28"/>
        </w:rPr>
      </w:pPr>
    </w:p>
    <w:p w:rsidR="00BB1C1C" w:rsidRPr="003E15AE" w:rsidRDefault="00BB1C1C" w:rsidP="00B7121B">
      <w:pPr>
        <w:ind w:left="360"/>
        <w:rPr>
          <w:sz w:val="28"/>
          <w:szCs w:val="28"/>
        </w:rPr>
      </w:pPr>
      <w:r w:rsidRPr="003E15AE">
        <w:rPr>
          <w:sz w:val="28"/>
          <w:szCs w:val="28"/>
        </w:rPr>
        <w:t>1.Наглядный русский язык. 9класс. Интерактивное учебное пособие</w:t>
      </w:r>
    </w:p>
    <w:p w:rsidR="00BB1C1C" w:rsidRPr="003E15AE" w:rsidRDefault="00BB1C1C" w:rsidP="00B7121B">
      <w:pPr>
        <w:ind w:left="360"/>
        <w:rPr>
          <w:sz w:val="28"/>
          <w:szCs w:val="28"/>
        </w:rPr>
      </w:pPr>
      <w:r w:rsidRPr="003E15AE">
        <w:rPr>
          <w:sz w:val="28"/>
          <w:szCs w:val="28"/>
        </w:rPr>
        <w:t xml:space="preserve">2.Серия «Современная школа»: </w:t>
      </w:r>
    </w:p>
    <w:p w:rsidR="00BB1C1C" w:rsidRPr="003E15AE" w:rsidRDefault="00BB1C1C" w:rsidP="00B7121B">
      <w:pPr>
        <w:numPr>
          <w:ilvl w:val="0"/>
          <w:numId w:val="29"/>
        </w:numPr>
        <w:spacing w:after="200" w:line="276" w:lineRule="auto"/>
        <w:rPr>
          <w:sz w:val="28"/>
          <w:szCs w:val="28"/>
        </w:rPr>
      </w:pPr>
      <w:r w:rsidRPr="003E15AE">
        <w:rPr>
          <w:sz w:val="28"/>
          <w:szCs w:val="28"/>
        </w:rPr>
        <w:t>Уроки русского языка в 7-8 классах с применением информационных технологий. – М.: Планета, 2011</w:t>
      </w:r>
    </w:p>
    <w:p w:rsidR="00BB1C1C" w:rsidRPr="003E15AE" w:rsidRDefault="00BB1C1C" w:rsidP="00B7121B">
      <w:pPr>
        <w:numPr>
          <w:ilvl w:val="0"/>
          <w:numId w:val="29"/>
        </w:numPr>
        <w:spacing w:after="200" w:line="276" w:lineRule="auto"/>
        <w:rPr>
          <w:sz w:val="28"/>
          <w:szCs w:val="28"/>
        </w:rPr>
      </w:pPr>
      <w:r w:rsidRPr="003E15AE">
        <w:rPr>
          <w:sz w:val="28"/>
          <w:szCs w:val="28"/>
        </w:rPr>
        <w:t>Уроки литературы в 5-11 классах с применением информационных технологий. – М.: Планета, 2015</w:t>
      </w:r>
    </w:p>
    <w:p w:rsidR="00BB1C1C" w:rsidRDefault="00BB1C1C" w:rsidP="00B7121B">
      <w:pPr>
        <w:rPr>
          <w:sz w:val="28"/>
          <w:szCs w:val="28"/>
        </w:rPr>
      </w:pPr>
    </w:p>
    <w:p w:rsidR="00BB1C1C" w:rsidRPr="00EC1DC0" w:rsidRDefault="00BB1C1C" w:rsidP="00B7121B">
      <w:pPr>
        <w:rPr>
          <w:sz w:val="28"/>
          <w:szCs w:val="28"/>
        </w:rPr>
      </w:pPr>
    </w:p>
    <w:p w:rsidR="00BB1C1C" w:rsidRPr="00EB5056" w:rsidRDefault="00BB1C1C" w:rsidP="00B7121B">
      <w:pPr>
        <w:rPr>
          <w:rFonts w:ascii="Times New Roman" w:hAnsi="Times New Roman"/>
          <w:sz w:val="24"/>
          <w:szCs w:val="24"/>
        </w:rPr>
      </w:pPr>
    </w:p>
    <w:p w:rsidR="00BB1C1C" w:rsidRDefault="00BB1C1C" w:rsidP="00B7121B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BB1C1C" w:rsidRDefault="00BB1C1C" w:rsidP="00B7121B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BB1C1C" w:rsidRDefault="00BB1C1C" w:rsidP="00B7121B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BB1C1C" w:rsidRPr="00A350FE" w:rsidRDefault="00BB1C1C" w:rsidP="00B7121B">
      <w:pPr>
        <w:pStyle w:val="ListParagraph"/>
        <w:ind w:left="360"/>
        <w:rPr>
          <w:rFonts w:ascii="Times New Roman" w:hAnsi="Times New Roman"/>
          <w:sz w:val="28"/>
          <w:szCs w:val="28"/>
        </w:rPr>
      </w:pPr>
    </w:p>
    <w:p w:rsidR="00BB1C1C" w:rsidRPr="000A1EB3" w:rsidRDefault="00BB1C1C" w:rsidP="00D14E10">
      <w:pPr>
        <w:rPr>
          <w:rFonts w:ascii="Times New Roman" w:hAnsi="Times New Roman"/>
          <w:b/>
          <w:sz w:val="28"/>
          <w:szCs w:val="28"/>
        </w:rPr>
      </w:pPr>
      <w:r w:rsidRPr="000A1EB3">
        <w:rPr>
          <w:rFonts w:ascii="Times New Roman" w:hAnsi="Times New Roman"/>
          <w:b/>
          <w:sz w:val="28"/>
          <w:szCs w:val="28"/>
        </w:rPr>
        <w:t>Материально-техническое обеспечение кабинетов английского языка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08"/>
        <w:gridCol w:w="8248"/>
      </w:tblGrid>
      <w:tr w:rsidR="00BB1C1C" w:rsidRPr="00552019" w:rsidTr="00552019">
        <w:trPr>
          <w:trHeight w:val="4386"/>
        </w:trPr>
        <w:tc>
          <w:tcPr>
            <w:tcW w:w="2208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8248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 xml:space="preserve">Учебные кабинеты – 4 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>Технические средства: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1.ПК -4шт.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2.Интерактивная доска-2шт.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3. Мультимедийный проектор-3шт.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4. Экран 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5.Принтер лазерный-2 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6.Доска элементная магнитная-4шт.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7. Доска деревянная-1шт.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8. Доска пробковая (для информации по предмету)-2 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9. Портреты английских писателей-5 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Учебно-методические средства обучения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 xml:space="preserve">    Таблицы(демонстрационные)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Наглядные пособия: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1.Английский алфавит-3 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2.ABC- прописи-2шт.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3.Образование вопросительного предложения. Общий вопрос-1шт..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4.Образование вопросительного предложения. Специальный вопрос-1шт.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5.Образование вопросительного предложения. Разделительный и        альтернативный вопрос-1шт.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6. Образование вопросительного предложения-типы вопросов.-1шт.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7.Образование настоящего простого времени-2шт.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8. Образование настоящего продолженного времени-1шт.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9. Сравнение настоящего простого и продолженного времен-1шт.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10.Образование прошедшего простого времени-2шт.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11. Образование вопросительной формы настоящего времени-1шт.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12. Образование вопросительной формы прошедшего времени-1шт.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13. Образование отрицательной формы настоящего времени-1шт.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14. Образование отрицательной формы прошедшего времени-1шт.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15.Образование будущего простого-2шт.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16.Модальные глаголы-1шт.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17.Глагол «быть» в прошедшем времени-1шт.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18. Глагол «быть» в настоящем, прошедшем и будущем временах-2 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19.Грамматический оборот местонахождения.(there is / there are)-1шт.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20. Английские предлоги места-1шт.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21. Прямая и косвенная речь-1шт.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22.Неопределенные и отрицательные местоимения-1шт.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23.Порядок слов в английском языке-1шт.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24.Сводная таблица спряжения глаголов. Активный залог-2шт.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25.Сводная таблица спряжения глаголов.  Страдательный залог-2шт.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26.Сокращенные формы глаголов-2шт.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27.Числительные-2шт.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28. Неправильные глаголы-2 шт. 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29.Словообразование (суффиксы и приставки)-2шт.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30.Порядок оформления официального письма.-1шт.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31. Время. Который час?-1шт.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32.Карта Австралии-1шт.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33.Карта Великобритании-1шт.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34.Карта Канады-1шт.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35.Карта Новой Зеландии-1шт.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36.США-1шт.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37.Название штатов и островов в США-2шт.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38.Касса букв и звуков по английскому языку-3шт.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Дидактическое обеспечение учебного процесса наряду с учебной литературой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Раздаточный материал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Тема «Животные»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Соедини по теме «Части тела».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Раскраска-девочка по теме «Части тела», «Описание внешности».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Подпиши картинки по теме «Части тела».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Найди описание героя и подбери картинку по теме «Части тела».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Клоун- раскраска по теме «Части тела».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Раскраска по теме «Описание внешности»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Тесты по темам</w:t>
            </w:r>
            <w:r w:rsidRPr="00552019">
              <w:rPr>
                <w:rFonts w:ascii="Times New Roman" w:hAnsi="Times New Roman" w:cs="Arial"/>
                <w:sz w:val="24"/>
                <w:szCs w:val="24"/>
                <w:lang w:val="en-US"/>
              </w:rPr>
              <w:t>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9.Презентации по темам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10.</w:t>
            </w:r>
            <w:r w:rsidRPr="00552019">
              <w:rPr>
                <w:rFonts w:cs="Arial"/>
              </w:rPr>
              <w:t xml:space="preserve"> 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 xml:space="preserve">Контрольно-измерительные материалы. Английский язык: 9,11 классы    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11.Английский язык, 4 класс: (Test Booklet) контрольные задания –  пособие  для общеобразовательных учреждений [Н.И. Быкова, М.Д. Поспелова] –– М.: Просвещение, 2012.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>Учебники: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 xml:space="preserve">      12. «Английский в фокусе». 2класс: учебник для общеобразовательных          учреждений</w:t>
            </w:r>
            <w:r w:rsidRPr="00552019">
              <w:rPr>
                <w:rFonts w:cs="Arial"/>
              </w:rPr>
              <w:t xml:space="preserve"> </w:t>
            </w:r>
            <w:r w:rsidRPr="00552019">
              <w:rPr>
                <w:rFonts w:ascii="Times New Roman" w:hAnsi="Times New Roman" w:cs="Arial"/>
                <w:sz w:val="24"/>
                <w:szCs w:val="24"/>
              </w:rPr>
              <w:t>под редакцией Н.И. Быковой, Д. Дули и др., издательство «Просвещение», Москва, 2015г.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 xml:space="preserve">      13.«Английский в фокусе». 3класс: учебник для общеобразовательных учреждений под редакцией Н.И. Быковой, Д. Дули и др., издательство «Просвещение», Москва, 2016г.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 xml:space="preserve">      14.«Английский в фокусе». 4класс: учебник для общеобразовательных учреждений под редакцией Н.И. Быковой, Д. Дули и др., издательство «Просвещение», Москва, 2014г.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«Английский в фокусе». 5класс: учебник для общеобразовательных учреждений под редакцией Ю.Е. Ваулиной, Д. Дули, О.Е. Подоляко и др., издательство «Просвещение», Москва, 2015г.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«Английский в фокусе». 6класс: учебник для общеобразовательных учреждений под редакцией Ю.Е. Ваулиной, Д. Дули, О.Е. Подоляко и др., издательство «Просвещение», Москва, 2016г.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«Английский в фокусе». 7класс: учебник для общеобразовательных учреждений под редакцией Ю.Е. Ваулиной, Д. Дули, О.Е. Подоляко и др., издательство «Просвещение», Москва, 2017г.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«Английский в фокусе». 8класс: учебник для общеобразовательных учреждений под редакцией Ю.Е. Ваулиной, Д. Дули, О.Е. Подоляко и др., издательство «Просвещение», Москва, 2017г.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 xml:space="preserve"> «Английский с удовольствием » учебник для 9 класса для общеобразовательных учреждений под редакцией  М.З. Биболетовой, Е.Е. Бабушис,  и др.; издательство «Титул», Обнинск, 2013г.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«Английский в фокусе» 10 класс: учебник для общеобразовательных учреждений под редакцией О.В. Афанасьевой, Д. Дули, И.В. Михеевой, В. Эванс, Б. Оби; издательство «Просвещение», Москва, 2015г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«Английский в фокусе» 11 класс: учебник для общеобразовательных учреждений под редакцией О.В. Афанасьевой, Д. Дули, И.В. Михеевой, В. Эванс, Б. Оби; издательство «Просвещение», Москва, 2016г.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МЕДИАТЕКА: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«Аудиокурс к УМК «</w:t>
            </w:r>
            <w:r w:rsidRPr="00552019">
              <w:rPr>
                <w:rFonts w:ascii="Times New Roman" w:hAnsi="Times New Roman" w:cs="Arial"/>
                <w:sz w:val="24"/>
                <w:szCs w:val="24"/>
                <w:lang w:val="en-US"/>
              </w:rPr>
              <w:t>Spotlight</w:t>
            </w:r>
            <w:r w:rsidRPr="00552019">
              <w:rPr>
                <w:rFonts w:ascii="Times New Roman" w:hAnsi="Times New Roman" w:cs="Arial"/>
                <w:sz w:val="24"/>
                <w:szCs w:val="24"/>
              </w:rPr>
              <w:t>-2» («Английский в фокусе») под редакцией Н.И. Быковой, Д. Дули и др., издательство «Просвещение», Москва, 2015г.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«Аудиокурс к УМК «Spotlight-3» («Английский в фокусе») под редакцией Н.И. Быковой, Д. Дули и др., издательство «Просвещение», Москва, 2016г.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«Аудиокурс к УМК «Spotlight-4» («Английский в фокусе») под редакцией Н.И. Быковой, Д. Дули и др., издательство «Просвещение», Москва, 2014г.</w:t>
            </w:r>
            <w:r w:rsidRPr="00552019">
              <w:rPr>
                <w:rFonts w:cs="Arial"/>
              </w:rPr>
              <w:t xml:space="preserve"> 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«Аудиокурс к УМК «Spotlight-5» («Английский в фокусе») под редакцией Ю.Е. Ваулиной, Д. Дули, О.Е. Подоляко и др., издательство «Просвещение», Москва, 2015г.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«Аудиокурс к УМК «Spotlight-6» («Английский в фокусе») под редакцией</w:t>
            </w:r>
            <w:r w:rsidRPr="00552019">
              <w:rPr>
                <w:rFonts w:cs="Arial"/>
              </w:rPr>
              <w:t xml:space="preserve"> </w:t>
            </w:r>
            <w:r w:rsidRPr="00552019">
              <w:rPr>
                <w:rFonts w:ascii="Times New Roman" w:hAnsi="Times New Roman" w:cs="Arial"/>
                <w:sz w:val="24"/>
                <w:szCs w:val="24"/>
              </w:rPr>
              <w:t>Ю.Е. Ваулиной, Д. Дули, О.Е. Подоляко и др., издательство «Просвещение», Москва, 2016г.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 xml:space="preserve"> «Аудиокурс к УМК «Spotlight-7» («Английский в фокусе») под редакцией Ю.Е. Ваулиной, Д. Дули, О.Е. Подоляко и др., издательство «Просвещение», Москва, 2017г.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«Аудиокурс к УМК «Spotlight-8» («Английский в фокусе») под редакцией</w:t>
            </w:r>
            <w:r w:rsidRPr="00552019">
              <w:rPr>
                <w:rFonts w:cs="Arial"/>
              </w:rPr>
              <w:t xml:space="preserve"> </w:t>
            </w:r>
            <w:r w:rsidRPr="00552019">
              <w:rPr>
                <w:rFonts w:ascii="Times New Roman" w:hAnsi="Times New Roman" w:cs="Arial"/>
                <w:sz w:val="24"/>
                <w:szCs w:val="24"/>
              </w:rPr>
              <w:t xml:space="preserve">Ю.Е. Ваулиной, Д. Дули, О.Е. Подоляко и др., издательство «Просвещение», Москва, 2017г. 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Аудиокурс к УМК «Английский с удовольствием » для 9 класса под редакцией  М.З. Биболетовой, Е.Е. Бабушис,  и др.; издательство «Титул», Обнинск, 2013г.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 xml:space="preserve">«Аудиокурс </w:t>
            </w:r>
            <w:r w:rsidRPr="00552019">
              <w:rPr>
                <w:rFonts w:ascii="Times New Roman" w:hAnsi="Times New Roman" w:cs="Arial"/>
                <w:sz w:val="24"/>
                <w:szCs w:val="24"/>
                <w:lang w:val="en-US"/>
              </w:rPr>
              <w:t>c</w:t>
            </w:r>
            <w:r w:rsidRPr="00552019">
              <w:rPr>
                <w:rFonts w:ascii="Times New Roman" w:hAnsi="Times New Roman" w:cs="Arial"/>
                <w:sz w:val="24"/>
                <w:szCs w:val="24"/>
              </w:rPr>
              <w:t xml:space="preserve"> тренажером к УМК «Spotlight-10» («Английский в фокусе») под редакцией О.В. Афанасьевой, Д. Дули, И.В. Михеевой, В. Эванс, Б. Оби; издательство «Просвещение», Москва, 2015г. </w:t>
            </w:r>
          </w:p>
          <w:p w:rsidR="00BB1C1C" w:rsidRPr="00552019" w:rsidRDefault="00BB1C1C" w:rsidP="0055201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Arial"/>
                <w:sz w:val="24"/>
                <w:szCs w:val="24"/>
              </w:rPr>
            </w:pPr>
            <w:r w:rsidRPr="00552019">
              <w:rPr>
                <w:rFonts w:ascii="Times New Roman" w:hAnsi="Times New Roman" w:cs="Arial"/>
                <w:sz w:val="24"/>
                <w:szCs w:val="24"/>
              </w:rPr>
              <w:t>«Аудиокурс к УМК «Spotlight-11» («Английский в фокусе») под редакцией О.В. Афанасьевой, Д. Дули, И.В. Михеевой, В. Эванс, Б. Оби; издательство «Просвещение», Москва, 2016г.</w:t>
            </w:r>
          </w:p>
          <w:p w:rsidR="00BB1C1C" w:rsidRPr="00552019" w:rsidRDefault="00BB1C1C" w:rsidP="00552019">
            <w:pPr>
              <w:spacing w:after="0" w:line="240" w:lineRule="auto"/>
              <w:ind w:left="360"/>
              <w:rPr>
                <w:rFonts w:ascii="Times New Roman" w:hAnsi="Times New Roman" w:cs="Arial"/>
                <w:sz w:val="24"/>
                <w:szCs w:val="24"/>
              </w:rPr>
            </w:pPr>
          </w:p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>Адреса сайтов в ИНТЕРНЕТЕ: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 xml:space="preserve">        Образовательные и информационные ресурсы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 Федеральный портал Российское образование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nsportal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 Социальная сеть работников образования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openclass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/-Сетевые образовательные сообщества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proshkolu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/-Интернет-портал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pedsovet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org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 xml:space="preserve">/- Всероссийский интернет-педсовет 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portfolio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-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/-Портфолио учителей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pedsovet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//- Сообщество взаимопомощи учителей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metodisty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/-Методисты. Профессиональное сообщество педагогов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uchportal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/-Учительский портал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-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yroky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 К уроку.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ucheba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.- Образовательный портал Учеба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window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/-Единое окно доступа к образовательным ресурсам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fcior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 Федеральный центр информационно-образовательных    ресурсов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>Интернет-ресурсы для учителя английского языка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Образовательные ресурсы учебного предмета «Иностранный язык»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school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-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collection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//-единая коллекция цифровых образовательных ресурсов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>Подготовка к ЕГЭ и ГИА: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fipi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 -Официальный сайт ФИПИ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 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ege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/-Официальный информационный портал ЕГЭ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: //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gia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edu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.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/- Официальный информационный портал ГИА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B1C1C" w:rsidRPr="00552019" w:rsidTr="00552019">
        <w:tc>
          <w:tcPr>
            <w:tcW w:w="2208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48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B1C1C" w:rsidRPr="009945B9" w:rsidRDefault="00BB1C1C" w:rsidP="004C7F1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945B9">
        <w:rPr>
          <w:rFonts w:ascii="Times New Roman" w:hAnsi="Times New Roman"/>
          <w:b/>
          <w:sz w:val="32"/>
          <w:szCs w:val="32"/>
          <w:u w:val="single"/>
        </w:rPr>
        <w:t>Материально-техническое обеспечение кабинетов математики.</w:t>
      </w:r>
    </w:p>
    <w:p w:rsidR="00BB1C1C" w:rsidRDefault="00BB1C1C" w:rsidP="009945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Учебные кабинеты – 4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A90602">
        <w:rPr>
          <w:rFonts w:ascii="Times New Roman" w:hAnsi="Times New Roman"/>
        </w:rPr>
        <w:t>Оснащены: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b/>
        </w:rPr>
      </w:pPr>
      <w:r w:rsidRPr="009945B9">
        <w:rPr>
          <w:rFonts w:ascii="Times New Roman" w:hAnsi="Times New Roman"/>
        </w:rPr>
        <w:t>1.</w:t>
      </w:r>
      <w:r w:rsidRPr="00D93E7B">
        <w:rPr>
          <w:rFonts w:ascii="Times New Roman" w:hAnsi="Times New Roman"/>
        </w:rPr>
        <w:t>ПК</w:t>
      </w:r>
      <w:r w:rsidRPr="009945B9">
        <w:rPr>
          <w:rFonts w:ascii="Times New Roman" w:hAnsi="Times New Roman"/>
          <w:b/>
        </w:rPr>
        <w:t xml:space="preserve"> </w:t>
      </w:r>
      <w:r w:rsidRPr="009945B9">
        <w:rPr>
          <w:rFonts w:ascii="Times New Roman" w:hAnsi="Times New Roman"/>
        </w:rPr>
        <w:t xml:space="preserve">-4 шт.  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  <w:r w:rsidRPr="009945B9"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>Веб</w:t>
      </w:r>
      <w:r w:rsidRPr="009945B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камера</w:t>
      </w:r>
      <w:r w:rsidRPr="009945B9">
        <w:rPr>
          <w:rFonts w:ascii="Times New Roman" w:hAnsi="Times New Roman"/>
        </w:rPr>
        <w:t xml:space="preserve"> -2</w:t>
      </w:r>
      <w:r>
        <w:rPr>
          <w:rFonts w:ascii="Times New Roman" w:hAnsi="Times New Roman"/>
        </w:rPr>
        <w:t>шт</w:t>
      </w:r>
      <w:r w:rsidRPr="009945B9">
        <w:rPr>
          <w:rFonts w:ascii="Times New Roman" w:hAnsi="Times New Roman"/>
        </w:rPr>
        <w:t>.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3. Комплект чертежных инструментов – 4 шт.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4. Экран -1шт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5. Электронные образовательные диски – 2 шт.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6.Интерактивная доска – 3 шт.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7.Стенды -10 шт</w:t>
      </w:r>
    </w:p>
    <w:p w:rsidR="00BB1C1C" w:rsidRDefault="00BB1C1C" w:rsidP="009945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9945B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Основное общее  образование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9945B9">
        <w:rPr>
          <w:rFonts w:ascii="Times New Roman" w:hAnsi="Times New Roman"/>
          <w:b/>
          <w:sz w:val="28"/>
          <w:szCs w:val="28"/>
        </w:rPr>
        <w:t>Методическое обеспечение: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945B9">
      <w:pPr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Тесты по темам  по алгебре – 7-9кл –  наборы  комплектов. </w:t>
      </w:r>
    </w:p>
    <w:p w:rsidR="00BB1C1C" w:rsidRDefault="00BB1C1C" w:rsidP="009945B9">
      <w:pPr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Тесты по темам по геометрии 7-9 кл</w:t>
      </w:r>
    </w:p>
    <w:p w:rsidR="00BB1C1C" w:rsidRDefault="00BB1C1C" w:rsidP="009945B9">
      <w:pPr>
        <w:numPr>
          <w:ilvl w:val="0"/>
          <w:numId w:val="32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Презентации по темам.</w:t>
      </w:r>
    </w:p>
    <w:p w:rsidR="00BB1C1C" w:rsidRDefault="00BB1C1C" w:rsidP="009945B9">
      <w:pPr>
        <w:spacing w:after="0" w:line="240" w:lineRule="auto"/>
        <w:ind w:left="720"/>
        <w:rPr>
          <w:rFonts w:ascii="Times New Roman" w:hAnsi="Times New Roman"/>
        </w:rPr>
      </w:pPr>
    </w:p>
    <w:p w:rsidR="00BB1C1C" w:rsidRPr="00552019" w:rsidRDefault="00BB1C1C" w:rsidP="009945B9">
      <w:pPr>
        <w:rPr>
          <w:rFonts w:ascii="Times New Roman" w:hAnsi="Times New Roman"/>
          <w:i/>
          <w:sz w:val="24"/>
          <w:szCs w:val="24"/>
        </w:rPr>
      </w:pPr>
      <w:r w:rsidRPr="00552019">
        <w:rPr>
          <w:rFonts w:ascii="Times New Roman" w:hAnsi="Times New Roman"/>
          <w:b/>
          <w:i/>
          <w:sz w:val="24"/>
          <w:szCs w:val="24"/>
        </w:rPr>
        <w:t xml:space="preserve">       ТАБЛИЦЫ: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Квадратов натуральных чисел от 11 до 99 – 2 шт.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Квадратное неравенство – 1 шт.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Квадратичная функция – 1 шт.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Геометрия 9 класс (13 листов) – 1 шт.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Школьная геометрия (9 листов) – 2 шт.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Планиметрия. Треугольники (14 таблиц)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Планиметрия.  Окружность (8 таблиц)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Алгебра.  Уравнения (12 таблиц)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Алгебра. Неравенства (8 таблиц)</w:t>
      </w:r>
    </w:p>
    <w:p w:rsidR="00BB1C1C" w:rsidRPr="00552019" w:rsidRDefault="00BB1C1C" w:rsidP="009945B9">
      <w:pPr>
        <w:pStyle w:val="ListParagraph"/>
        <w:numPr>
          <w:ilvl w:val="0"/>
          <w:numId w:val="33"/>
        </w:num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Комбинаторика (5 таблиц)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 xml:space="preserve">     11.Решение уравнений, графическая иллюстрация (12 таблиц)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 xml:space="preserve">     12.Функции и графики (10 таблиц).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b/>
          <w:i/>
          <w:sz w:val="24"/>
          <w:szCs w:val="24"/>
        </w:rPr>
      </w:pPr>
      <w:r w:rsidRPr="00552019">
        <w:rPr>
          <w:rFonts w:ascii="Times New Roman" w:hAnsi="Times New Roman"/>
          <w:b/>
          <w:i/>
          <w:sz w:val="24"/>
          <w:szCs w:val="24"/>
        </w:rPr>
        <w:t>МЕДИАТЕКА:</w:t>
      </w:r>
    </w:p>
    <w:p w:rsidR="00BB1C1C" w:rsidRPr="00552019" w:rsidRDefault="00BB1C1C" w:rsidP="009945B9">
      <w:pPr>
        <w:pStyle w:val="ListParagraph"/>
        <w:numPr>
          <w:ilvl w:val="0"/>
          <w:numId w:val="34"/>
        </w:numPr>
        <w:ind w:left="0" w:firstLine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Математика УМК для 5 – 11 классов (мультимедиа-презентация)</w:t>
      </w:r>
    </w:p>
    <w:p w:rsidR="00BB1C1C" w:rsidRPr="00552019" w:rsidRDefault="00BB1C1C" w:rsidP="009945B9">
      <w:pPr>
        <w:pStyle w:val="ListParagraph"/>
        <w:numPr>
          <w:ilvl w:val="0"/>
          <w:numId w:val="34"/>
        </w:numPr>
        <w:ind w:left="0" w:firstLine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Алгебра 8 класс. Квадратные уравнения (презентация.)</w:t>
      </w:r>
    </w:p>
    <w:p w:rsidR="00BB1C1C" w:rsidRPr="00552019" w:rsidRDefault="00BB1C1C" w:rsidP="009945B9">
      <w:pPr>
        <w:pStyle w:val="ListParagraph"/>
        <w:numPr>
          <w:ilvl w:val="0"/>
          <w:numId w:val="34"/>
        </w:numPr>
        <w:ind w:left="0" w:firstLine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Годовая программа геометрии за 8 часов (Шаталов В.Ф.) – 4 кассеты.</w:t>
      </w:r>
    </w:p>
    <w:p w:rsidR="00BB1C1C" w:rsidRPr="00552019" w:rsidRDefault="00BB1C1C" w:rsidP="009945B9">
      <w:pPr>
        <w:pStyle w:val="ListParagraph"/>
        <w:numPr>
          <w:ilvl w:val="0"/>
          <w:numId w:val="34"/>
        </w:numPr>
        <w:ind w:left="0" w:firstLine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 xml:space="preserve">Первая наука человечества. Из прошлого в настоящее математики. </w:t>
      </w:r>
    </w:p>
    <w:p w:rsidR="00BB1C1C" w:rsidRPr="00552019" w:rsidRDefault="00BB1C1C" w:rsidP="009945B9">
      <w:pPr>
        <w:pStyle w:val="ListParagraph"/>
        <w:numPr>
          <w:ilvl w:val="0"/>
          <w:numId w:val="34"/>
        </w:numPr>
        <w:ind w:left="0" w:firstLine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Одночлены и многочлены.( Интерактивное пособие по математике.)</w:t>
      </w:r>
    </w:p>
    <w:p w:rsidR="00BB1C1C" w:rsidRPr="00552019" w:rsidRDefault="00BB1C1C" w:rsidP="009945B9">
      <w:pPr>
        <w:pStyle w:val="ListParagraph"/>
        <w:numPr>
          <w:ilvl w:val="0"/>
          <w:numId w:val="34"/>
        </w:numPr>
        <w:ind w:left="0" w:firstLine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Математика 8 класс.( Универсальное мультимедийное пособие по математике.)</w:t>
      </w:r>
    </w:p>
    <w:p w:rsidR="00BB1C1C" w:rsidRPr="00552019" w:rsidRDefault="00BB1C1C" w:rsidP="009945B9">
      <w:pPr>
        <w:pStyle w:val="ListParagraph"/>
        <w:numPr>
          <w:ilvl w:val="0"/>
          <w:numId w:val="34"/>
        </w:numPr>
        <w:ind w:left="0" w:firstLine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Графики функций.(Интерактивное учебное пособие)</w:t>
      </w:r>
    </w:p>
    <w:p w:rsidR="00BB1C1C" w:rsidRDefault="00BB1C1C" w:rsidP="004C7F12">
      <w:pPr>
        <w:rPr>
          <w:rFonts w:ascii="Times New Roman" w:hAnsi="Times New Roman"/>
          <w:b/>
          <w:sz w:val="24"/>
          <w:szCs w:val="24"/>
        </w:rPr>
      </w:pPr>
    </w:p>
    <w:p w:rsidR="00BB1C1C" w:rsidRDefault="00BB1C1C" w:rsidP="004C7F12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1C" w:rsidRDefault="00BB1C1C" w:rsidP="004C7F12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1C" w:rsidRDefault="00BB1C1C" w:rsidP="004C7F12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1C" w:rsidRDefault="00BB1C1C" w:rsidP="004C7F12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1C" w:rsidRDefault="00BB1C1C" w:rsidP="004C7F12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C1C" w:rsidRDefault="00BB1C1C" w:rsidP="009945B9">
      <w:pPr>
        <w:jc w:val="center"/>
        <w:rPr>
          <w:rFonts w:ascii="Times New Roman" w:hAnsi="Times New Roman"/>
          <w:b/>
          <w:sz w:val="24"/>
          <w:szCs w:val="24"/>
        </w:rPr>
      </w:pPr>
    </w:p>
    <w:p w:rsidR="00BB1C1C" w:rsidRDefault="00BB1C1C" w:rsidP="009945B9">
      <w:pPr>
        <w:jc w:val="center"/>
        <w:rPr>
          <w:rFonts w:ascii="Times New Roman" w:hAnsi="Times New Roman"/>
          <w:b/>
          <w:sz w:val="32"/>
          <w:szCs w:val="32"/>
        </w:rPr>
      </w:pPr>
      <w:r w:rsidRPr="009945B9">
        <w:rPr>
          <w:rFonts w:ascii="Times New Roman" w:hAnsi="Times New Roman"/>
          <w:b/>
          <w:sz w:val="32"/>
          <w:szCs w:val="32"/>
        </w:rPr>
        <w:t>Среднее общее образование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9945B9">
        <w:rPr>
          <w:rFonts w:ascii="Times New Roman" w:hAnsi="Times New Roman"/>
          <w:b/>
          <w:sz w:val="28"/>
          <w:szCs w:val="28"/>
        </w:rPr>
        <w:t>Методическое обеспечение: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5. Электронные образовательные диски: «Готовимся к ЕГЭ», «Геометрия 10-11 классы»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1С. Практикум. Решение задач. Методические материалы к урокам.  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Методическое обеспечение:</w:t>
      </w:r>
    </w:p>
    <w:p w:rsidR="00BB1C1C" w:rsidRDefault="00BB1C1C" w:rsidP="009945B9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Тесты по темам  алгебры и началам  анализа и геометрии 10-11 кл -  в комплектах. </w:t>
      </w:r>
    </w:p>
    <w:p w:rsidR="00BB1C1C" w:rsidRDefault="00BB1C1C" w:rsidP="009945B9">
      <w:pPr>
        <w:spacing w:after="0" w:line="240" w:lineRule="auto"/>
        <w:rPr>
          <w:rFonts w:ascii="Times New Roman" w:hAnsi="Times New Roman"/>
        </w:rPr>
      </w:pPr>
    </w:p>
    <w:p w:rsidR="00BB1C1C" w:rsidRPr="00552019" w:rsidRDefault="00BB1C1C" w:rsidP="009945B9">
      <w:pPr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b/>
          <w:i/>
          <w:sz w:val="24"/>
          <w:szCs w:val="24"/>
        </w:rPr>
        <w:t>ТАБЛИЦЫ:</w:t>
      </w:r>
    </w:p>
    <w:p w:rsidR="00BB1C1C" w:rsidRPr="00552019" w:rsidRDefault="00BB1C1C" w:rsidP="009945B9">
      <w:pPr>
        <w:spacing w:line="240" w:lineRule="auto"/>
        <w:ind w:left="283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1.Стереометрия (альбом учебный из 9 листов) – 1 шт.</w:t>
      </w:r>
    </w:p>
    <w:p w:rsidR="00BB1C1C" w:rsidRPr="00552019" w:rsidRDefault="00BB1C1C" w:rsidP="009945B9">
      <w:pPr>
        <w:spacing w:line="240" w:lineRule="auto"/>
        <w:ind w:left="283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2.Математика. Тригонометрические  уравнения и неравенства (комплект 8    листов) – 1 шт.</w:t>
      </w:r>
    </w:p>
    <w:p w:rsidR="00BB1C1C" w:rsidRPr="00552019" w:rsidRDefault="00BB1C1C" w:rsidP="009945B9">
      <w:pPr>
        <w:spacing w:line="240" w:lineRule="auto"/>
        <w:ind w:left="283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3.Алгебра и начала анализа 10 класс (альбом учебный из 14 листов) – 1 шт.</w:t>
      </w:r>
    </w:p>
    <w:p w:rsidR="00BB1C1C" w:rsidRPr="00552019" w:rsidRDefault="00BB1C1C" w:rsidP="009945B9">
      <w:pPr>
        <w:spacing w:line="240" w:lineRule="auto"/>
        <w:ind w:left="283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4.Тригонометрические функции (8 листов) – 1 шт.</w:t>
      </w:r>
    </w:p>
    <w:p w:rsidR="00BB1C1C" w:rsidRPr="00552019" w:rsidRDefault="00BB1C1C" w:rsidP="009945B9">
      <w:pPr>
        <w:spacing w:line="240" w:lineRule="auto"/>
        <w:ind w:left="283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5.Школьная геометрия (9 листов) – 2 шт.</w:t>
      </w:r>
    </w:p>
    <w:p w:rsidR="00BB1C1C" w:rsidRPr="00552019" w:rsidRDefault="00BB1C1C" w:rsidP="009945B9">
      <w:pPr>
        <w:spacing w:line="240" w:lineRule="auto"/>
        <w:ind w:left="283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6.Стереометрия.  Вычисление расстояний и углов в пространстве (8 таблиц)</w:t>
      </w:r>
    </w:p>
    <w:p w:rsidR="00BB1C1C" w:rsidRPr="00552019" w:rsidRDefault="00BB1C1C" w:rsidP="009945B9">
      <w:pPr>
        <w:spacing w:line="240" w:lineRule="auto"/>
        <w:ind w:left="283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7.Алгебра.  Уравнения (12 таблиц)</w:t>
      </w:r>
    </w:p>
    <w:p w:rsidR="00BB1C1C" w:rsidRPr="00552019" w:rsidRDefault="00BB1C1C" w:rsidP="009945B9">
      <w:pPr>
        <w:spacing w:line="240" w:lineRule="auto"/>
        <w:ind w:left="283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8.Алгебра. Неравенства (8 таблиц)</w:t>
      </w:r>
    </w:p>
    <w:p w:rsidR="00BB1C1C" w:rsidRPr="00552019" w:rsidRDefault="00BB1C1C" w:rsidP="009945B9">
      <w:pPr>
        <w:spacing w:line="240" w:lineRule="auto"/>
        <w:ind w:left="283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>9.Комбинаторика (5 таблиц)</w:t>
      </w:r>
    </w:p>
    <w:p w:rsidR="00BB1C1C" w:rsidRPr="00552019" w:rsidRDefault="00BB1C1C" w:rsidP="009945B9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 xml:space="preserve">   10.Решение уравнений, графическая иллюстрация (12 таблиц)</w:t>
      </w:r>
    </w:p>
    <w:p w:rsidR="00BB1C1C" w:rsidRPr="00552019" w:rsidRDefault="00BB1C1C" w:rsidP="009945B9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 xml:space="preserve">   11.Производная и ее применение (13 листов)</w:t>
      </w:r>
    </w:p>
    <w:p w:rsidR="00BB1C1C" w:rsidRPr="00552019" w:rsidRDefault="00BB1C1C" w:rsidP="009945B9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552019">
        <w:rPr>
          <w:rFonts w:ascii="Times New Roman" w:hAnsi="Times New Roman"/>
          <w:sz w:val="24"/>
          <w:szCs w:val="24"/>
        </w:rPr>
        <w:t xml:space="preserve">   12.Функции и графики (10 таблиц).</w:t>
      </w:r>
    </w:p>
    <w:p w:rsidR="00BB1C1C" w:rsidRDefault="00BB1C1C" w:rsidP="009945B9">
      <w:pPr>
        <w:pStyle w:val="ListParagraph"/>
        <w:ind w:left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b/>
          <w:i/>
          <w:sz w:val="24"/>
          <w:szCs w:val="24"/>
        </w:rPr>
      </w:pPr>
      <w:r w:rsidRPr="00552019">
        <w:rPr>
          <w:rFonts w:ascii="Times New Roman" w:hAnsi="Times New Roman"/>
          <w:b/>
          <w:i/>
          <w:sz w:val="24"/>
          <w:szCs w:val="24"/>
        </w:rPr>
        <w:t>МЕДИАТЕКА: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b/>
          <w:i/>
          <w:sz w:val="24"/>
          <w:szCs w:val="24"/>
        </w:rPr>
      </w:pP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52019">
        <w:rPr>
          <w:rFonts w:ascii="Times New Roman" w:hAnsi="Times New Roman"/>
          <w:sz w:val="24"/>
          <w:szCs w:val="24"/>
        </w:rPr>
        <w:t>Готовимся к ЕГЭ. Математика.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52019">
        <w:rPr>
          <w:rFonts w:ascii="Times New Roman" w:hAnsi="Times New Roman"/>
          <w:sz w:val="24"/>
          <w:szCs w:val="24"/>
        </w:rPr>
        <w:t>Геометрия 10 – 11 классы (мультимедиа-презентация)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552019">
        <w:rPr>
          <w:rFonts w:ascii="Times New Roman" w:hAnsi="Times New Roman"/>
          <w:sz w:val="24"/>
          <w:szCs w:val="24"/>
        </w:rPr>
        <w:t>Математика УМК для 5 – 11 классов (мультимедиа-презентация)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552019">
        <w:rPr>
          <w:rFonts w:ascii="Times New Roman" w:hAnsi="Times New Roman"/>
          <w:sz w:val="24"/>
          <w:szCs w:val="24"/>
        </w:rPr>
        <w:t>Стереометрия (часть 1)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552019">
        <w:rPr>
          <w:rFonts w:ascii="Times New Roman" w:hAnsi="Times New Roman"/>
          <w:sz w:val="24"/>
          <w:szCs w:val="24"/>
        </w:rPr>
        <w:t>Стереометрия (часть 2)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552019">
        <w:rPr>
          <w:rFonts w:ascii="Times New Roman" w:hAnsi="Times New Roman"/>
          <w:sz w:val="24"/>
          <w:szCs w:val="24"/>
        </w:rPr>
        <w:t xml:space="preserve">Первая наука человечества. Из прошлого в настоящее математики. 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552019">
        <w:rPr>
          <w:rFonts w:ascii="Times New Roman" w:hAnsi="Times New Roman"/>
          <w:sz w:val="24"/>
          <w:szCs w:val="24"/>
        </w:rPr>
        <w:t>Графики функций.(Интерактивное учебное пособие)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552019">
        <w:rPr>
          <w:rFonts w:ascii="Times New Roman" w:hAnsi="Times New Roman"/>
          <w:sz w:val="24"/>
          <w:szCs w:val="24"/>
        </w:rPr>
        <w:t>Многогранники и тела вращения. (Итерактивное учебное пособие).</w:t>
      </w:r>
    </w:p>
    <w:p w:rsidR="00BB1C1C" w:rsidRPr="00552019" w:rsidRDefault="00BB1C1C" w:rsidP="009945B9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BB1C1C" w:rsidRPr="00552019" w:rsidRDefault="00BB1C1C" w:rsidP="009945B9">
      <w:pPr>
        <w:pStyle w:val="ListParagraph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B1C1C" w:rsidRPr="009945B9" w:rsidRDefault="00BB1C1C" w:rsidP="009945B9">
      <w:pPr>
        <w:jc w:val="center"/>
        <w:rPr>
          <w:rFonts w:ascii="Times New Roman" w:hAnsi="Times New Roman"/>
          <w:b/>
          <w:sz w:val="32"/>
          <w:szCs w:val="32"/>
        </w:rPr>
      </w:pPr>
    </w:p>
    <w:p w:rsidR="00BB1C1C" w:rsidRDefault="00BB1C1C" w:rsidP="004C7F12">
      <w:pPr>
        <w:rPr>
          <w:rFonts w:ascii="Times New Roman" w:hAnsi="Times New Roman"/>
          <w:sz w:val="32"/>
          <w:szCs w:val="32"/>
        </w:rPr>
      </w:pPr>
    </w:p>
    <w:p w:rsidR="00BB1C1C" w:rsidRDefault="00BB1C1C" w:rsidP="004C7F12">
      <w:pPr>
        <w:rPr>
          <w:rFonts w:ascii="Times New Roman" w:hAnsi="Times New Roman"/>
          <w:sz w:val="32"/>
          <w:szCs w:val="32"/>
        </w:rPr>
      </w:pPr>
    </w:p>
    <w:p w:rsidR="00BB1C1C" w:rsidRDefault="00BB1C1C" w:rsidP="004C7F12">
      <w:pPr>
        <w:rPr>
          <w:rFonts w:ascii="Times New Roman" w:hAnsi="Times New Roman"/>
          <w:sz w:val="32"/>
          <w:szCs w:val="32"/>
        </w:rPr>
      </w:pPr>
    </w:p>
    <w:p w:rsidR="00BB1C1C" w:rsidRPr="00101D53" w:rsidRDefault="00BB1C1C" w:rsidP="004C7F12">
      <w:pPr>
        <w:rPr>
          <w:rFonts w:ascii="Times New Roman" w:hAnsi="Times New Roman"/>
          <w:sz w:val="32"/>
          <w:szCs w:val="32"/>
        </w:rPr>
      </w:pPr>
    </w:p>
    <w:p w:rsidR="00BB1C1C" w:rsidRPr="009945B9" w:rsidRDefault="00BB1C1C" w:rsidP="003C65E4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45B9">
        <w:rPr>
          <w:rFonts w:ascii="Times New Roman" w:hAnsi="Times New Roman"/>
          <w:b/>
          <w:sz w:val="28"/>
          <w:szCs w:val="28"/>
          <w:u w:val="single"/>
        </w:rPr>
        <w:t>Материально- техническое обеспечение кабинетов информатики</w:t>
      </w:r>
    </w:p>
    <w:p w:rsidR="00BB1C1C" w:rsidRDefault="00BB1C1C" w:rsidP="00D14E10">
      <w:pPr>
        <w:rPr>
          <w:rFonts w:ascii="Times New Roman" w:hAnsi="Times New Roman"/>
          <w:b/>
          <w:sz w:val="24"/>
          <w:szCs w:val="24"/>
          <w:u w:val="single"/>
        </w:rPr>
      </w:pPr>
      <w:r w:rsidRPr="009945B9"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кабинеты: 213,    216</w:t>
      </w:r>
    </w:p>
    <w:p w:rsidR="00BB1C1C" w:rsidRPr="003C65E4" w:rsidRDefault="00BB1C1C" w:rsidP="009945B9">
      <w:pPr>
        <w:spacing w:after="0" w:line="240" w:lineRule="auto"/>
        <w:rPr>
          <w:rFonts w:ascii="Times New Roman" w:hAnsi="Times New Roman"/>
        </w:rPr>
      </w:pP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 xml:space="preserve">1.Сервер -2 шт, 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2.Компьютер учителя -2 шт.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3. Компьютер ученика – 25 шт.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4.</w:t>
      </w:r>
      <w:r w:rsidRPr="009945B9">
        <w:rPr>
          <w:rFonts w:ascii="Times New Roman" w:hAnsi="Times New Roman"/>
          <w:sz w:val="28"/>
          <w:szCs w:val="28"/>
          <w:lang w:val="en-US"/>
        </w:rPr>
        <w:t>Web</w:t>
      </w:r>
      <w:r w:rsidRPr="009945B9">
        <w:rPr>
          <w:rFonts w:ascii="Times New Roman" w:hAnsi="Times New Roman"/>
          <w:sz w:val="28"/>
          <w:szCs w:val="28"/>
        </w:rPr>
        <w:t xml:space="preserve"> – камера -2 шт,</w:t>
      </w:r>
    </w:p>
    <w:p w:rsidR="00BB1C1C" w:rsidRPr="00EF2E9E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EF2E9E">
        <w:rPr>
          <w:rFonts w:ascii="Times New Roman" w:hAnsi="Times New Roman"/>
          <w:sz w:val="28"/>
          <w:szCs w:val="28"/>
          <w:lang w:val="en-US"/>
        </w:rPr>
        <w:t xml:space="preserve">5. </w:t>
      </w:r>
      <w:r w:rsidRPr="009945B9">
        <w:rPr>
          <w:rFonts w:ascii="Times New Roman" w:hAnsi="Times New Roman"/>
          <w:sz w:val="28"/>
          <w:szCs w:val="28"/>
        </w:rPr>
        <w:t>ИБС</w:t>
      </w:r>
      <w:r w:rsidRPr="00EF2E9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945B9">
        <w:rPr>
          <w:rFonts w:ascii="Times New Roman" w:hAnsi="Times New Roman"/>
          <w:sz w:val="28"/>
          <w:szCs w:val="28"/>
          <w:lang w:val="en-US"/>
        </w:rPr>
        <w:t>Back</w:t>
      </w:r>
      <w:r w:rsidRPr="00EF2E9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945B9">
        <w:rPr>
          <w:rFonts w:ascii="Times New Roman" w:hAnsi="Times New Roman"/>
          <w:sz w:val="28"/>
          <w:szCs w:val="28"/>
          <w:lang w:val="en-US"/>
        </w:rPr>
        <w:t>UPS</w:t>
      </w:r>
      <w:r w:rsidRPr="00EF2E9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945B9">
        <w:rPr>
          <w:rFonts w:ascii="Times New Roman" w:hAnsi="Times New Roman"/>
          <w:sz w:val="28"/>
          <w:szCs w:val="28"/>
          <w:lang w:val="en-US"/>
        </w:rPr>
        <w:t>ES</w:t>
      </w:r>
      <w:r w:rsidRPr="00EF2E9E">
        <w:rPr>
          <w:rFonts w:ascii="Times New Roman" w:hAnsi="Times New Roman"/>
          <w:sz w:val="28"/>
          <w:szCs w:val="28"/>
          <w:lang w:val="en-US"/>
        </w:rPr>
        <w:t xml:space="preserve"> 525-1 </w:t>
      </w:r>
      <w:r w:rsidRPr="009945B9">
        <w:rPr>
          <w:rFonts w:ascii="Times New Roman" w:hAnsi="Times New Roman"/>
          <w:sz w:val="28"/>
          <w:szCs w:val="28"/>
        </w:rPr>
        <w:t>шт</w:t>
      </w:r>
    </w:p>
    <w:p w:rsidR="00BB1C1C" w:rsidRPr="00EF2E9E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  <w:r w:rsidRPr="00EF2E9E">
        <w:rPr>
          <w:rFonts w:ascii="Times New Roman" w:hAnsi="Times New Roman"/>
          <w:sz w:val="28"/>
          <w:szCs w:val="28"/>
          <w:lang w:val="en-US"/>
        </w:rPr>
        <w:t xml:space="preserve">6. </w:t>
      </w:r>
      <w:r w:rsidRPr="009945B9">
        <w:rPr>
          <w:rFonts w:ascii="Times New Roman" w:hAnsi="Times New Roman"/>
          <w:sz w:val="28"/>
          <w:szCs w:val="28"/>
        </w:rPr>
        <w:t>ИБС</w:t>
      </w:r>
      <w:r w:rsidRPr="00EF2E9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945B9">
        <w:rPr>
          <w:rFonts w:ascii="Times New Roman" w:hAnsi="Times New Roman"/>
          <w:sz w:val="28"/>
          <w:szCs w:val="28"/>
          <w:lang w:val="en-US"/>
        </w:rPr>
        <w:t>Back</w:t>
      </w:r>
      <w:r w:rsidRPr="00EF2E9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945B9">
        <w:rPr>
          <w:rFonts w:ascii="Times New Roman" w:hAnsi="Times New Roman"/>
          <w:sz w:val="28"/>
          <w:szCs w:val="28"/>
          <w:lang w:val="en-US"/>
        </w:rPr>
        <w:t>UPS</w:t>
      </w:r>
      <w:r w:rsidRPr="00EF2E9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945B9">
        <w:rPr>
          <w:rFonts w:ascii="Times New Roman" w:hAnsi="Times New Roman"/>
          <w:sz w:val="28"/>
          <w:szCs w:val="28"/>
          <w:lang w:val="en-US"/>
        </w:rPr>
        <w:t>ES</w:t>
      </w:r>
      <w:r w:rsidRPr="00EF2E9E">
        <w:rPr>
          <w:rFonts w:ascii="Times New Roman" w:hAnsi="Times New Roman"/>
          <w:sz w:val="28"/>
          <w:szCs w:val="28"/>
          <w:lang w:val="en-US"/>
        </w:rPr>
        <w:t xml:space="preserve"> 650 -1 </w:t>
      </w:r>
      <w:r w:rsidRPr="009945B9">
        <w:rPr>
          <w:rFonts w:ascii="Times New Roman" w:hAnsi="Times New Roman"/>
          <w:sz w:val="28"/>
          <w:szCs w:val="28"/>
        </w:rPr>
        <w:t>шт</w:t>
      </w:r>
    </w:p>
    <w:p w:rsidR="00BB1C1C" w:rsidRPr="00EF2E9E" w:rsidRDefault="00BB1C1C" w:rsidP="00D14E10">
      <w:pPr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7. Коммутатор сети – 1 шт.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8. Проектор   - 2 шт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9. Интерактивная доска  – 2 шт,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10.Доска магнитно – маркерная – 2 шт,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11. Наборы цифровых образовательных ресурсов для  5-9 кл – 1компл.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12. Электронные образовательные диски – 10 шт.</w:t>
      </w: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u w:val="single"/>
        </w:rPr>
      </w:pPr>
    </w:p>
    <w:p w:rsidR="00BB1C1C" w:rsidRDefault="00BB1C1C" w:rsidP="009945B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u w:val="single"/>
        </w:rPr>
      </w:pP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9945B9">
        <w:rPr>
          <w:rFonts w:ascii="Times New Roman" w:hAnsi="Times New Roman"/>
          <w:b/>
          <w:sz w:val="28"/>
          <w:szCs w:val="28"/>
          <w:u w:val="single"/>
        </w:rPr>
        <w:t>Программное обеспечение:</w:t>
      </w:r>
    </w:p>
    <w:p w:rsidR="00BB1C1C" w:rsidRPr="009945B9" w:rsidRDefault="00BB1C1C" w:rsidP="009945B9">
      <w:pPr>
        <w:numPr>
          <w:ilvl w:val="0"/>
          <w:numId w:val="87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9945B9">
        <w:rPr>
          <w:rFonts w:ascii="Times New Roman" w:hAnsi="Times New Roman"/>
          <w:sz w:val="28"/>
          <w:szCs w:val="28"/>
        </w:rPr>
        <w:t xml:space="preserve">Операционная система </w:t>
      </w:r>
      <w:r w:rsidRPr="009945B9">
        <w:rPr>
          <w:rFonts w:ascii="Times New Roman" w:hAnsi="Times New Roman"/>
          <w:sz w:val="28"/>
          <w:szCs w:val="28"/>
          <w:lang w:val="en-US"/>
        </w:rPr>
        <w:t>WINDOWS XP</w:t>
      </w:r>
    </w:p>
    <w:p w:rsidR="00BB1C1C" w:rsidRPr="009945B9" w:rsidRDefault="00BB1C1C" w:rsidP="009945B9">
      <w:pPr>
        <w:numPr>
          <w:ilvl w:val="0"/>
          <w:numId w:val="8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 xml:space="preserve">Пакет офисных программ </w:t>
      </w:r>
      <w:r w:rsidRPr="009945B9">
        <w:rPr>
          <w:rFonts w:ascii="Times New Roman" w:hAnsi="Times New Roman"/>
          <w:sz w:val="28"/>
          <w:szCs w:val="28"/>
          <w:lang w:val="en-US"/>
        </w:rPr>
        <w:t>VS</w:t>
      </w:r>
      <w:r w:rsidRPr="009945B9">
        <w:rPr>
          <w:rFonts w:ascii="Times New Roman" w:hAnsi="Times New Roman"/>
          <w:sz w:val="28"/>
          <w:szCs w:val="28"/>
        </w:rPr>
        <w:t xml:space="preserve">  </w:t>
      </w:r>
      <w:r w:rsidRPr="009945B9">
        <w:rPr>
          <w:rFonts w:ascii="Times New Roman" w:hAnsi="Times New Roman"/>
          <w:sz w:val="28"/>
          <w:szCs w:val="28"/>
          <w:lang w:val="en-US"/>
        </w:rPr>
        <w:t>Office</w:t>
      </w:r>
      <w:r w:rsidRPr="009945B9">
        <w:rPr>
          <w:rFonts w:ascii="Times New Roman" w:hAnsi="Times New Roman"/>
          <w:sz w:val="28"/>
          <w:szCs w:val="28"/>
        </w:rPr>
        <w:t xml:space="preserve"> 2003</w:t>
      </w:r>
    </w:p>
    <w:p w:rsidR="00BB1C1C" w:rsidRPr="009945B9" w:rsidRDefault="00BB1C1C" w:rsidP="009945B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Методическое обеспечение:</w:t>
      </w:r>
    </w:p>
    <w:p w:rsidR="00BB1C1C" w:rsidRPr="009945B9" w:rsidRDefault="00BB1C1C" w:rsidP="009945B9">
      <w:pPr>
        <w:numPr>
          <w:ilvl w:val="0"/>
          <w:numId w:val="8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945B9">
        <w:rPr>
          <w:rFonts w:ascii="Times New Roman" w:hAnsi="Times New Roman"/>
          <w:sz w:val="28"/>
          <w:szCs w:val="28"/>
        </w:rPr>
        <w:t>Стенды – таблицы -2 шт.</w:t>
      </w:r>
    </w:p>
    <w:p w:rsidR="00BB1C1C" w:rsidRPr="009945B9" w:rsidRDefault="00BB1C1C" w:rsidP="00D14E10">
      <w:pPr>
        <w:rPr>
          <w:rFonts w:ascii="Times New Roman" w:hAnsi="Times New Roman"/>
          <w:b/>
          <w:sz w:val="28"/>
          <w:szCs w:val="28"/>
          <w:u w:val="single"/>
        </w:rPr>
      </w:pPr>
    </w:p>
    <w:p w:rsidR="00BB1C1C" w:rsidRDefault="00BB1C1C" w:rsidP="00D14E1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BB1C1C" w:rsidRPr="009945B9" w:rsidRDefault="00BB1C1C" w:rsidP="00D14E1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BB1C1C" w:rsidRDefault="00BB1C1C" w:rsidP="00D14E10">
      <w:pPr>
        <w:rPr>
          <w:rFonts w:ascii="Times New Roman" w:hAnsi="Times New Roman"/>
          <w:b/>
          <w:sz w:val="24"/>
          <w:szCs w:val="24"/>
        </w:rPr>
      </w:pPr>
    </w:p>
    <w:p w:rsidR="00BB1C1C" w:rsidRDefault="00BB1C1C" w:rsidP="00D14E10">
      <w:pPr>
        <w:rPr>
          <w:rFonts w:ascii="Times New Roman" w:hAnsi="Times New Roman"/>
          <w:b/>
          <w:sz w:val="24"/>
          <w:szCs w:val="24"/>
        </w:rPr>
      </w:pPr>
    </w:p>
    <w:p w:rsidR="00BB1C1C" w:rsidRPr="009E78E7" w:rsidRDefault="00BB1C1C" w:rsidP="00D14E10">
      <w:pPr>
        <w:rPr>
          <w:rFonts w:ascii="Times New Roman" w:hAnsi="Times New Roman"/>
          <w:b/>
          <w:sz w:val="24"/>
          <w:szCs w:val="24"/>
        </w:rPr>
      </w:pPr>
    </w:p>
    <w:p w:rsidR="00BB1C1C" w:rsidRDefault="00BB1C1C" w:rsidP="00945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45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45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45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45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45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45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45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1C1C" w:rsidRDefault="00BB1C1C" w:rsidP="00945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1C1C" w:rsidRPr="009945B9" w:rsidRDefault="00BB1C1C" w:rsidP="00945B7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45B9">
        <w:rPr>
          <w:rFonts w:ascii="Times New Roman" w:hAnsi="Times New Roman"/>
          <w:b/>
          <w:sz w:val="28"/>
          <w:szCs w:val="28"/>
          <w:u w:val="single"/>
        </w:rPr>
        <w:t>МАТЕРИАЛЬНО- ТЕХНИЧЕСКОЕ ОБЕСПЕЧЕНИЕ ОБРАЗОВАТЕЛЬНОЙ ДЕЯТЕЛЬНОСТИ</w:t>
      </w:r>
    </w:p>
    <w:p w:rsidR="00BB1C1C" w:rsidRPr="009945B9" w:rsidRDefault="00BB1C1C" w:rsidP="00945B7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945B9">
        <w:rPr>
          <w:rFonts w:ascii="Times New Roman" w:hAnsi="Times New Roman"/>
          <w:b/>
          <w:sz w:val="28"/>
          <w:szCs w:val="28"/>
          <w:u w:val="single"/>
        </w:rPr>
        <w:t>КАБИНЕТОВ ИСТОРИИ</w:t>
      </w:r>
    </w:p>
    <w:p w:rsidR="00BB1C1C" w:rsidRPr="00883D61" w:rsidRDefault="00BB1C1C" w:rsidP="00945B72">
      <w:pPr>
        <w:jc w:val="center"/>
        <w:rPr>
          <w:rFonts w:ascii="Times New Roman" w:hAnsi="Times New Roman"/>
          <w:sz w:val="28"/>
          <w:szCs w:val="28"/>
        </w:rPr>
      </w:pPr>
    </w:p>
    <w:p w:rsidR="00BB1C1C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КАБИНЕТЫ -3</w:t>
      </w:r>
    </w:p>
    <w:p w:rsidR="00BB1C1C" w:rsidRPr="00883D61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1C1C" w:rsidRPr="00193D17" w:rsidRDefault="00BB1C1C" w:rsidP="00945B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3D17">
        <w:rPr>
          <w:rFonts w:ascii="Times New Roman" w:hAnsi="Times New Roman"/>
          <w:b/>
          <w:sz w:val="28"/>
          <w:szCs w:val="28"/>
        </w:rPr>
        <w:t>Технические средства:</w:t>
      </w:r>
    </w:p>
    <w:p w:rsidR="00BB1C1C" w:rsidRPr="00883D61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D17">
        <w:rPr>
          <w:rFonts w:ascii="Times New Roman" w:hAnsi="Times New Roman"/>
          <w:b/>
          <w:sz w:val="28"/>
          <w:szCs w:val="28"/>
        </w:rPr>
        <w:br/>
      </w:r>
      <w:r w:rsidRPr="00883D61">
        <w:rPr>
          <w:rFonts w:ascii="Times New Roman" w:hAnsi="Times New Roman"/>
          <w:sz w:val="28"/>
          <w:szCs w:val="28"/>
        </w:rPr>
        <w:t>1. Компьютеры -3 шт.</w:t>
      </w:r>
    </w:p>
    <w:p w:rsidR="00BB1C1C" w:rsidRPr="00883D61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2. Мультимедийные проекторы – 3 шт.</w:t>
      </w:r>
    </w:p>
    <w:p w:rsidR="00BB1C1C" w:rsidRPr="00883D61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3. Экран  - 2 шт.</w:t>
      </w:r>
    </w:p>
    <w:p w:rsidR="00BB1C1C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 xml:space="preserve">4. Доска интерактивная </w:t>
      </w:r>
      <w:r>
        <w:rPr>
          <w:rFonts w:ascii="Times New Roman" w:hAnsi="Times New Roman"/>
          <w:sz w:val="28"/>
          <w:szCs w:val="28"/>
        </w:rPr>
        <w:t>-</w:t>
      </w:r>
      <w:r w:rsidRPr="00883D61">
        <w:rPr>
          <w:rFonts w:ascii="Times New Roman" w:hAnsi="Times New Roman"/>
          <w:sz w:val="28"/>
          <w:szCs w:val="28"/>
        </w:rPr>
        <w:t xml:space="preserve">    1 шт.</w:t>
      </w:r>
    </w:p>
    <w:p w:rsidR="00BB1C1C" w:rsidRPr="00883D61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1C1C" w:rsidRDefault="00BB1C1C" w:rsidP="00945B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3D17">
        <w:rPr>
          <w:rFonts w:ascii="Times New Roman" w:hAnsi="Times New Roman"/>
          <w:b/>
          <w:sz w:val="28"/>
          <w:szCs w:val="28"/>
        </w:rPr>
        <w:t>УЧЕБНО-МЕТОДИЧЕСКИЕ СРЕДСТВА ОБЕСПЕЧЕНИЯ:</w:t>
      </w:r>
    </w:p>
    <w:p w:rsidR="00BB1C1C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по истории, обществознанию, основам духовно-нравственной культуры народов России </w:t>
      </w:r>
    </w:p>
    <w:p w:rsidR="00BB1C1C" w:rsidRDefault="00BB1C1C" w:rsidP="003537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B1C1C" w:rsidRPr="0035375E" w:rsidRDefault="00BB1C1C" w:rsidP="003537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5375E">
        <w:rPr>
          <w:rFonts w:ascii="Times New Roman" w:hAnsi="Times New Roman"/>
          <w:b/>
          <w:sz w:val="24"/>
          <w:szCs w:val="24"/>
          <w:u w:val="single"/>
        </w:rPr>
        <w:t>УЧЕБНИКИ</w:t>
      </w:r>
    </w:p>
    <w:p w:rsidR="00BB1C1C" w:rsidRPr="009F2068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9F2068">
        <w:rPr>
          <w:rFonts w:ascii="Times New Roman" w:hAnsi="Times New Roman"/>
          <w:sz w:val="24"/>
          <w:szCs w:val="24"/>
          <w:u w:val="single"/>
        </w:rPr>
        <w:t>5 класс</w:t>
      </w:r>
    </w:p>
    <w:p w:rsidR="00BB1C1C" w:rsidRPr="00C125A9" w:rsidRDefault="00BB1C1C" w:rsidP="003537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 xml:space="preserve">Никитин </w:t>
      </w:r>
      <w:r>
        <w:rPr>
          <w:rFonts w:ascii="Times New Roman" w:hAnsi="Times New Roman"/>
          <w:sz w:val="24"/>
          <w:szCs w:val="24"/>
        </w:rPr>
        <w:t xml:space="preserve">А.Ф.   Никитина Т.А.  </w:t>
      </w:r>
      <w:r w:rsidRPr="00C125A9">
        <w:rPr>
          <w:rFonts w:ascii="Times New Roman" w:hAnsi="Times New Roman"/>
          <w:sz w:val="24"/>
          <w:szCs w:val="24"/>
        </w:rPr>
        <w:t>Обществознание. 5 кл.    ФГОС.    Дрофа</w:t>
      </w:r>
    </w:p>
    <w:p w:rsidR="00BB1C1C" w:rsidRPr="00C125A9" w:rsidRDefault="00BB1C1C" w:rsidP="003537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>Виноградова Н.Ф.  Власенко В</w:t>
      </w:r>
      <w:r>
        <w:rPr>
          <w:rFonts w:ascii="Times New Roman" w:hAnsi="Times New Roman"/>
          <w:sz w:val="24"/>
          <w:szCs w:val="24"/>
        </w:rPr>
        <w:t xml:space="preserve">.И.  Поляков А.В. </w:t>
      </w:r>
      <w:r w:rsidRPr="00C125A9">
        <w:rPr>
          <w:rFonts w:ascii="Times New Roman" w:hAnsi="Times New Roman"/>
          <w:sz w:val="24"/>
          <w:szCs w:val="24"/>
        </w:rPr>
        <w:t>Основы духовно-нравственной культуры народов России             5 кл.    ФГОС.    Вентана-Граф.</w:t>
      </w:r>
    </w:p>
    <w:p w:rsidR="00BB1C1C" w:rsidRDefault="00BB1C1C" w:rsidP="0035375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>Вигасин А.А.  Годер Г.И.  Свенцицкая И.С .  История Древнего мира. 5 класс. ФГОС. Просвещение.</w:t>
      </w:r>
    </w:p>
    <w:p w:rsidR="00BB1C1C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1C1C" w:rsidRPr="009F2068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9F2068">
        <w:rPr>
          <w:rFonts w:ascii="Times New Roman" w:hAnsi="Times New Roman"/>
          <w:sz w:val="24"/>
          <w:szCs w:val="24"/>
          <w:u w:val="single"/>
        </w:rPr>
        <w:t xml:space="preserve">6 класс             </w:t>
      </w:r>
    </w:p>
    <w:p w:rsidR="00BB1C1C" w:rsidRPr="00C125A9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>Агибалова Е.В., Донской Г.М.  История средний веков.  6 кл.  ФГОС.  Просвещение.</w:t>
      </w:r>
    </w:p>
    <w:p w:rsidR="00BB1C1C" w:rsidRPr="00C125A9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>Арсентьев Н.М.  Данилов А.А.  Стефанович П.С. и др.   История России. 6 кл.  В 2-х частях. ФГОС. Просвещение.</w:t>
      </w:r>
    </w:p>
    <w:p w:rsidR="00BB1C1C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>Никитин А.Ф.  Никитина Т.И.            Обществознание. 6 кл  ФГОС.  Дрофа.</w:t>
      </w:r>
    </w:p>
    <w:p w:rsidR="00BB1C1C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1C1C" w:rsidRPr="009F2068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9F2068">
        <w:rPr>
          <w:rFonts w:ascii="Times New Roman" w:hAnsi="Times New Roman"/>
          <w:sz w:val="24"/>
          <w:szCs w:val="24"/>
          <w:u w:val="single"/>
        </w:rPr>
        <w:t>7 класс</w:t>
      </w:r>
    </w:p>
    <w:p w:rsidR="00BB1C1C" w:rsidRPr="00C125A9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 xml:space="preserve">Арсентьев Н.М. Данилов А.А. Курукин И.В. и др.История России: конец </w:t>
      </w:r>
      <w:r w:rsidRPr="00C125A9">
        <w:rPr>
          <w:rFonts w:ascii="Times New Roman" w:hAnsi="Times New Roman"/>
          <w:sz w:val="24"/>
          <w:szCs w:val="24"/>
          <w:lang w:val="en-US"/>
        </w:rPr>
        <w:t>XVI</w:t>
      </w:r>
      <w:r w:rsidRPr="00C125A9">
        <w:rPr>
          <w:rFonts w:ascii="Times New Roman" w:hAnsi="Times New Roman"/>
          <w:sz w:val="24"/>
          <w:szCs w:val="24"/>
        </w:rPr>
        <w:t>-</w:t>
      </w:r>
      <w:r w:rsidRPr="00C125A9">
        <w:rPr>
          <w:rFonts w:ascii="Times New Roman" w:hAnsi="Times New Roman"/>
          <w:sz w:val="24"/>
          <w:szCs w:val="24"/>
          <w:lang w:val="en-US"/>
        </w:rPr>
        <w:t>XVIII</w:t>
      </w:r>
      <w:r w:rsidRPr="00C125A9">
        <w:rPr>
          <w:rFonts w:ascii="Times New Roman" w:hAnsi="Times New Roman"/>
          <w:sz w:val="24"/>
          <w:szCs w:val="24"/>
        </w:rPr>
        <w:t xml:space="preserve"> в. 7 кл. В 2-х частях.</w:t>
      </w:r>
    </w:p>
    <w:p w:rsidR="00BB1C1C" w:rsidRPr="00C125A9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 xml:space="preserve"> Просвещение.   ФГОС</w:t>
      </w:r>
    </w:p>
    <w:p w:rsidR="00BB1C1C" w:rsidRPr="00C125A9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>Юдовская А.Я.  Баранов П.А.  Ванюшкина Л.М.         Всеобщая история. История нового времени, 1500-1800гг.  7 кл.  ФГОС.   Просвещение.</w:t>
      </w:r>
    </w:p>
    <w:p w:rsidR="00BB1C1C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 xml:space="preserve"> Никитин А.Ф. Никитина Т.И. Обществознание. Учебник для 7 кл.   ФГОС.       Дрофа.</w:t>
      </w:r>
    </w:p>
    <w:p w:rsidR="00BB1C1C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BB1C1C" w:rsidRPr="009F2068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9F2068">
        <w:rPr>
          <w:rFonts w:ascii="Times New Roman" w:hAnsi="Times New Roman"/>
          <w:sz w:val="24"/>
          <w:szCs w:val="24"/>
          <w:u w:val="single"/>
        </w:rPr>
        <w:t>8 класс</w:t>
      </w:r>
    </w:p>
    <w:p w:rsidR="00BB1C1C" w:rsidRPr="00C125A9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>Юдовская А.Я.  Баранов П.А.  Ванюшкина Л.М.        Всеобщая история. История Нового времени. 1800-1900 гг.        8 кл.  ФГОС.   Просвещение.</w:t>
      </w:r>
    </w:p>
    <w:p w:rsidR="00BB1C1C" w:rsidRPr="00C125A9" w:rsidRDefault="00BB1C1C" w:rsidP="001649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>Арсентьев Н.М.  Данилов А.А.  Курукин И.В.       История России. 8 кл.  В 2-х частях.  ФГОС. Просвещение</w:t>
      </w:r>
    </w:p>
    <w:p w:rsidR="00BB1C1C" w:rsidRDefault="00BB1C1C" w:rsidP="0016497E">
      <w:pPr>
        <w:tabs>
          <w:tab w:val="left" w:pos="10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125A9">
        <w:rPr>
          <w:rFonts w:ascii="Times New Roman" w:hAnsi="Times New Roman"/>
          <w:sz w:val="24"/>
          <w:szCs w:val="24"/>
        </w:rPr>
        <w:t xml:space="preserve"> Никитин А.Ф.  Никитина Т.И.        Обществознание. 8 кл.   ФГОС.  Дрофа.</w:t>
      </w:r>
    </w:p>
    <w:p w:rsidR="00BB1C1C" w:rsidRDefault="00BB1C1C" w:rsidP="0016497E">
      <w:pPr>
        <w:tabs>
          <w:tab w:val="left" w:pos="102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BB1C1C" w:rsidRPr="00C125A9" w:rsidRDefault="00BB1C1C" w:rsidP="0016497E">
      <w:pPr>
        <w:tabs>
          <w:tab w:val="left" w:pos="10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23B2">
        <w:rPr>
          <w:rFonts w:ascii="Times New Roman" w:hAnsi="Times New Roman"/>
          <w:sz w:val="24"/>
          <w:szCs w:val="24"/>
          <w:u w:val="single"/>
        </w:rPr>
        <w:t>9 класс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>Сороко-Цюпа О.С.  Сороко-Цюпа А.О. Всеобщая история. 9 кл..  ФГОС   Просвещение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>Кравченко А.И., Певцова Е.А.Обществознание: учебник для 9 класса общеобразова-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>тельных учреждений.- М.: ООО ТИД «Русское слово-РС».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 xml:space="preserve">Данилов А.А.  Косулина Л.Г.  Брандт М.Ю. </w:t>
      </w:r>
    </w:p>
    <w:p w:rsidR="00BB1C1C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 xml:space="preserve">История России, </w:t>
      </w:r>
      <w:r w:rsidRPr="00701192">
        <w:rPr>
          <w:rFonts w:ascii="Times New Roman" w:hAnsi="Times New Roman"/>
          <w:sz w:val="24"/>
          <w:szCs w:val="24"/>
          <w:lang w:val="en-US"/>
        </w:rPr>
        <w:t>XX</w:t>
      </w:r>
      <w:r w:rsidRPr="00701192">
        <w:rPr>
          <w:rFonts w:ascii="Times New Roman" w:hAnsi="Times New Roman"/>
          <w:sz w:val="24"/>
          <w:szCs w:val="24"/>
        </w:rPr>
        <w:t xml:space="preserve">- начало </w:t>
      </w:r>
      <w:r w:rsidRPr="00701192">
        <w:rPr>
          <w:rFonts w:ascii="Times New Roman" w:hAnsi="Times New Roman"/>
          <w:sz w:val="24"/>
          <w:szCs w:val="24"/>
          <w:lang w:val="en-US"/>
        </w:rPr>
        <w:t>XXI</w:t>
      </w:r>
      <w:r w:rsidRPr="00701192">
        <w:rPr>
          <w:rFonts w:ascii="Times New Roman" w:hAnsi="Times New Roman"/>
          <w:sz w:val="24"/>
          <w:szCs w:val="24"/>
        </w:rPr>
        <w:t xml:space="preserve"> века. 9 кл.учебник для общеобразовательных учреждений.- М.: Просвещение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01192">
        <w:rPr>
          <w:rFonts w:ascii="Times New Roman" w:hAnsi="Times New Roman"/>
          <w:sz w:val="24"/>
          <w:szCs w:val="24"/>
          <w:u w:val="single"/>
        </w:rPr>
        <w:t>10 класс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 xml:space="preserve">Сахаров А.Н.   Боханов А.Н.История России с древнейших времён до </w:t>
      </w:r>
      <w:r w:rsidRPr="00701192">
        <w:rPr>
          <w:rFonts w:ascii="Times New Roman" w:hAnsi="Times New Roman"/>
          <w:sz w:val="24"/>
          <w:szCs w:val="24"/>
          <w:lang w:val="en-US"/>
        </w:rPr>
        <w:t>XIX</w:t>
      </w:r>
      <w:r w:rsidRPr="00701192">
        <w:rPr>
          <w:rFonts w:ascii="Times New Roman" w:hAnsi="Times New Roman"/>
          <w:sz w:val="24"/>
          <w:szCs w:val="24"/>
        </w:rPr>
        <w:t xml:space="preserve"> века. 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>10 кл. В 2-х частях.           «Русское слово».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 xml:space="preserve">Загладин Н.В., Симония Н.А.Всеобщая история с древнейших времён до конца </w:t>
      </w:r>
      <w:r w:rsidRPr="00701192">
        <w:rPr>
          <w:rFonts w:ascii="Times New Roman" w:hAnsi="Times New Roman"/>
          <w:sz w:val="24"/>
          <w:szCs w:val="24"/>
          <w:lang w:val="en-US"/>
        </w:rPr>
        <w:t>XIX</w:t>
      </w:r>
      <w:r w:rsidRPr="00701192">
        <w:rPr>
          <w:rFonts w:ascii="Times New Roman" w:hAnsi="Times New Roman"/>
          <w:sz w:val="24"/>
          <w:szCs w:val="24"/>
        </w:rPr>
        <w:tab/>
        <w:t>века: учебник для  10 кл.   Русское слово.</w:t>
      </w:r>
      <w:r w:rsidRPr="00701192">
        <w:rPr>
          <w:rFonts w:ascii="Times New Roman" w:hAnsi="Times New Roman"/>
          <w:sz w:val="24"/>
          <w:szCs w:val="24"/>
        </w:rPr>
        <w:tab/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 xml:space="preserve">  Никитин А.Ф. Грибанова Г.И. Скоробогатько А.В. Мартьянов Д.                Обществознание. 10 кл.   ФГОС      Дрофа.          </w:t>
      </w:r>
    </w:p>
    <w:p w:rsidR="00BB1C1C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01192">
        <w:rPr>
          <w:rFonts w:ascii="Times New Roman" w:hAnsi="Times New Roman"/>
          <w:sz w:val="24"/>
          <w:szCs w:val="24"/>
          <w:u w:val="single"/>
        </w:rPr>
        <w:t>11 класс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 xml:space="preserve">Загладин  Н.В.  Козленко С.И. Минаков С.Т. Петров Ю.А.История России </w:t>
      </w:r>
      <w:r w:rsidRPr="00701192">
        <w:rPr>
          <w:rFonts w:ascii="Times New Roman" w:hAnsi="Times New Roman"/>
          <w:sz w:val="24"/>
          <w:szCs w:val="24"/>
          <w:lang w:val="en-US"/>
        </w:rPr>
        <w:t>XX</w:t>
      </w:r>
      <w:r w:rsidRPr="00701192">
        <w:rPr>
          <w:rFonts w:ascii="Times New Roman" w:hAnsi="Times New Roman"/>
          <w:sz w:val="24"/>
          <w:szCs w:val="24"/>
        </w:rPr>
        <w:t xml:space="preserve">- начало </w:t>
      </w:r>
      <w:r w:rsidRPr="00701192">
        <w:rPr>
          <w:rFonts w:ascii="Times New Roman" w:hAnsi="Times New Roman"/>
          <w:sz w:val="24"/>
          <w:szCs w:val="24"/>
          <w:lang w:val="en-US"/>
        </w:rPr>
        <w:t>XXI</w:t>
      </w:r>
      <w:r w:rsidRPr="00701192">
        <w:rPr>
          <w:rFonts w:ascii="Times New Roman" w:hAnsi="Times New Roman"/>
          <w:sz w:val="24"/>
          <w:szCs w:val="24"/>
        </w:rPr>
        <w:t xml:space="preserve"> века: Учебник  для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>11 класса общеобразовательных учреждений.- М.: ООО</w:t>
      </w:r>
      <w:r w:rsidRPr="00701192">
        <w:rPr>
          <w:rFonts w:ascii="Times New Roman" w:hAnsi="Times New Roman"/>
          <w:sz w:val="24"/>
          <w:szCs w:val="24"/>
        </w:rPr>
        <w:tab/>
        <w:t>ТИД «Русское слово-РС».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>Загладин Н.В.                     Всеобщая история.  11 кл.   Русское слово.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 xml:space="preserve">            </w:t>
      </w:r>
    </w:p>
    <w:p w:rsidR="00BB1C1C" w:rsidRPr="00701192" w:rsidRDefault="00BB1C1C" w:rsidP="001649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192">
        <w:rPr>
          <w:rFonts w:ascii="Times New Roman" w:hAnsi="Times New Roman"/>
          <w:sz w:val="24"/>
          <w:szCs w:val="24"/>
        </w:rPr>
        <w:t>Никитин А.Ф.  Грибанорва Г.И.  Мартьянов Д.С.            Обществознание. 11 кл.  Дрофа.      ФГОС</w:t>
      </w:r>
    </w:p>
    <w:p w:rsidR="00BB1C1C" w:rsidRPr="00883D61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1C1C" w:rsidRPr="00883D61" w:rsidRDefault="00BB1C1C" w:rsidP="00945B72">
      <w:pPr>
        <w:rPr>
          <w:rFonts w:ascii="Times New Roman" w:hAnsi="Times New Roman"/>
          <w:b/>
          <w:sz w:val="28"/>
          <w:szCs w:val="28"/>
        </w:rPr>
      </w:pPr>
      <w:r w:rsidRPr="00883D61">
        <w:rPr>
          <w:rFonts w:ascii="Times New Roman" w:hAnsi="Times New Roman"/>
          <w:b/>
          <w:sz w:val="28"/>
          <w:szCs w:val="28"/>
        </w:rPr>
        <w:t>Дидактические материалы:</w:t>
      </w:r>
    </w:p>
    <w:p w:rsidR="00BB1C1C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демонстрационные. История России 9 класс</w:t>
      </w:r>
    </w:p>
    <w:p w:rsidR="00BB1C1C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демонстрационные. История России 8 класс</w:t>
      </w:r>
    </w:p>
    <w:p w:rsidR="00BB1C1C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демонстрационные. История России 7 класс</w:t>
      </w:r>
    </w:p>
    <w:p w:rsidR="00BB1C1C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демонстрационные. История России 6 класс</w:t>
      </w:r>
    </w:p>
    <w:p w:rsidR="00BB1C1C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демонстрационные. Обществознание 10-11 класс</w:t>
      </w:r>
    </w:p>
    <w:p w:rsidR="00BB1C1C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демонстрационные. Обществознание 8-9 класс</w:t>
      </w:r>
    </w:p>
    <w:p w:rsidR="00BB1C1C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демонстрационные. Развитие Российского государства в 16 веке, 7 класс</w:t>
      </w:r>
    </w:p>
    <w:p w:rsidR="00BB1C1C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Таблицы демонстрационные. Мир в начале 17 века. Развитие России  7 класс</w:t>
      </w:r>
    </w:p>
    <w:p w:rsidR="00BB1C1C" w:rsidRPr="00883D61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Раздаточный материал по истории средних веков</w:t>
      </w:r>
    </w:p>
    <w:p w:rsidR="00BB1C1C" w:rsidRPr="00883D61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 xml:space="preserve">Непобедимая и легендарная. Репродукции картин, посвященные истории гражданской войны </w:t>
      </w:r>
    </w:p>
    <w:p w:rsidR="00BB1C1C" w:rsidRPr="00883D61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Под мирным небом Родины. Репродукции картин русских и советских художников</w:t>
      </w:r>
    </w:p>
    <w:p w:rsidR="00BB1C1C" w:rsidRPr="00883D61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Портреты русских художников</w:t>
      </w:r>
    </w:p>
    <w:p w:rsidR="00BB1C1C" w:rsidRPr="00883D61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Государственная Третьяковская галерея выпуск 2, 4</w:t>
      </w:r>
    </w:p>
    <w:p w:rsidR="00BB1C1C" w:rsidRPr="00883D61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Москва столица нашей Родины, Репродукции картин, посвященные истории Москвы</w:t>
      </w:r>
    </w:p>
    <w:p w:rsidR="00BB1C1C" w:rsidRPr="00883D61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 xml:space="preserve">Французская живопись середины </w:t>
      </w:r>
      <w:r w:rsidRPr="00883D61">
        <w:rPr>
          <w:rFonts w:ascii="Times New Roman" w:hAnsi="Times New Roman"/>
          <w:sz w:val="28"/>
          <w:szCs w:val="28"/>
          <w:lang w:val="en-US"/>
        </w:rPr>
        <w:t>XIX</w:t>
      </w:r>
      <w:r w:rsidRPr="00883D61">
        <w:rPr>
          <w:rFonts w:ascii="Times New Roman" w:hAnsi="Times New Roman"/>
          <w:sz w:val="28"/>
          <w:szCs w:val="28"/>
        </w:rPr>
        <w:t xml:space="preserve"> начала </w:t>
      </w:r>
      <w:r w:rsidRPr="00883D61">
        <w:rPr>
          <w:rFonts w:ascii="Times New Roman" w:hAnsi="Times New Roman"/>
          <w:sz w:val="28"/>
          <w:szCs w:val="28"/>
          <w:lang w:val="en-US"/>
        </w:rPr>
        <w:t>XX</w:t>
      </w:r>
      <w:r w:rsidRPr="00883D61">
        <w:rPr>
          <w:rFonts w:ascii="Times New Roman" w:hAnsi="Times New Roman"/>
          <w:sz w:val="28"/>
          <w:szCs w:val="28"/>
        </w:rPr>
        <w:t xml:space="preserve"> веков</w:t>
      </w:r>
    </w:p>
    <w:p w:rsidR="00BB1C1C" w:rsidRPr="00883D61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История СССР. Альбом картин.</w:t>
      </w:r>
    </w:p>
    <w:p w:rsidR="00BB1C1C" w:rsidRDefault="00BB1C1C" w:rsidP="00945B72">
      <w:pPr>
        <w:pStyle w:val="ListParagraph"/>
        <w:numPr>
          <w:ilvl w:val="0"/>
          <w:numId w:val="35"/>
        </w:numPr>
        <w:rPr>
          <w:rFonts w:ascii="Times New Roman" w:hAnsi="Times New Roman"/>
          <w:sz w:val="28"/>
          <w:szCs w:val="28"/>
        </w:rPr>
      </w:pPr>
      <w:r w:rsidRPr="00883D61">
        <w:rPr>
          <w:rFonts w:ascii="Times New Roman" w:hAnsi="Times New Roman"/>
          <w:sz w:val="28"/>
          <w:szCs w:val="28"/>
        </w:rPr>
        <w:t>Конституция РФ. Альбом таблиц и схем</w:t>
      </w:r>
    </w:p>
    <w:p w:rsidR="00BB1C1C" w:rsidRDefault="00BB1C1C" w:rsidP="00945B72">
      <w:pPr>
        <w:rPr>
          <w:rFonts w:ascii="Times New Roman" w:hAnsi="Times New Roman"/>
          <w:b/>
          <w:sz w:val="28"/>
          <w:szCs w:val="28"/>
        </w:rPr>
      </w:pPr>
      <w:r w:rsidRPr="00883D61">
        <w:rPr>
          <w:rFonts w:ascii="Times New Roman" w:hAnsi="Times New Roman"/>
          <w:b/>
          <w:sz w:val="28"/>
          <w:szCs w:val="28"/>
        </w:rPr>
        <w:t>Электронные образовательные ресурсы: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Серия " Наглядная история" Интерактивные карты. Всеобщая история 7 класс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Серия " Наглядная история" Интерактивные карты. История России.</w:t>
      </w:r>
      <w:r>
        <w:rPr>
          <w:rFonts w:ascii="Times New Roman" w:hAnsi="Times New Roman"/>
          <w:sz w:val="28"/>
          <w:szCs w:val="28"/>
          <w:lang w:val="en-US"/>
        </w:rPr>
        <w:t>XX</w:t>
      </w:r>
      <w:r w:rsidRPr="00B526D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начало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в.9 класс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Серия " Наглядная история" Интерактивные карты.</w:t>
      </w:r>
      <w:r w:rsidRPr="00B526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Всеобщая история 5 класс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Серия " Наглядная история" Интерактивные карты. История России.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в.8 класс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Серия " Наглядная история" Интерактивные карты. Всеобщая история 9 класс</w:t>
      </w:r>
    </w:p>
    <w:p w:rsidR="00BB1C1C" w:rsidRPr="00B526DD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B526DD">
        <w:rPr>
          <w:rFonts w:ascii="Times New Roman" w:hAnsi="Times New Roman"/>
          <w:sz w:val="28"/>
          <w:szCs w:val="28"/>
        </w:rPr>
        <w:t xml:space="preserve">Серия " Наглядная история" Интерактивные карты. История России. с древнейших времен до конца </w:t>
      </w:r>
      <w:r w:rsidRPr="00B526DD">
        <w:rPr>
          <w:rFonts w:ascii="Times New Roman" w:hAnsi="Times New Roman"/>
          <w:sz w:val="28"/>
          <w:szCs w:val="28"/>
          <w:lang w:val="en-US"/>
        </w:rPr>
        <w:t>XIV</w:t>
      </w:r>
      <w:r w:rsidRPr="00B526DD">
        <w:rPr>
          <w:rFonts w:ascii="Times New Roman" w:hAnsi="Times New Roman"/>
          <w:sz w:val="28"/>
          <w:szCs w:val="28"/>
        </w:rPr>
        <w:t xml:space="preserve"> века. 6 класс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</w:t>
      </w:r>
      <w:r w:rsidRPr="00EB6321">
        <w:rPr>
          <w:rFonts w:ascii="Times New Roman" w:hAnsi="Times New Roman"/>
          <w:sz w:val="28"/>
          <w:szCs w:val="28"/>
        </w:rPr>
        <w:t xml:space="preserve"> Рабочая программа по истории. Электронное приложение к учебнику "Всеобщая история . История Древнего мира" издательство "Просвещение", авторы Вигасин А.А., Годер Г.И., Свенцицкая И.С.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 Подготовка к выпускным экзаменам. Тесты по обществознанию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 Подготовка к выпускным экзаменам. Тесты по истории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 Методика. Материалы к урокам "Обществознание" Рекомендации. Разработки . В помощь учителю.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 Внеклассная работа в школе  "История 5-11 классы"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 Энциклопедия "Истории России 862-1917" Князья. Цари. Императоры. Интерактивный мир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DVD</w:t>
      </w:r>
      <w:r>
        <w:rPr>
          <w:rFonts w:ascii="Times New Roman" w:hAnsi="Times New Roman"/>
          <w:sz w:val="28"/>
          <w:szCs w:val="28"/>
        </w:rPr>
        <w:t xml:space="preserve"> Путешествие по Европе. Париж. Жемчужина Европы.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DVD</w:t>
      </w:r>
      <w:r w:rsidRPr="00CA6B31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Гражданская война </w:t>
      </w:r>
      <w:r w:rsidRPr="00CA6B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России 1910-1921.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DVD/</w:t>
      </w:r>
      <w:r>
        <w:rPr>
          <w:rFonts w:ascii="Times New Roman" w:hAnsi="Times New Roman"/>
          <w:sz w:val="28"/>
          <w:szCs w:val="28"/>
        </w:rPr>
        <w:t>Древнерусская икона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DVD</w:t>
      </w:r>
      <w:r>
        <w:rPr>
          <w:rFonts w:ascii="Times New Roman" w:hAnsi="Times New Roman"/>
          <w:sz w:val="28"/>
          <w:szCs w:val="28"/>
        </w:rPr>
        <w:t>/ Уроки отечественной истории  Кирилла и Мефодия. с древнейших времен до 19 века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DVD</w:t>
      </w:r>
      <w:r>
        <w:rPr>
          <w:rFonts w:ascii="Times New Roman" w:hAnsi="Times New Roman"/>
          <w:sz w:val="28"/>
          <w:szCs w:val="28"/>
        </w:rPr>
        <w:t>/Уроки отечественной истории  Кирилла и Мефодия. 19-20 века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Компакт  диск. Аудиоучебник. А.Н. Сахаров История России с древнейших времен до 16 века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Компакт  диск. Великий Храм России. Храм Христа Спасителя. Страницы жизни, гибели и восстановления.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диск. Государь Алексей Михайлович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диск. Две революции. 1917 год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диск. Древний Египет, Рим и Греция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диск. Древняя Русь. Рюрик и его братья. Князь Олег Вещий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Компакт  диск. История Гражданской войны в России 1910-1921. </w:t>
      </w:r>
    </w:p>
    <w:p w:rsidR="00BB1C1C" w:rsidRDefault="00BB1C1C" w:rsidP="00945B72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Компакт  диск. Романовы. Начало династии</w:t>
      </w:r>
    </w:p>
    <w:p w:rsidR="00BB1C1C" w:rsidRPr="0035375E" w:rsidRDefault="00BB1C1C" w:rsidP="0035375E">
      <w:pPr>
        <w:pStyle w:val="ListParagraph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>
        <w:t>Компакт диск. Уроки истории. Истрия Новгородской республики. Война 1812 года. Революция февраля 1917 года. НЭП</w:t>
      </w:r>
    </w:p>
    <w:p w:rsidR="00BB1C1C" w:rsidRPr="00B542F6" w:rsidRDefault="00BB1C1C" w:rsidP="00945B72">
      <w:pPr>
        <w:rPr>
          <w:rFonts w:ascii="Times New Roman" w:hAnsi="Times New Roman"/>
          <w:b/>
          <w:sz w:val="28"/>
          <w:szCs w:val="28"/>
        </w:rPr>
      </w:pPr>
      <w:r w:rsidRPr="00B542F6">
        <w:rPr>
          <w:rFonts w:ascii="Times New Roman" w:hAnsi="Times New Roman"/>
          <w:b/>
          <w:sz w:val="28"/>
          <w:szCs w:val="28"/>
        </w:rPr>
        <w:t>Карты:</w:t>
      </w:r>
    </w:p>
    <w:p w:rsidR="00BB1C1C" w:rsidRPr="00B542F6" w:rsidRDefault="00BB1C1C" w:rsidP="00945B72">
      <w:pPr>
        <w:rPr>
          <w:rFonts w:ascii="Times New Roman" w:hAnsi="Times New Roman"/>
          <w:b/>
          <w:sz w:val="28"/>
          <w:szCs w:val="28"/>
        </w:rPr>
      </w:pPr>
      <w:r w:rsidRPr="00B542F6">
        <w:rPr>
          <w:rFonts w:ascii="Times New Roman" w:hAnsi="Times New Roman"/>
          <w:b/>
          <w:sz w:val="28"/>
          <w:szCs w:val="28"/>
        </w:rPr>
        <w:t>5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Первобытнообщинное общество и древнейшие государства 5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Древняя Греция 5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Завоевания Александра Македонского 5 класс </w:t>
      </w:r>
    </w:p>
    <w:p w:rsidR="00BB1C1C" w:rsidRPr="00B542F6" w:rsidRDefault="00BB1C1C" w:rsidP="00945B72">
      <w:pPr>
        <w:rPr>
          <w:rFonts w:ascii="Times New Roman" w:hAnsi="Times New Roman"/>
          <w:b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Рост Римского государства  5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Падение Западной Римской империи 5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Древний Восток 5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Римская империя в </w:t>
      </w:r>
      <w:r w:rsidRPr="00B542F6">
        <w:rPr>
          <w:rFonts w:ascii="Times New Roman" w:hAnsi="Times New Roman"/>
          <w:sz w:val="28"/>
          <w:szCs w:val="28"/>
          <w:lang w:val="en-US"/>
        </w:rPr>
        <w:t>IV</w:t>
      </w:r>
      <w:r w:rsidRPr="00B542F6">
        <w:rPr>
          <w:rFonts w:ascii="Times New Roman" w:hAnsi="Times New Roman"/>
          <w:sz w:val="28"/>
          <w:szCs w:val="28"/>
        </w:rPr>
        <w:t xml:space="preserve"> - </w:t>
      </w:r>
      <w:r w:rsidRPr="00B542F6">
        <w:rPr>
          <w:rFonts w:ascii="Times New Roman" w:hAnsi="Times New Roman"/>
          <w:sz w:val="28"/>
          <w:szCs w:val="28"/>
          <w:lang w:val="en-US"/>
        </w:rPr>
        <w:t>V</w:t>
      </w:r>
      <w:r w:rsidRPr="00B542F6">
        <w:rPr>
          <w:rFonts w:ascii="Times New Roman" w:hAnsi="Times New Roman"/>
          <w:sz w:val="28"/>
          <w:szCs w:val="28"/>
        </w:rPr>
        <w:t xml:space="preserve"> в. Падение Западной Империи 5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Древняя Италия 5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Египет и Передняя Азия в Древности 5 класс </w:t>
      </w:r>
    </w:p>
    <w:p w:rsidR="00BB1C1C" w:rsidRPr="0035375E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Рост Римского государства 5 класс </w:t>
      </w:r>
    </w:p>
    <w:p w:rsidR="00BB1C1C" w:rsidRPr="00B542F6" w:rsidRDefault="00BB1C1C" w:rsidP="00945B72">
      <w:pPr>
        <w:rPr>
          <w:rFonts w:ascii="Times New Roman" w:hAnsi="Times New Roman"/>
          <w:b/>
          <w:sz w:val="28"/>
          <w:szCs w:val="28"/>
        </w:rPr>
      </w:pPr>
      <w:r w:rsidRPr="00B542F6">
        <w:rPr>
          <w:rFonts w:ascii="Times New Roman" w:hAnsi="Times New Roman"/>
          <w:b/>
          <w:sz w:val="28"/>
          <w:szCs w:val="28"/>
        </w:rPr>
        <w:t>6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Киевская Русь 6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Крестовые походы 6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 Феодальная раздробленность в России. 6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Индия, Китай в средние века 6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Византийская империя и славяне 6 класс</w:t>
      </w:r>
    </w:p>
    <w:p w:rsidR="00BB1C1C" w:rsidRPr="0035375E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Империя Карла Великого. Раздел империи Карла Великого. 6 класс.</w:t>
      </w:r>
    </w:p>
    <w:p w:rsidR="00BB1C1C" w:rsidRPr="00B542F6" w:rsidRDefault="00BB1C1C" w:rsidP="00945B72">
      <w:pPr>
        <w:rPr>
          <w:rFonts w:ascii="Times New Roman" w:hAnsi="Times New Roman"/>
          <w:b/>
          <w:sz w:val="28"/>
          <w:szCs w:val="28"/>
        </w:rPr>
      </w:pPr>
      <w:r w:rsidRPr="00B542F6">
        <w:rPr>
          <w:rFonts w:ascii="Times New Roman" w:hAnsi="Times New Roman"/>
          <w:b/>
          <w:sz w:val="28"/>
          <w:szCs w:val="28"/>
        </w:rPr>
        <w:t>7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 Европа в начале Нового времени 7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Европа в </w:t>
      </w:r>
      <w:r w:rsidRPr="00B542F6">
        <w:rPr>
          <w:rFonts w:ascii="Times New Roman" w:hAnsi="Times New Roman"/>
          <w:sz w:val="28"/>
          <w:szCs w:val="28"/>
          <w:lang w:val="en-US"/>
        </w:rPr>
        <w:t>XVI</w:t>
      </w:r>
      <w:r w:rsidRPr="00B542F6">
        <w:rPr>
          <w:rFonts w:ascii="Times New Roman" w:hAnsi="Times New Roman"/>
          <w:sz w:val="28"/>
          <w:szCs w:val="28"/>
        </w:rPr>
        <w:t xml:space="preserve"> - второй половине </w:t>
      </w:r>
      <w:r w:rsidRPr="00B542F6">
        <w:rPr>
          <w:rFonts w:ascii="Times New Roman" w:hAnsi="Times New Roman"/>
          <w:sz w:val="28"/>
          <w:szCs w:val="28"/>
          <w:lang w:val="en-US"/>
        </w:rPr>
        <w:t>XVII</w:t>
      </w:r>
      <w:r w:rsidRPr="00B542F6">
        <w:rPr>
          <w:rFonts w:ascii="Times New Roman" w:hAnsi="Times New Roman"/>
          <w:sz w:val="28"/>
          <w:szCs w:val="28"/>
        </w:rPr>
        <w:t xml:space="preserve"> века 7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Европа в </w:t>
      </w:r>
      <w:r w:rsidRPr="00B542F6">
        <w:rPr>
          <w:rFonts w:ascii="Times New Roman" w:hAnsi="Times New Roman"/>
          <w:sz w:val="28"/>
          <w:szCs w:val="28"/>
          <w:lang w:val="en-US"/>
        </w:rPr>
        <w:t>XV</w:t>
      </w:r>
      <w:r w:rsidRPr="00B542F6">
        <w:rPr>
          <w:rFonts w:ascii="Times New Roman" w:hAnsi="Times New Roman"/>
          <w:sz w:val="28"/>
          <w:szCs w:val="28"/>
        </w:rPr>
        <w:t>-</w:t>
      </w:r>
      <w:r w:rsidRPr="00B542F6">
        <w:rPr>
          <w:rFonts w:ascii="Times New Roman" w:hAnsi="Times New Roman"/>
          <w:sz w:val="28"/>
          <w:szCs w:val="28"/>
          <w:lang w:val="en-US"/>
        </w:rPr>
        <w:t>XVI</w:t>
      </w:r>
      <w:r w:rsidRPr="00B542F6">
        <w:rPr>
          <w:rFonts w:ascii="Times New Roman" w:hAnsi="Times New Roman"/>
          <w:sz w:val="28"/>
          <w:szCs w:val="28"/>
        </w:rPr>
        <w:t xml:space="preserve"> веках 7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Образование Российского централизованного государства 7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Борьба народов нашей страны с иноземными захватчиками 7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Российское государство в 16 веке 7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Великие Географические открытия 7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Образование централизованного государства 14-15 века 7 класс </w:t>
      </w:r>
    </w:p>
    <w:p w:rsidR="00BB1C1C" w:rsidRPr="0035375E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Образование США  7 класс.</w:t>
      </w:r>
    </w:p>
    <w:p w:rsidR="00BB1C1C" w:rsidRPr="00B542F6" w:rsidRDefault="00BB1C1C" w:rsidP="00945B72">
      <w:pPr>
        <w:rPr>
          <w:rFonts w:ascii="Times New Roman" w:hAnsi="Times New Roman"/>
          <w:b/>
          <w:sz w:val="28"/>
          <w:szCs w:val="28"/>
        </w:rPr>
      </w:pPr>
      <w:r w:rsidRPr="00B542F6">
        <w:rPr>
          <w:rFonts w:ascii="Times New Roman" w:hAnsi="Times New Roman"/>
          <w:b/>
          <w:sz w:val="28"/>
          <w:szCs w:val="28"/>
        </w:rPr>
        <w:t>8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Отечественная война 1812 года 8 класс 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Россия во второй половине </w:t>
      </w:r>
      <w:r w:rsidRPr="00B542F6">
        <w:rPr>
          <w:rFonts w:ascii="Times New Roman" w:hAnsi="Times New Roman"/>
          <w:sz w:val="28"/>
          <w:szCs w:val="28"/>
          <w:lang w:val="en-US"/>
        </w:rPr>
        <w:t>XVIII</w:t>
      </w:r>
      <w:r w:rsidRPr="00B542F6">
        <w:rPr>
          <w:rFonts w:ascii="Times New Roman" w:hAnsi="Times New Roman"/>
          <w:sz w:val="28"/>
          <w:szCs w:val="28"/>
        </w:rPr>
        <w:t xml:space="preserve"> века 8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Европа с 1799 по 1815 года 8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Российская империя в </w:t>
      </w:r>
      <w:r w:rsidRPr="00B542F6">
        <w:rPr>
          <w:rFonts w:ascii="Times New Roman" w:hAnsi="Times New Roman"/>
          <w:sz w:val="28"/>
          <w:szCs w:val="28"/>
          <w:lang w:val="en-US"/>
        </w:rPr>
        <w:t>XVII</w:t>
      </w:r>
      <w:r w:rsidRPr="00B542F6">
        <w:rPr>
          <w:rFonts w:ascii="Times New Roman" w:hAnsi="Times New Roman"/>
          <w:sz w:val="28"/>
          <w:szCs w:val="28"/>
        </w:rPr>
        <w:t xml:space="preserve"> - до 60-х годов </w:t>
      </w:r>
      <w:r w:rsidRPr="00B542F6">
        <w:rPr>
          <w:rFonts w:ascii="Times New Roman" w:hAnsi="Times New Roman"/>
          <w:sz w:val="28"/>
          <w:szCs w:val="28"/>
          <w:lang w:val="en-US"/>
        </w:rPr>
        <w:t>XVIII</w:t>
      </w:r>
      <w:r w:rsidRPr="00B542F6">
        <w:rPr>
          <w:rFonts w:ascii="Times New Roman" w:hAnsi="Times New Roman"/>
          <w:sz w:val="28"/>
          <w:szCs w:val="28"/>
        </w:rPr>
        <w:t xml:space="preserve"> века 8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Россия с конца </w:t>
      </w:r>
      <w:r w:rsidRPr="00B542F6">
        <w:rPr>
          <w:rFonts w:ascii="Times New Roman" w:hAnsi="Times New Roman"/>
          <w:sz w:val="28"/>
          <w:szCs w:val="28"/>
          <w:lang w:val="en-US"/>
        </w:rPr>
        <w:t>XVII</w:t>
      </w:r>
      <w:r w:rsidRPr="00B542F6">
        <w:rPr>
          <w:rFonts w:ascii="Times New Roman" w:hAnsi="Times New Roman"/>
          <w:sz w:val="28"/>
          <w:szCs w:val="28"/>
        </w:rPr>
        <w:t xml:space="preserve"> до 60-х годов </w:t>
      </w:r>
      <w:r w:rsidRPr="00B542F6">
        <w:rPr>
          <w:rFonts w:ascii="Times New Roman" w:hAnsi="Times New Roman"/>
          <w:sz w:val="28"/>
          <w:szCs w:val="28"/>
          <w:lang w:val="en-US"/>
        </w:rPr>
        <w:t>XVIII</w:t>
      </w:r>
      <w:r w:rsidRPr="00B542F6">
        <w:rPr>
          <w:rFonts w:ascii="Times New Roman" w:hAnsi="Times New Roman"/>
          <w:sz w:val="28"/>
          <w:szCs w:val="28"/>
        </w:rPr>
        <w:t xml:space="preserve"> 8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Российская империя в </w:t>
      </w:r>
      <w:r w:rsidRPr="00B542F6">
        <w:rPr>
          <w:rFonts w:ascii="Times New Roman" w:hAnsi="Times New Roman"/>
          <w:sz w:val="28"/>
          <w:szCs w:val="28"/>
          <w:lang w:val="en-US"/>
        </w:rPr>
        <w:t>XVIII</w:t>
      </w:r>
      <w:r w:rsidRPr="00B542F6">
        <w:rPr>
          <w:rFonts w:ascii="Times New Roman" w:hAnsi="Times New Roman"/>
          <w:sz w:val="28"/>
          <w:szCs w:val="28"/>
        </w:rPr>
        <w:t xml:space="preserve"> веке 8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Война за независимость и образование США 8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Гражданская война в США 8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Российская империя в 18 веке 8 класс</w:t>
      </w:r>
    </w:p>
    <w:p w:rsidR="00BB1C1C" w:rsidRPr="0035375E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Российская империя в первой половине </w:t>
      </w:r>
      <w:r w:rsidRPr="00B542F6">
        <w:rPr>
          <w:rFonts w:ascii="Times New Roman" w:hAnsi="Times New Roman"/>
          <w:sz w:val="28"/>
          <w:szCs w:val="28"/>
          <w:lang w:val="en-US"/>
        </w:rPr>
        <w:t>XIX</w:t>
      </w:r>
      <w:r w:rsidRPr="00B542F6">
        <w:rPr>
          <w:rFonts w:ascii="Times New Roman" w:hAnsi="Times New Roman"/>
          <w:sz w:val="28"/>
          <w:szCs w:val="28"/>
        </w:rPr>
        <w:t xml:space="preserve"> века. 8 класс</w:t>
      </w:r>
    </w:p>
    <w:p w:rsidR="00BB1C1C" w:rsidRPr="00B542F6" w:rsidRDefault="00BB1C1C" w:rsidP="00945B72">
      <w:pPr>
        <w:rPr>
          <w:rFonts w:ascii="Times New Roman" w:hAnsi="Times New Roman"/>
          <w:b/>
          <w:sz w:val="28"/>
          <w:szCs w:val="28"/>
        </w:rPr>
      </w:pPr>
      <w:r w:rsidRPr="00B542F6">
        <w:rPr>
          <w:rFonts w:ascii="Times New Roman" w:hAnsi="Times New Roman"/>
          <w:b/>
          <w:sz w:val="28"/>
          <w:szCs w:val="28"/>
        </w:rPr>
        <w:t>9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Российская империя 1800-1861 г. 9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Российская империя 1861-1900 г. 9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Первая мировая война 1914-1918 г.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Территориальный раздел мира в конце 19 - начале 20 века 9 класс </w:t>
      </w:r>
    </w:p>
    <w:p w:rsidR="00BB1C1C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Гражданская война 1918-1919 г.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Гражданская война 1919-1920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Русско-японская война 1905-1907 г.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Вторая Мировая Война 9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Россия после реформы 1861 года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Вторая Мировая война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Западная Европа после </w:t>
      </w:r>
      <w:r w:rsidRPr="00B542F6">
        <w:rPr>
          <w:rFonts w:ascii="Times New Roman" w:hAnsi="Times New Roman"/>
          <w:sz w:val="28"/>
          <w:szCs w:val="28"/>
          <w:lang w:val="en-US"/>
        </w:rPr>
        <w:t>I</w:t>
      </w:r>
      <w:r w:rsidRPr="00B542F6">
        <w:rPr>
          <w:rFonts w:ascii="Times New Roman" w:hAnsi="Times New Roman"/>
          <w:sz w:val="28"/>
          <w:szCs w:val="28"/>
        </w:rPr>
        <w:t xml:space="preserve"> Мировой войны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Гражданская война в США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Европа в 1870-1913 г.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Революция 1905-1907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Европа в 1905-1914 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Подготовка Великой октябрьской революции март -октябрь 1917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Подготовка к социалистической революции 9 класс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Россия в 1907-1914 г.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Россия 1907-1914 года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США в конце 19 - начале 20 века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Война в СССР 1919-1920г.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Октябрьская революция 9 класс 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Становление советской России 1917  - 1922/Первая мировая война 1914-1916 г. 9 класс.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>Политическая карта мира 9 класс.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Отечественная война 1812 г./Коренной перелом в великой </w:t>
      </w:r>
      <w:r>
        <w:rPr>
          <w:rFonts w:ascii="Times New Roman" w:hAnsi="Times New Roman"/>
          <w:sz w:val="28"/>
          <w:szCs w:val="28"/>
        </w:rPr>
        <w:t>отечественной войне 1941-1945 г</w:t>
      </w:r>
      <w:r w:rsidRPr="00B542F6">
        <w:rPr>
          <w:rFonts w:ascii="Times New Roman" w:hAnsi="Times New Roman"/>
          <w:sz w:val="28"/>
          <w:szCs w:val="28"/>
        </w:rPr>
        <w:t>. 9 класс.</w:t>
      </w:r>
    </w:p>
    <w:p w:rsidR="00BB1C1C" w:rsidRPr="00B542F6" w:rsidRDefault="00BB1C1C" w:rsidP="00945B72">
      <w:pPr>
        <w:rPr>
          <w:rFonts w:ascii="Times New Roman" w:hAnsi="Times New Roman"/>
          <w:sz w:val="28"/>
          <w:szCs w:val="28"/>
        </w:rPr>
      </w:pPr>
      <w:r w:rsidRPr="00B542F6">
        <w:rPr>
          <w:rFonts w:ascii="Times New Roman" w:hAnsi="Times New Roman"/>
          <w:sz w:val="28"/>
          <w:szCs w:val="28"/>
        </w:rPr>
        <w:t xml:space="preserve">Политическая карта Европы </w:t>
      </w:r>
      <w:r w:rsidRPr="00B542F6">
        <w:rPr>
          <w:rFonts w:ascii="Times New Roman" w:hAnsi="Times New Roman"/>
          <w:sz w:val="28"/>
          <w:szCs w:val="28"/>
          <w:lang w:val="en-US"/>
        </w:rPr>
        <w:t>XX</w:t>
      </w:r>
      <w:r w:rsidRPr="00B542F6">
        <w:rPr>
          <w:rFonts w:ascii="Times New Roman" w:hAnsi="Times New Roman"/>
          <w:sz w:val="28"/>
          <w:szCs w:val="28"/>
        </w:rPr>
        <w:t xml:space="preserve"> век. 9 класс </w:t>
      </w:r>
    </w:p>
    <w:p w:rsidR="00BB1C1C" w:rsidRDefault="00BB1C1C" w:rsidP="0035375E">
      <w:pPr>
        <w:rPr>
          <w:rFonts w:ascii="Times New Roman" w:hAnsi="Times New Roman"/>
          <w:b/>
          <w:i/>
          <w:sz w:val="28"/>
          <w:szCs w:val="28"/>
        </w:rPr>
      </w:pPr>
    </w:p>
    <w:p w:rsidR="00BB1C1C" w:rsidRDefault="00BB1C1C" w:rsidP="00305EA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медиатека</w:t>
      </w:r>
      <w:r w:rsidRPr="005F7510">
        <w:rPr>
          <w:rFonts w:ascii="Times New Roman" w:hAnsi="Times New Roman"/>
          <w:b/>
          <w:i/>
          <w:sz w:val="28"/>
          <w:szCs w:val="28"/>
        </w:rPr>
        <w:t>, элек</w:t>
      </w:r>
      <w:r>
        <w:rPr>
          <w:rFonts w:ascii="Times New Roman" w:hAnsi="Times New Roman"/>
          <w:b/>
          <w:i/>
          <w:sz w:val="28"/>
          <w:szCs w:val="28"/>
        </w:rPr>
        <w:t>тронных образовательных ресурсы</w:t>
      </w:r>
    </w:p>
    <w:p w:rsidR="00BB1C1C" w:rsidRPr="00B11A8D" w:rsidRDefault="00BB1C1C" w:rsidP="00305EA3">
      <w:pPr>
        <w:jc w:val="center"/>
        <w:rPr>
          <w:rFonts w:ascii="Times New Roman" w:hAnsi="Times New Roman"/>
          <w:sz w:val="24"/>
          <w:szCs w:val="24"/>
        </w:rPr>
      </w:pPr>
      <w:r w:rsidRPr="005F7510">
        <w:rPr>
          <w:rFonts w:ascii="Times New Roman" w:hAnsi="Times New Roman"/>
          <w:b/>
          <w:i/>
          <w:sz w:val="28"/>
          <w:szCs w:val="28"/>
        </w:rPr>
        <w:t>Банк презентаций</w:t>
      </w:r>
      <w:r>
        <w:rPr>
          <w:rFonts w:ascii="Times New Roman" w:hAnsi="Times New Roman"/>
          <w:sz w:val="24"/>
          <w:szCs w:val="24"/>
        </w:rPr>
        <w:t>.</w:t>
      </w:r>
    </w:p>
    <w:p w:rsidR="00BB1C1C" w:rsidRPr="0035375E" w:rsidRDefault="00BB1C1C" w:rsidP="00305EA3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35375E">
        <w:rPr>
          <w:rFonts w:ascii="Times New Roman" w:hAnsi="Times New Roman"/>
          <w:b/>
          <w:sz w:val="32"/>
          <w:szCs w:val="32"/>
          <w:u w:val="single"/>
        </w:rPr>
        <w:t xml:space="preserve">5 класс </w:t>
      </w:r>
    </w:p>
    <w:p w:rsidR="00BB1C1C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1. Введение в историю Древнего мира 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85B9C">
        <w:rPr>
          <w:rFonts w:ascii="Times New Roman" w:hAnsi="Times New Roman"/>
          <w:bCs/>
          <w:sz w:val="24"/>
          <w:szCs w:val="24"/>
          <w:lang w:eastAsia="ru-RU"/>
        </w:rPr>
        <w:t>2. Древнейшие люди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3. Родовые общины охотников и собирателей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4. Возникновение искусства и религиозных верований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5. Возникновение земледелия и скотоводства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6. Появление неравенства и знати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7. Счет лет в истории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8. Государство на берегах Нила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9. Жизнь египетск</w:t>
      </w:r>
      <w:r>
        <w:rPr>
          <w:rFonts w:ascii="Times New Roman" w:hAnsi="Times New Roman"/>
          <w:bCs/>
          <w:sz w:val="24"/>
          <w:szCs w:val="24"/>
          <w:lang w:eastAsia="ru-RU"/>
        </w:rPr>
        <w:t>их земледельцев и ремесленников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10. Жизнь египетского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85B9C">
        <w:rPr>
          <w:rFonts w:ascii="Times New Roman" w:hAnsi="Times New Roman"/>
          <w:bCs/>
          <w:sz w:val="24"/>
          <w:szCs w:val="24"/>
          <w:lang w:eastAsia="ru-RU"/>
        </w:rPr>
        <w:t>вельможи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11. Завоевательные походы фараонов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12. Религия Древнего Египта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14. Письменность и знания Древних египтян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15. Древнее Двуречье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16. Царь Хаммурапи и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85B9C">
        <w:rPr>
          <w:rFonts w:ascii="Times New Roman" w:hAnsi="Times New Roman"/>
          <w:bCs/>
          <w:sz w:val="24"/>
          <w:szCs w:val="24"/>
          <w:lang w:eastAsia="ru-RU"/>
        </w:rPr>
        <w:t>его законы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17. Финикийские мореплаватели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 18. Библейские сказания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19. Древнееврейское царство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20. Ассирийская держава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21. Персидская держава Царя царей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22. Природа и люди Древней Индии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23. Чему учил китайский мудрец Конфуций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24. Первый властелин единого Китая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 25. Греки и критяне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26. Микены и Троя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27. Поэма Гомера Илиада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28. Поэма Гомера Одиссея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29. Религия древних греков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 30. Земледельцы Аттики теряют землю и свободу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31. Зарождение демократии в Афинах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32. Древняя Спарта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33. Греческие колонии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34. Олимпийские игры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85B9C">
        <w:rPr>
          <w:rFonts w:ascii="Times New Roman" w:hAnsi="Times New Roman"/>
          <w:bCs/>
          <w:sz w:val="24"/>
          <w:szCs w:val="24"/>
          <w:lang w:eastAsia="ru-RU"/>
        </w:rPr>
        <w:t>в древности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35. Марафонская битва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36. Нашествие персидских войск на Элладу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 xml:space="preserve">37. Афинский порт Пирей 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85B9C">
        <w:rPr>
          <w:rFonts w:ascii="Times New Roman" w:hAnsi="Times New Roman"/>
          <w:bCs/>
          <w:sz w:val="24"/>
          <w:szCs w:val="24"/>
          <w:lang w:eastAsia="ru-RU"/>
        </w:rPr>
        <w:t>38. В городе богини Афины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39. В афинских школах и гимназиях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40. В театре Диониса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41. Афинская демократия при Перикле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42. Завоевание Греции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85B9C">
        <w:rPr>
          <w:rFonts w:ascii="Times New Roman" w:hAnsi="Times New Roman"/>
          <w:bCs/>
          <w:sz w:val="24"/>
          <w:szCs w:val="24"/>
          <w:lang w:eastAsia="ru-RU"/>
        </w:rPr>
        <w:t>Македонией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43. Поход Александра Македонского на Восток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44. Эллинистические государства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45. Древнейший Рим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46. Завоевание Римом И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>талии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47. Римская республика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48. Война с Ганнибалом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49. Установление господства Рима во всем Средиземноморье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50. Рабство в Древнем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85B9C">
        <w:rPr>
          <w:rFonts w:ascii="Times New Roman" w:hAnsi="Times New Roman"/>
          <w:bCs/>
          <w:sz w:val="24"/>
          <w:szCs w:val="24"/>
          <w:lang w:eastAsia="ru-RU"/>
        </w:rPr>
        <w:t>Риме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51. Земельный закон братьев Гракхов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52. Восстание Спартака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53. Единовластие Цезаря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54. Установление империи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55. Соседи Римской империи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56. В Риме при императоре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85B9C">
        <w:rPr>
          <w:rFonts w:ascii="Times New Roman" w:hAnsi="Times New Roman"/>
          <w:bCs/>
          <w:sz w:val="24"/>
          <w:szCs w:val="24"/>
          <w:lang w:eastAsia="ru-RU"/>
        </w:rPr>
        <w:t>Нероне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57. Первые христиане и их учение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58. Расцвет империи во</w:t>
      </w:r>
      <w:r w:rsidRPr="00B11A8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C85B9C">
        <w:rPr>
          <w:rFonts w:ascii="Times New Roman" w:hAnsi="Times New Roman"/>
          <w:bCs/>
          <w:sz w:val="24"/>
          <w:szCs w:val="24"/>
          <w:lang w:eastAsia="ru-RU"/>
        </w:rPr>
        <w:t>2-м веке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59. Вечный город и его жители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60. Римская империя при Константине</w:t>
      </w:r>
    </w:p>
    <w:p w:rsidR="00BB1C1C" w:rsidRPr="00B11A8D" w:rsidRDefault="00BB1C1C" w:rsidP="00305EA3">
      <w:pPr>
        <w:spacing w:line="36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C85B9C">
        <w:rPr>
          <w:rFonts w:ascii="Times New Roman" w:hAnsi="Times New Roman"/>
          <w:bCs/>
          <w:sz w:val="24"/>
          <w:szCs w:val="24"/>
          <w:lang w:eastAsia="ru-RU"/>
        </w:rPr>
        <w:t>61. Взятие Рима варварами</w:t>
      </w:r>
    </w:p>
    <w:p w:rsidR="00BB1C1C" w:rsidRPr="0035375E" w:rsidRDefault="00BB1C1C" w:rsidP="00305EA3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35375E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6 класс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1. Средневековье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2. Образование варварских королевств. Государство франков в VI-VIII вв.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3. Христианская церковь в раннее Средневековье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4. Возникновение и распад империи Карла Великого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5. Феодальная раздробленность Западной Европы в IX-XI веках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6. Англия в раннее Средневековье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7. Византия при Юстиниане. Борьба империи с внешними врагами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8. Культура Византии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9. Образование славянских государств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10. Возникновение ислама. Арабский халифат и его распад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 xml:space="preserve">11. Культура стран халифата                    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 xml:space="preserve"> 12. Средневековая деревня и ее обитатели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13. В рыцарском замке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14. Формирование средневековых городов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15. Торговля в Средние века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5"/>
        <w:gridCol w:w="7038"/>
      </w:tblGrid>
      <w:tr w:rsidR="00BB1C1C" w:rsidRPr="00552019" w:rsidTr="00B90422">
        <w:trPr>
          <w:tblCellSpacing w:w="15" w:type="dxa"/>
        </w:trPr>
        <w:tc>
          <w:tcPr>
            <w:tcW w:w="50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93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ind w:firstLine="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16. Горожане и их образ жизни </w:t>
            </w:r>
          </w:p>
        </w:tc>
      </w:tr>
    </w:tbl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17. Могущество папской власти. Католическая церковь и еретики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18. Крестовые походы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19. Объединение Франции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20. Что англичане считают началом своих свобод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21. Столетняя война</w:t>
      </w:r>
    </w:p>
    <w:tbl>
      <w:tblPr>
        <w:tblW w:w="9117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5"/>
        <w:gridCol w:w="9022"/>
      </w:tblGrid>
      <w:tr w:rsidR="00BB1C1C" w:rsidRPr="00552019" w:rsidTr="00B90422">
        <w:trPr>
          <w:tblCellSpacing w:w="15" w:type="dxa"/>
        </w:trPr>
        <w:tc>
          <w:tcPr>
            <w:tcW w:w="50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77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22. Усиление королевской власти в конце XV века во Франции и в Англии </w:t>
            </w:r>
          </w:p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sz w:val="24"/>
                <w:szCs w:val="24"/>
              </w:rPr>
              <w:t>23. Реконкиста на Пиренейском полуострове</w:t>
            </w:r>
          </w:p>
        </w:tc>
      </w:tr>
    </w:tbl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24. Государства, оставшиеся раздробленными Германия и Италия в XII-XV веках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25. Гуситское движение в Чехии</w:t>
      </w:r>
    </w:p>
    <w:tbl>
      <w:tblPr>
        <w:tblW w:w="840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5"/>
        <w:gridCol w:w="8314"/>
      </w:tblGrid>
      <w:tr w:rsidR="00BB1C1C" w:rsidRPr="00552019" w:rsidTr="00B90422">
        <w:trPr>
          <w:tblCellSpacing w:w="15" w:type="dxa"/>
        </w:trPr>
        <w:tc>
          <w:tcPr>
            <w:tcW w:w="50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69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26. Завоевание турками-османами Балканского полуострова </w:t>
            </w:r>
          </w:p>
        </w:tc>
      </w:tr>
    </w:tbl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27. Образование и философия</w:t>
      </w:r>
    </w:p>
    <w:tbl>
      <w:tblPr>
        <w:tblW w:w="8550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5"/>
        <w:gridCol w:w="8455"/>
      </w:tblGrid>
      <w:tr w:rsidR="00BB1C1C" w:rsidRPr="00552019" w:rsidTr="00B90422">
        <w:trPr>
          <w:tblCellSpacing w:w="15" w:type="dxa"/>
        </w:trPr>
        <w:tc>
          <w:tcPr>
            <w:tcW w:w="50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10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28. Литература     и искусство в Средние века ч.1</w:t>
            </w:r>
          </w:p>
        </w:tc>
      </w:tr>
    </w:tbl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29. Литература и искусство в Средние века ч.2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30. Культура раннего Возрождения в Италии</w:t>
      </w:r>
    </w:p>
    <w:p w:rsidR="00BB1C1C" w:rsidRPr="00B11A8D" w:rsidRDefault="00BB1C1C" w:rsidP="00305EA3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31. Научные изобретения и открытия</w:t>
      </w:r>
    </w:p>
    <w:tbl>
      <w:tblPr>
        <w:tblW w:w="840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5"/>
        <w:gridCol w:w="8314"/>
      </w:tblGrid>
      <w:tr w:rsidR="00BB1C1C" w:rsidRPr="00552019" w:rsidTr="00B90422">
        <w:trPr>
          <w:tblCellSpacing w:w="15" w:type="dxa"/>
        </w:trPr>
        <w:tc>
          <w:tcPr>
            <w:tcW w:w="50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69" w:type="dxa"/>
            <w:vAlign w:val="center"/>
          </w:tcPr>
          <w:p w:rsidR="00BB1C1C" w:rsidRPr="00552019" w:rsidRDefault="00BB1C1C" w:rsidP="00B9042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20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32. Средневековая Азия Китай, Индия, Япония</w:t>
            </w:r>
          </w:p>
        </w:tc>
      </w:tr>
    </w:tbl>
    <w:p w:rsidR="00BB1C1C" w:rsidRPr="0035375E" w:rsidRDefault="00BB1C1C" w:rsidP="0035375E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11A8D">
        <w:rPr>
          <w:rFonts w:ascii="Times New Roman" w:hAnsi="Times New Roman"/>
          <w:bCs/>
          <w:sz w:val="24"/>
          <w:szCs w:val="24"/>
        </w:rPr>
        <w:t>33. Государства и наро</w:t>
      </w:r>
      <w:r>
        <w:rPr>
          <w:rFonts w:ascii="Times New Roman" w:hAnsi="Times New Roman"/>
          <w:bCs/>
          <w:sz w:val="24"/>
          <w:szCs w:val="24"/>
        </w:rPr>
        <w:t>ды Африки и доколумбовой Америки</w:t>
      </w:r>
    </w:p>
    <w:p w:rsidR="00BB1C1C" w:rsidRDefault="00BB1C1C" w:rsidP="00305EA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B1C1C" w:rsidRPr="0035375E" w:rsidRDefault="00BB1C1C" w:rsidP="00305EA3">
      <w:pPr>
        <w:spacing w:after="0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35375E">
        <w:rPr>
          <w:rFonts w:ascii="Times New Roman" w:hAnsi="Times New Roman"/>
          <w:b/>
          <w:sz w:val="32"/>
          <w:szCs w:val="32"/>
          <w:u w:val="single"/>
        </w:rPr>
        <w:t>7 класс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Мир в начале Нового времени.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>От Средневековья к Новому времени.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Технические открытия и выход к Мировому океану.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Встреча миров. Великие географические открытия и их последствия.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Усиление королевской власти в XVI-XVII вв. Абсолютизм в Европе.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>Дух предпринимательства преобразует экономику.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Европейское общество в раннее Новое время.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Повседневная жизнь.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Великие гуманисты Европы.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Мир художественной культуры Возрождения.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Рождение новой европейской науки.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Начало Реформации в Европе. Обновление христианства.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Распространение Реформации в Европе.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Контрреформация. Королевская власть и Реформация в Англии.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Борьба за господство на море.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>Религиозные войны и укрепление абсолютной монархии во Франции.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Первые революции Нового времени.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Международные отношения (борьба за первенство в Европе и колониях). </w:t>
      </w:r>
    </w:p>
    <w:p w:rsidR="00BB1C1C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Освободительная война в Нидерландах. </w:t>
      </w:r>
    </w:p>
    <w:p w:rsidR="00BB1C1C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Рождение Республики Соединённых провинций. </w:t>
      </w:r>
    </w:p>
    <w:p w:rsidR="00BB1C1C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>Парламент против короля. Революция в Англии.</w:t>
      </w:r>
    </w:p>
    <w:p w:rsidR="00BB1C1C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 Путь к парламентской монархии.</w:t>
      </w:r>
    </w:p>
    <w:p w:rsidR="00BB1C1C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 Международные отношения в XVI – XVII вв. </w:t>
      </w:r>
    </w:p>
    <w:p w:rsidR="00BB1C1C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Традиционные общества Востока. Начало европейской колонизации. </w:t>
      </w:r>
    </w:p>
    <w:p w:rsidR="00BB1C1C" w:rsidRPr="00B11A8D" w:rsidRDefault="00BB1C1C" w:rsidP="004A2D7D">
      <w:pPr>
        <w:pStyle w:val="NormalWeb"/>
        <w:numPr>
          <w:ilvl w:val="0"/>
          <w:numId w:val="80"/>
        </w:numPr>
        <w:spacing w:line="360" w:lineRule="auto"/>
        <w:ind w:left="0" w:firstLine="0"/>
        <w:jc w:val="both"/>
      </w:pPr>
      <w:r w:rsidRPr="00B11A8D">
        <w:t xml:space="preserve">Государства Востока: традиционное общество в эпоху раннего Нового времени. Начало европейской колонизации. </w:t>
      </w:r>
    </w:p>
    <w:p w:rsidR="00BB1C1C" w:rsidRPr="0035375E" w:rsidRDefault="00BB1C1C" w:rsidP="00305EA3">
      <w:pPr>
        <w:pStyle w:val="NormalWeb"/>
        <w:jc w:val="center"/>
        <w:rPr>
          <w:b/>
          <w:sz w:val="32"/>
          <w:szCs w:val="32"/>
          <w:u w:val="single"/>
        </w:rPr>
      </w:pPr>
      <w:r w:rsidRPr="0035375E">
        <w:rPr>
          <w:b/>
          <w:sz w:val="32"/>
          <w:szCs w:val="32"/>
          <w:u w:val="single"/>
        </w:rPr>
        <w:t>8 класс.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Индустриальная революция.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Либералы, консерваторы, социалисты.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>Образование и разгром Наполеоновской империи.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Французская революция 1830 года.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Великобритания сложный путь к процветанию.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Революция 1848 года.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Политическое объединение Германии.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Попытки объединения Италии.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Франко-прусская война.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Германская империя.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>Конец Викторианской эпохи в Англии.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Франция Третья республика.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От Австрийской империи к Австро-Венгрии.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США в </w:t>
      </w:r>
      <w:r w:rsidRPr="00B11A8D">
        <w:rPr>
          <w:lang w:val="en-US"/>
        </w:rPr>
        <w:t>XIX</w:t>
      </w:r>
      <w:r w:rsidRPr="00B11A8D">
        <w:t xml:space="preserve"> веке.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Латинская Америка в </w:t>
      </w:r>
      <w:r w:rsidRPr="00B11A8D">
        <w:rPr>
          <w:lang w:val="en-US"/>
        </w:rPr>
        <w:t>XIX</w:t>
      </w:r>
      <w:r w:rsidRPr="00B11A8D">
        <w:t xml:space="preserve"> веке.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>Япония на пути модернизации.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Индия - насильственное разложение традиционного общества. </w:t>
      </w:r>
    </w:p>
    <w:p w:rsidR="00BB1C1C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Китай - традиция против модернизации. </w:t>
      </w:r>
    </w:p>
    <w:p w:rsidR="00BB1C1C" w:rsidRPr="00B11A8D" w:rsidRDefault="00BB1C1C" w:rsidP="004A2D7D">
      <w:pPr>
        <w:pStyle w:val="NormalWeb"/>
        <w:numPr>
          <w:ilvl w:val="0"/>
          <w:numId w:val="81"/>
        </w:numPr>
        <w:spacing w:line="360" w:lineRule="auto"/>
        <w:ind w:left="0" w:firstLine="0"/>
        <w:jc w:val="both"/>
      </w:pPr>
      <w:r w:rsidRPr="00B11A8D">
        <w:t xml:space="preserve">Африка - континент в эпоху перемен. Международные отношения в </w:t>
      </w:r>
      <w:r w:rsidRPr="00B11A8D">
        <w:rPr>
          <w:lang w:val="en-US"/>
        </w:rPr>
        <w:t>XIX</w:t>
      </w:r>
      <w:r w:rsidRPr="00B11A8D">
        <w:t xml:space="preserve"> в. </w:t>
      </w:r>
    </w:p>
    <w:p w:rsidR="00BB1C1C" w:rsidRPr="0035375E" w:rsidRDefault="00BB1C1C" w:rsidP="00305EA3">
      <w:pPr>
        <w:pStyle w:val="NormalWeb"/>
        <w:jc w:val="center"/>
        <w:rPr>
          <w:b/>
          <w:sz w:val="32"/>
          <w:szCs w:val="32"/>
          <w:u w:val="single"/>
        </w:rPr>
      </w:pPr>
      <w:r w:rsidRPr="0035375E">
        <w:rPr>
          <w:b/>
          <w:sz w:val="32"/>
          <w:szCs w:val="32"/>
          <w:u w:val="single"/>
        </w:rPr>
        <w:t>История России.</w:t>
      </w:r>
    </w:p>
    <w:p w:rsidR="00BB1C1C" w:rsidRPr="0035375E" w:rsidRDefault="00BB1C1C" w:rsidP="00305EA3">
      <w:pPr>
        <w:pStyle w:val="NormalWeb"/>
        <w:jc w:val="center"/>
        <w:rPr>
          <w:b/>
          <w:sz w:val="28"/>
          <w:szCs w:val="28"/>
          <w:u w:val="single"/>
        </w:rPr>
      </w:pPr>
      <w:r w:rsidRPr="0035375E">
        <w:rPr>
          <w:b/>
          <w:sz w:val="28"/>
          <w:szCs w:val="28"/>
          <w:u w:val="single"/>
        </w:rPr>
        <w:t>6 класс.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Введение. Наша Родина Россия.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Народы и государства на территории нашей страны в древности.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Древние люди и их стоянки на территории современной России.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Неолитическая революция. Первые скотоводы, земледельцы, ремесленники.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Образование первых государств.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Восточные славяне и их соседи.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>Русь в IX — первой половине XII в.</w:t>
      </w:r>
      <w:r>
        <w:t xml:space="preserve"> </w:t>
      </w:r>
      <w:r w:rsidRPr="00B11A8D">
        <w:t xml:space="preserve">Первые известия о Руси.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>Становление Древнерусского государства.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Правление князя Владимира.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Крещение Руси.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>Русское государство при Ярославе Мудром.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>Русь при наследниках Ярослава Мудрого.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Владимир Мономах.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Общественный строй и церковная организация на Руси.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Культурное пространство Европы и культура Древней Руси.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Повседневная жизнь населения.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Место и роль Руси в Европе.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История и культура родного края в древности.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Русь в середине ХII — начале XIII в.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Политическая раздробленность в Европе и на Руси.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Владимиро-Суздальское княжество.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Новгородская республика.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Южные и юго-западные русские княжества.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Русские земли в середине XIII — XIV в.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Монгольская империя и изменение политической картины мира.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Батыево нашествие на Русь.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>Северо-Западная Русь между Востоком и Западом.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Золотая Орда: государственный строй, население, экономика и культура.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</w:pPr>
      <w:r w:rsidRPr="00B11A8D">
        <w:t xml:space="preserve">Литовское государство и Русь.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Усиление Московского княжества в Северо-Восточной Руси.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>Объединение русских земель вокруг Москвы.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Куликовская Битва.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Развитие культуры в русских землях во второй половине XIII — XIV в.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Родной край в истории и культуре Руси.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>Формирование единого Русского государства.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Русские земли на политической карте Европы и мира в начале XV в.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Московское княжество в первой половине XV в.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Распад Золотой Орды и его последствия.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Московское государство и его соседи во второй половине XV в.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Русская православная церковь в XV — начале XVI в. 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>Человек в Российском государстве второй половины XV в.</w:t>
      </w:r>
    </w:p>
    <w:p w:rsidR="00BB1C1C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Формирование культурного пространства единого Российского государства. </w:t>
      </w:r>
    </w:p>
    <w:p w:rsidR="00BB1C1C" w:rsidRPr="00B11A8D" w:rsidRDefault="00BB1C1C" w:rsidP="004A2D7D">
      <w:pPr>
        <w:pStyle w:val="NormalWeb"/>
        <w:numPr>
          <w:ilvl w:val="0"/>
          <w:numId w:val="82"/>
        </w:numPr>
        <w:spacing w:line="360" w:lineRule="auto"/>
        <w:ind w:left="0" w:firstLine="0"/>
        <w:jc w:val="both"/>
      </w:pPr>
      <w:r w:rsidRPr="00B11A8D">
        <w:t xml:space="preserve">Истории и культура родного края. </w:t>
      </w:r>
    </w:p>
    <w:p w:rsidR="00BB1C1C" w:rsidRPr="0035375E" w:rsidRDefault="00BB1C1C" w:rsidP="00305EA3">
      <w:pPr>
        <w:pStyle w:val="NormalWeb"/>
        <w:jc w:val="center"/>
        <w:rPr>
          <w:b/>
          <w:sz w:val="28"/>
          <w:szCs w:val="28"/>
          <w:u w:val="single"/>
        </w:rPr>
      </w:pPr>
      <w:r w:rsidRPr="0035375E">
        <w:rPr>
          <w:b/>
          <w:sz w:val="28"/>
          <w:szCs w:val="28"/>
          <w:u w:val="single"/>
        </w:rPr>
        <w:t>7 класс.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>Россия в XVI в. Мир и Россия в начале эпохи В</w:t>
      </w:r>
      <w:r>
        <w:t>еликих географических открытий.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>Территория, население и хозяйство России в начале XVI в.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Формирование единых государств в Европе и России.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>Российское государство в первой трети XVI в.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Внешняя политика Российского государства в первой трети XVI в.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>Государства Поволжья, Северного Причерноморья, Сибири в середине XVI в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Внешняя политика России во второй половине XVI в.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Российское общество XVI в.: «служилые» и «тяглые».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Опричнина.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Россия в конце XVI в.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>Церковь и государство в XVI в.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Культура и повседневная жизнь народов России в XVI в.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Смутное время.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Россия при первых Романовых.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Внешнеполитические связи России с Европой и </w:t>
      </w:r>
      <w:r>
        <w:t xml:space="preserve">Азией в конце XVI — начале   XVII </w:t>
      </w:r>
      <w:r w:rsidRPr="00B11A8D">
        <w:t>в.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>Смута в Российском государстве.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Изменения в социальной структуре российского общества.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Народные движения в XVII в.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>Россия в системе международных отношений.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«Под рукой» российского государя: вхождение Украины в состав России.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>Русская православная церковь в XVII в.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>Реформа патриарха Никона и раскол.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Русские путешественники и первопроходцы XVII в.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Культура народов России в XVII в.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Народы России в XVII в.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Cословный быт и картина мира русского человека в XVII в. </w:t>
      </w:r>
    </w:p>
    <w:p w:rsidR="00BB1C1C" w:rsidRDefault="00BB1C1C" w:rsidP="004A2D7D">
      <w:pPr>
        <w:pStyle w:val="NormalWeb"/>
        <w:numPr>
          <w:ilvl w:val="0"/>
          <w:numId w:val="83"/>
        </w:numPr>
        <w:spacing w:line="360" w:lineRule="auto"/>
        <w:ind w:left="0" w:firstLine="0"/>
      </w:pPr>
      <w:r w:rsidRPr="00B11A8D">
        <w:t xml:space="preserve">Повседневная жизнь народов Украины, Поволжья, Сибири и Северного Кавказа в XVII в. </w:t>
      </w:r>
    </w:p>
    <w:p w:rsidR="00BB1C1C" w:rsidRPr="0035375E" w:rsidRDefault="00BB1C1C" w:rsidP="00305EA3">
      <w:pPr>
        <w:pStyle w:val="NormalWeb"/>
        <w:spacing w:line="360" w:lineRule="auto"/>
        <w:jc w:val="center"/>
        <w:rPr>
          <w:b/>
          <w:sz w:val="28"/>
          <w:szCs w:val="28"/>
          <w:u w:val="single"/>
        </w:rPr>
      </w:pPr>
      <w:r w:rsidRPr="0035375E">
        <w:rPr>
          <w:b/>
          <w:sz w:val="28"/>
          <w:szCs w:val="28"/>
          <w:u w:val="single"/>
        </w:rPr>
        <w:t>8 класс</w:t>
      </w:r>
    </w:p>
    <w:p w:rsidR="00BB1C1C" w:rsidRPr="00A60991" w:rsidRDefault="00BB1C1C" w:rsidP="004A2D7D">
      <w:pPr>
        <w:pStyle w:val="ConsPlusNormal"/>
        <w:numPr>
          <w:ilvl w:val="0"/>
          <w:numId w:val="84"/>
        </w:numPr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</w:rPr>
        <w:t>Россия в конце XVII — первой четверти XVIII   в.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Политическая карта мира к началу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w w:val="105"/>
          <w:sz w:val="24"/>
          <w:szCs w:val="24"/>
          <w:lang w:val="ru-RU"/>
        </w:rPr>
        <w:t>Предпосылки</w:t>
      </w:r>
      <w:r w:rsidRPr="00A60991">
        <w:rPr>
          <w:rFonts w:ascii="Times New Roman" w:hAnsi="Times New Roman" w:cs="Times New Roman"/>
          <w:color w:val="000000"/>
          <w:spacing w:val="-25"/>
          <w:w w:val="105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w w:val="105"/>
          <w:sz w:val="24"/>
          <w:szCs w:val="24"/>
          <w:lang w:val="ru-RU"/>
        </w:rPr>
        <w:t>масштабных</w:t>
      </w:r>
      <w:r w:rsidRPr="00A60991">
        <w:rPr>
          <w:rFonts w:ascii="Times New Roman" w:hAnsi="Times New Roman" w:cs="Times New Roman"/>
          <w:color w:val="000000"/>
          <w:spacing w:val="-25"/>
          <w:w w:val="105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w w:val="105"/>
          <w:sz w:val="24"/>
          <w:szCs w:val="24"/>
          <w:lang w:val="ru-RU"/>
        </w:rPr>
        <w:t>реформ.</w:t>
      </w:r>
      <w:r w:rsidRPr="00A60991">
        <w:rPr>
          <w:rFonts w:ascii="Times New Roman" w:hAnsi="Times New Roman" w:cs="Times New Roman"/>
          <w:color w:val="000000"/>
          <w:spacing w:val="-25"/>
          <w:w w:val="105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w w:val="105"/>
          <w:sz w:val="24"/>
          <w:szCs w:val="24"/>
          <w:lang w:val="ru-RU"/>
        </w:rPr>
        <w:t>А.</w:t>
      </w:r>
      <w:r w:rsidRPr="00A60991">
        <w:rPr>
          <w:rFonts w:ascii="Times New Roman" w:hAnsi="Times New Roman" w:cs="Times New Roman"/>
          <w:color w:val="000000"/>
          <w:spacing w:val="-44"/>
          <w:w w:val="105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w w:val="105"/>
          <w:sz w:val="24"/>
          <w:szCs w:val="24"/>
          <w:lang w:val="ru-RU"/>
        </w:rPr>
        <w:t>Л.</w:t>
      </w:r>
      <w:r w:rsidRPr="00A60991">
        <w:rPr>
          <w:rFonts w:ascii="Times New Roman" w:hAnsi="Times New Roman" w:cs="Times New Roman"/>
          <w:color w:val="000000"/>
          <w:spacing w:val="-25"/>
          <w:w w:val="105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w w:val="105"/>
          <w:sz w:val="24"/>
          <w:szCs w:val="24"/>
          <w:lang w:val="ru-RU"/>
        </w:rPr>
        <w:t>Ордин-Нащокин. В. В.</w:t>
      </w:r>
      <w:r w:rsidRPr="00A60991">
        <w:rPr>
          <w:rFonts w:ascii="Times New Roman" w:hAnsi="Times New Roman" w:cs="Times New Roman"/>
          <w:color w:val="000000"/>
          <w:spacing w:val="3"/>
          <w:w w:val="105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w w:val="105"/>
          <w:sz w:val="24"/>
          <w:szCs w:val="24"/>
          <w:lang w:val="ru-RU"/>
        </w:rPr>
        <w:t>Голицын.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Начало царствования Петра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абсолютизма в Европе и России.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Преобразования Петра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Оппозиция реформам Петра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первой четверти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Северная война.</w:t>
      </w:r>
    </w:p>
    <w:p w:rsidR="00BB1C1C" w:rsidRPr="00A60991" w:rsidRDefault="00BB1C1C" w:rsidP="004A2D7D">
      <w:pPr>
        <w:pStyle w:val="31"/>
        <w:numPr>
          <w:ilvl w:val="0"/>
          <w:numId w:val="84"/>
        </w:numPr>
        <w:spacing w:line="360" w:lineRule="auto"/>
        <w:ind w:left="0" w:righ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Культура</w:t>
      </w:r>
      <w:r w:rsidRPr="00A60991">
        <w:rPr>
          <w:rFonts w:ascii="Times New Roman" w:hAnsi="Times New Roman" w:cs="Times New Roman"/>
          <w:b w:val="0"/>
          <w:color w:val="000000"/>
          <w:spacing w:val="-10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и</w:t>
      </w:r>
      <w:r w:rsidRPr="00A60991">
        <w:rPr>
          <w:rFonts w:ascii="Times New Roman" w:hAnsi="Times New Roman" w:cs="Times New Roman"/>
          <w:b w:val="0"/>
          <w:color w:val="000000"/>
          <w:spacing w:val="-10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нравы.</w:t>
      </w:r>
      <w:r w:rsidRPr="00A60991">
        <w:rPr>
          <w:rFonts w:ascii="Times New Roman" w:hAnsi="Times New Roman" w:cs="Times New Roman"/>
          <w:b w:val="0"/>
          <w:color w:val="000000"/>
          <w:spacing w:val="-10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Повседневная</w:t>
      </w:r>
      <w:r w:rsidRPr="00A60991">
        <w:rPr>
          <w:rFonts w:ascii="Times New Roman" w:hAnsi="Times New Roman" w:cs="Times New Roman"/>
          <w:b w:val="0"/>
          <w:color w:val="000000"/>
          <w:spacing w:val="-10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жизнь</w:t>
      </w:r>
      <w:r w:rsidRPr="00A60991">
        <w:rPr>
          <w:rFonts w:ascii="Times New Roman" w:hAnsi="Times New Roman" w:cs="Times New Roman"/>
          <w:b w:val="0"/>
          <w:color w:val="000000"/>
          <w:spacing w:val="-10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и</w:t>
      </w:r>
      <w:r w:rsidRPr="00A60991">
        <w:rPr>
          <w:rFonts w:ascii="Times New Roman" w:hAnsi="Times New Roman" w:cs="Times New Roman"/>
          <w:b w:val="0"/>
          <w:color w:val="000000"/>
          <w:spacing w:val="-10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быт</w:t>
      </w:r>
      <w:r w:rsidRPr="00A60991">
        <w:rPr>
          <w:rFonts w:ascii="Times New Roman" w:hAnsi="Times New Roman" w:cs="Times New Roman"/>
          <w:b w:val="0"/>
          <w:color w:val="000000"/>
          <w:spacing w:val="-10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правящей элиты</w:t>
      </w:r>
      <w:r w:rsidRPr="00A60991">
        <w:rPr>
          <w:rFonts w:ascii="Times New Roman" w:hAnsi="Times New Roman" w:cs="Times New Roman"/>
          <w:b w:val="0"/>
          <w:color w:val="000000"/>
          <w:spacing w:val="-9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и</w:t>
      </w:r>
      <w:r w:rsidRPr="00A60991">
        <w:rPr>
          <w:rFonts w:ascii="Times New Roman" w:hAnsi="Times New Roman" w:cs="Times New Roman"/>
          <w:b w:val="0"/>
          <w:color w:val="000000"/>
          <w:spacing w:val="-9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основной</w:t>
      </w:r>
      <w:r w:rsidRPr="00A60991">
        <w:rPr>
          <w:rFonts w:ascii="Times New Roman" w:hAnsi="Times New Roman" w:cs="Times New Roman"/>
          <w:b w:val="0"/>
          <w:color w:val="000000"/>
          <w:spacing w:val="-9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массы</w:t>
      </w:r>
      <w:r w:rsidRPr="00A60991">
        <w:rPr>
          <w:rFonts w:ascii="Times New Roman" w:hAnsi="Times New Roman" w:cs="Times New Roman"/>
          <w:b w:val="0"/>
          <w:color w:val="000000"/>
          <w:spacing w:val="-9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  <w:t>населения.</w:t>
      </w:r>
      <w:r w:rsidRPr="00A60991">
        <w:rPr>
          <w:rFonts w:ascii="Times New Roman" w:hAnsi="Times New Roman" w:cs="Times New Roman"/>
          <w:b w:val="0"/>
          <w:color w:val="000000"/>
          <w:spacing w:val="-9"/>
          <w:sz w:val="24"/>
          <w:szCs w:val="24"/>
          <w:lang w:val="ru-RU"/>
        </w:rPr>
        <w:t xml:space="preserve">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Итоги, последствия и значение петровских</w:t>
      </w:r>
      <w:r w:rsidRPr="00A60991">
        <w:rPr>
          <w:rFonts w:ascii="Times New Roman" w:hAnsi="Times New Roman" w:cs="Times New Roman"/>
          <w:color w:val="000000"/>
          <w:spacing w:val="-32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преобразований. Образ Петра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русской истории и   </w:t>
      </w:r>
      <w:r w:rsidRPr="00A60991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культуре.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w w:val="95"/>
          <w:sz w:val="24"/>
          <w:szCs w:val="24"/>
          <w:lang w:val="ru-RU"/>
        </w:rPr>
        <w:t>После Петра Великого: эпоха дворцовых  переворотов.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Дворцовые перевороты: причины, сущность, последствия. Фаворитизм. Усиление роли гвардии. Екатерина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Пётр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«Верховники».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Анна Иоанновна. Кондиции — по- пытка ограничения абсолютной власти. Внутренняя политика в 1725—1762 гг.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firstLine="0"/>
        <w:rPr>
          <w:rFonts w:ascii="Times New Roman" w:hAnsi="Times New Roman" w:cs="Times New Roman"/>
          <w:color w:val="000000"/>
          <w:w w:val="107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Национальная и религиозная политика в 1725—1762 гг.</w:t>
      </w:r>
      <w:r w:rsidRPr="00A60991">
        <w:rPr>
          <w:rFonts w:ascii="Times New Roman" w:hAnsi="Times New Roman" w:cs="Times New Roman"/>
          <w:color w:val="000000"/>
          <w:w w:val="107"/>
          <w:sz w:val="24"/>
          <w:szCs w:val="24"/>
          <w:lang w:val="ru-RU"/>
        </w:rPr>
        <w:t xml:space="preserve">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в 1725—1762 гг.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firstLine="0"/>
        <w:rPr>
          <w:rFonts w:ascii="Times New Roman" w:hAnsi="Times New Roman" w:cs="Times New Roman"/>
          <w:color w:val="000000"/>
          <w:w w:val="95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Итоги внешней политики.</w:t>
      </w:r>
      <w:r w:rsidRPr="00A60991">
        <w:rPr>
          <w:rFonts w:ascii="Times New Roman" w:hAnsi="Times New Roman" w:cs="Times New Roman"/>
          <w:b/>
          <w:color w:val="000000"/>
          <w:w w:val="95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w w:val="95"/>
          <w:sz w:val="24"/>
          <w:szCs w:val="24"/>
          <w:lang w:val="ru-RU"/>
        </w:rPr>
        <w:t xml:space="preserve">Российская империя в период правления Екатерины </w:t>
      </w:r>
      <w:r w:rsidRPr="00A60991">
        <w:rPr>
          <w:rFonts w:ascii="Times New Roman" w:hAnsi="Times New Roman" w:cs="Times New Roman"/>
          <w:color w:val="000000"/>
          <w:w w:val="95"/>
          <w:sz w:val="24"/>
          <w:szCs w:val="24"/>
        </w:rPr>
        <w:t>II</w:t>
      </w:r>
      <w:r w:rsidRPr="00A60991">
        <w:rPr>
          <w:rFonts w:ascii="Times New Roman" w:hAnsi="Times New Roman" w:cs="Times New Roman"/>
          <w:color w:val="000000"/>
          <w:w w:val="95"/>
          <w:sz w:val="24"/>
          <w:szCs w:val="24"/>
          <w:lang w:val="ru-RU"/>
        </w:rPr>
        <w:t>.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в системе европейских и международных связей.</w:t>
      </w:r>
      <w:r w:rsidRPr="00A60991"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внешние вызовы.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Научная революция</w:t>
      </w:r>
      <w:r w:rsidRPr="00A60991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второй</w:t>
      </w:r>
      <w:r w:rsidRPr="00A60991">
        <w:rPr>
          <w:rFonts w:ascii="Times New Roman" w:hAnsi="Times New Roman" w:cs="Times New Roman"/>
          <w:color w:val="000000"/>
          <w:w w:val="96"/>
          <w:sz w:val="24"/>
          <w:szCs w:val="24"/>
          <w:lang w:val="ru-RU"/>
        </w:rPr>
        <w:t xml:space="preserve"> 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половины 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в. 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Просвещённый абсолютизм. Социальные и национальные движения. Восстание под предводительством Емельяна Пугачёва.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114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Русская православная церковь, католики и протестанты.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114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направления внешней политики. Восточный вопрос и политика России.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114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при Павле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Внешняя политика Павла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B1C1C" w:rsidRPr="00A60991" w:rsidRDefault="00BB1C1C" w:rsidP="004A2D7D">
      <w:pPr>
        <w:pStyle w:val="BodyText"/>
        <w:numPr>
          <w:ilvl w:val="0"/>
          <w:numId w:val="84"/>
        </w:numPr>
        <w:spacing w:line="360" w:lineRule="auto"/>
        <w:ind w:left="0" w:right="114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w w:val="90"/>
          <w:sz w:val="24"/>
          <w:szCs w:val="24"/>
          <w:lang w:val="ru-RU"/>
        </w:rPr>
        <w:t xml:space="preserve">Повседневная жизнь 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сословий в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BB1C1C" w:rsidRPr="0035375E" w:rsidRDefault="00BB1C1C" w:rsidP="0035375E">
      <w:pPr>
        <w:pStyle w:val="BodyText"/>
        <w:numPr>
          <w:ilvl w:val="0"/>
          <w:numId w:val="84"/>
        </w:numPr>
        <w:spacing w:line="360" w:lineRule="auto"/>
        <w:ind w:left="0" w:right="114" w:firstLine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и наука в </w:t>
      </w:r>
      <w:r w:rsidRPr="00A60991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A6099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b/>
          <w:bCs/>
          <w:iCs/>
          <w:sz w:val="26"/>
          <w:szCs w:val="28"/>
        </w:rPr>
        <w:t>Электронные библиотеки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INFOLIO. Университетская электронная библиотека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72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http://www.infoliolib.info/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Библиотека электронных ресурсов истфака МГУ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73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http://www.hist.msu.ru/ER/index.html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Библиотека философского портала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74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http://www.philosophy.ru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Социально-гуманитарное и политологическое образование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75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http://humanities.edu.ru/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Библиотека портала «Единое окно доступа к образовательным ресурсам»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76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http://window.edu.ru/window/library?p_rubr=2.2.73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Библиотека Машкова. Крупнейшая русскоязычная электронная библиотека. Художественная литература.  Литература по истории, философии, социологии.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77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http://lib.ru/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78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Библиотека Гумер</w:t>
        </w:r>
      </w:hyperlink>
      <w:r w:rsidRPr="0035375E">
        <w:rPr>
          <w:rFonts w:ascii="Times New Roman" w:hAnsi="Times New Roman"/>
          <w:sz w:val="26"/>
          <w:szCs w:val="28"/>
        </w:rPr>
        <w:t>. Библиотека книг по гуманитарным наукам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79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http://www.gumer.info/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Виртуальная библиотека кафедры политических наук РУДН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0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http://stepanov01.narod.ru/library/catalog.htm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Электронная библиотека учебной литературы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1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http://www.alleng.ru/</w:t>
        </w:r>
      </w:hyperlink>
      <w:r w:rsidRPr="0035375E">
        <w:rPr>
          <w:rFonts w:ascii="Times New Roman" w:hAnsi="Times New Roman"/>
          <w:sz w:val="26"/>
          <w:szCs w:val="28"/>
        </w:rPr>
        <w:t>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b/>
          <w:bCs/>
          <w:iCs/>
          <w:sz w:val="26"/>
          <w:szCs w:val="28"/>
        </w:rPr>
        <w:t>Ресурсы по истории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Всемирная история в лицах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2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www.rulers.narod.ru</w:t>
        </w:r>
      </w:hyperlink>
      <w:r w:rsidRPr="0035375E">
        <w:rPr>
          <w:rFonts w:ascii="Times New Roman" w:hAnsi="Times New Roman"/>
          <w:sz w:val="26"/>
          <w:szCs w:val="28"/>
        </w:rPr>
        <w:t>   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Вторая мировая война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3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www.1939-1945.net</w:t>
        </w:r>
      </w:hyperlink>
      <w:r w:rsidRPr="0035375E">
        <w:rPr>
          <w:rFonts w:ascii="Times New Roman" w:hAnsi="Times New Roman"/>
          <w:sz w:val="26"/>
          <w:szCs w:val="28"/>
        </w:rPr>
        <w:t>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Военная история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4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http://militera.lib.ru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Правители России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5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http://www.praviteli.org/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Хронос. Коллекция ресурсов по истории. Подробные биографии, документы, статьи, карты.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6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http://www.hrono.info/biograf/index.php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Энциклопедии Кирилла и Мефодия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7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http://www.km-school.ru/r1/media/a1.asp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Учебник по истории России ХХ в.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8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www.history.ru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Интернет-проект «1812 год»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89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http://www.museum.ru/museum/1812/index.html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Сайт, посвященный декабристам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0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http://decemb.hobby.ru/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Сайт с подборкой материалов по истории России: документы, таблицы, карты, ссылки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1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http://lants.tellur.ru/history/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Материалы по истории Древней Руси и Российской империи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2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http://rus-hist.on.ufanet.ru/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Хрестоматия по истории государства и права России на сайте «Всё право»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3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http://www.allpravo.ru</w:t>
        </w:r>
      </w:hyperlink>
      <w:r w:rsidRPr="0035375E">
        <w:rPr>
          <w:rFonts w:ascii="Times New Roman" w:hAnsi="Times New Roman"/>
          <w:sz w:val="26"/>
          <w:szCs w:val="28"/>
        </w:rPr>
        <w:t>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Коллекция материалов по истории Великой Французской революции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4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http://larevolution.ru/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Сайт по истории США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5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http://usa-history.ru/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Сайт по истории Великобритании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6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http://brude.narod.ru/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b/>
          <w:bCs/>
          <w:iCs/>
          <w:sz w:val="26"/>
          <w:szCs w:val="28"/>
        </w:rPr>
        <w:t>Ресурсы по обществознанию, экономике и праву</w:t>
      </w:r>
      <w:r w:rsidRPr="0035375E">
        <w:rPr>
          <w:rFonts w:ascii="Times New Roman" w:hAnsi="Times New Roman"/>
          <w:sz w:val="26"/>
          <w:szCs w:val="28"/>
        </w:rPr>
        <w:t>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Сайт «Конституция Российской Федерации»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7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http://www.constitution.ru/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Международные документы по правам человека на сайте «Права человека в России»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8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http://www.hro.org</w:t>
        </w:r>
      </w:hyperlink>
      <w:r w:rsidRPr="0035375E">
        <w:rPr>
          <w:rFonts w:ascii="Times New Roman" w:hAnsi="Times New Roman"/>
          <w:sz w:val="26"/>
          <w:szCs w:val="28"/>
        </w:rPr>
        <w:t>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Конституция, кодексы и законы Российской Федерации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99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http://www.gdezakon.ru/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Правовая база данных «Гарант»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00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http://www.garant.ru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Правовая база данных «Консультант-Плюс»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01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http://www.consultant.ru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Портал федеральных органов государственной власти РФ.  Сайт Президента РФ, Правительства, Совета Федерации, Государственной Думы, ЦИК, высших органов судебной власти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02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www.gov.ru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«Президент России – гражданам школьного возраста» -  сайт, где можно найти ответы на вопросы о президенте, конституции, государственных символах и о многом другом. Сайт можно просматривать в двух режимах – flash (с м/ф) и html (без м/ф)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03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http://www.uznay-prezidenta.ru/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Сайт министерства образования и науки Российской Федерации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04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www.mon.gov.ru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Сайт для тех, кто заинтересован в развитии демократии в России. В разделе «Хочу все знать» можно найти ответы на вопросы о государственном устройстве, о роли закона, о процессе создания законов и их применения, о способах разрешения возможных споров, а также проверить свое знание основ демократии.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05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http://www.democracy.ru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 Сайт Фонда «Сивитас». Коллекция документов, разработки уроков, гранты и конкурсы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06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http://www.civitas-russia.ru/resource/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На этом сайте вы можете познакомиться с символикой нашего государства,  - в краткой и полной версии,   - узнать об истории создания символов, послушать  гимны России. Представлена отдельная детская страничка.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07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http://www.rossimvolika.ru/</w:t>
        </w:r>
      </w:hyperlink>
      <w:hyperlink r:id="rId108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http://danur-w.narod.ru/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Методический материал для педагогов и информация для учеников по обществознанию. Теоретические вопросы и практикум по обществознанию для учащихся 8-11 классов средней общеобразовательной школы. Экзаменационные билеты. Учебная программа «Технология интеллектуальной деятельности».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09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http://danur-w.narod.ru/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М.А. Сторчевой. Основы экономики. Электронная версия учебника по вводному курсу экономики. Аннотация. Содержание по главам.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0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http://be.economicus.ru/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Сайт Всероссийского Центра изучения общественного мнения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1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http://www.wciom.ru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Левада – Центр. Крупейший неправительственный центр изучения общественного мнения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2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http://www.levada.ru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b/>
          <w:bCs/>
          <w:iCs/>
          <w:sz w:val="26"/>
          <w:szCs w:val="28"/>
        </w:rPr>
        <w:t>Методические ресурсы</w:t>
      </w:r>
      <w:r w:rsidRPr="0035375E">
        <w:rPr>
          <w:rFonts w:ascii="Times New Roman" w:hAnsi="Times New Roman"/>
          <w:sz w:val="26"/>
          <w:szCs w:val="28"/>
        </w:rPr>
        <w:t>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Компьютер на уроках истории, обществознания и права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3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http://lesson-history.narod.ru</w:t>
        </w:r>
      </w:hyperlink>
      <w:r w:rsidRPr="0035375E">
        <w:rPr>
          <w:rFonts w:ascii="Times New Roman" w:hAnsi="Times New Roman"/>
          <w:sz w:val="26"/>
          <w:szCs w:val="28"/>
        </w:rPr>
        <w:t> 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Методические материалы сайта Realpravo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4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http://realpravo.ru/library/?id=46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Сайт Всероссийских олимпиад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5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http://rusolymp.ru/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Ресурсы в помощь учителям истории, обществознания и права на сайте ТОИПКРО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6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http://edu.tomsk.ru/13.html?title=7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Интернет-школа «Просвещение.ru»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7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http://www.internet-school.ru/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Портал информационной поддержки ЕГЭ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8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http://ege.edu.ru/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b/>
          <w:bCs/>
          <w:iCs/>
          <w:sz w:val="26"/>
          <w:szCs w:val="28"/>
        </w:rPr>
        <w:t>Виртуальные профессиональные сообщества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Интернет-сообщество учителей истории и обществознания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19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http://it-n.ru/board.aspx?cat_no=2715&amp;BoardId=2718&amp;tmpl=Themes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Клуб учителей истории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20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http://www.proshkolu.ru/club/historians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Клуб учителей права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21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http://www.proshkolu.ru/club/law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b/>
          <w:bCs/>
          <w:iCs/>
          <w:sz w:val="26"/>
          <w:szCs w:val="28"/>
        </w:rPr>
        <w:t>Профессиональная периодика (сайты периодических изданий) 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Учительская газета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22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http://www.ug.ru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Преподавание истории в школе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23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http://pish.ru/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Вестник образования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24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http://www.vestnik.edu.ru/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Журнал «Директор школы»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25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http://www.direktor.ru/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Газета «Поиск»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26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http://www.poisknews.ru/</w:t>
        </w:r>
      </w:hyperlink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r w:rsidRPr="0035375E">
        <w:rPr>
          <w:rFonts w:ascii="Times New Roman" w:hAnsi="Times New Roman"/>
          <w:sz w:val="26"/>
          <w:szCs w:val="28"/>
        </w:rPr>
        <w:t>Объединение педагогических изданий «1 сентября»</w:t>
      </w:r>
    </w:p>
    <w:p w:rsidR="00BB1C1C" w:rsidRPr="0035375E" w:rsidRDefault="00BB1C1C" w:rsidP="00305EA3">
      <w:pPr>
        <w:rPr>
          <w:rFonts w:ascii="Times New Roman" w:hAnsi="Times New Roman"/>
          <w:sz w:val="26"/>
          <w:szCs w:val="28"/>
        </w:rPr>
      </w:pPr>
      <w:hyperlink r:id="rId127" w:history="1">
        <w:r w:rsidRPr="0035375E">
          <w:rPr>
            <w:rStyle w:val="Hyperlink"/>
            <w:rFonts w:ascii="Times New Roman" w:hAnsi="Times New Roman"/>
            <w:b/>
            <w:bCs/>
            <w:sz w:val="26"/>
            <w:szCs w:val="28"/>
          </w:rPr>
          <w:t>http://www.1september.ru/</w:t>
        </w:r>
      </w:hyperlink>
      <w:r w:rsidRPr="0035375E">
        <w:rPr>
          <w:rFonts w:ascii="Times New Roman" w:hAnsi="Times New Roman"/>
          <w:sz w:val="26"/>
          <w:szCs w:val="28"/>
        </w:rPr>
        <w:t>  </w:t>
      </w:r>
    </w:p>
    <w:p w:rsidR="00BB1C1C" w:rsidRDefault="00BB1C1C" w:rsidP="0035375E">
      <w:pPr>
        <w:rPr>
          <w:rFonts w:ascii="Times New Roman" w:hAnsi="Times New Roman"/>
          <w:sz w:val="26"/>
          <w:szCs w:val="28"/>
        </w:rPr>
      </w:pPr>
    </w:p>
    <w:p w:rsidR="00BB1C1C" w:rsidRDefault="00BB1C1C" w:rsidP="0035375E">
      <w:pPr>
        <w:rPr>
          <w:rFonts w:ascii="Times New Roman" w:hAnsi="Times New Roman"/>
          <w:sz w:val="28"/>
          <w:szCs w:val="28"/>
        </w:rPr>
      </w:pPr>
    </w:p>
    <w:p w:rsidR="00BB1C1C" w:rsidRPr="0035375E" w:rsidRDefault="00BB1C1C" w:rsidP="00AF7392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35375E">
        <w:rPr>
          <w:rFonts w:ascii="Times New Roman" w:hAnsi="Times New Roman"/>
          <w:b/>
          <w:sz w:val="32"/>
          <w:szCs w:val="32"/>
          <w:u w:val="single"/>
        </w:rPr>
        <w:t>Материально-техническое обеспечение кабинетов обществознания</w:t>
      </w:r>
    </w:p>
    <w:p w:rsidR="00BB1C1C" w:rsidRPr="0035375E" w:rsidRDefault="00BB1C1C" w:rsidP="00AF739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 xml:space="preserve">Медиатека </w:t>
      </w:r>
    </w:p>
    <w:p w:rsidR="00BB1C1C" w:rsidRPr="0035375E" w:rsidRDefault="00BB1C1C" w:rsidP="00B90422">
      <w:pPr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>5 класс</w:t>
      </w:r>
    </w:p>
    <w:tbl>
      <w:tblPr>
        <w:tblW w:w="8145" w:type="dxa"/>
        <w:tblInd w:w="-318" w:type="dxa"/>
        <w:tblLayout w:type="fixed"/>
        <w:tblLook w:val="00A0"/>
      </w:tblPr>
      <w:tblGrid>
        <w:gridCol w:w="8145"/>
      </w:tblGrid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Как первобытный человек стал разумным?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Человек — часть природы и член общества.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tabs>
                <w:tab w:val="left" w:pos="3405"/>
              </w:tabs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«Я»?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Как человек познает самого себя?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Возрастные периоды жизни человека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Здоровье человека.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Вредные привычки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Вера и неверие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Добро и зло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значит быть честным?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долг?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значит быть порядочным человеком?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Милосердие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Как стать добрым человеком?</w:t>
            </w:r>
          </w:p>
        </w:tc>
      </w:tr>
      <w:tr w:rsidR="00BB1C1C" w:rsidRPr="00552019" w:rsidTr="00B90422">
        <w:trPr>
          <w:cantSplit/>
          <w:trHeight w:val="256"/>
        </w:trPr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Может ли человек жить в одиночестве?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Общение — большое умение.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Человек и его семья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Мама — самый дорогой человек.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Школа, образование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общество?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Каковы правила жизни в обществе?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Малая и большая Родина.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Мы живем в России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Символы России: герб и флаг</w:t>
            </w:r>
          </w:p>
        </w:tc>
      </w:tr>
      <w:tr w:rsidR="00BB1C1C" w:rsidRPr="00552019" w:rsidTr="00B90422">
        <w:tc>
          <w:tcPr>
            <w:tcW w:w="8145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Символы России: гимн</w:t>
            </w:r>
          </w:p>
        </w:tc>
      </w:tr>
    </w:tbl>
    <w:p w:rsidR="00BB1C1C" w:rsidRPr="0035375E" w:rsidRDefault="00BB1C1C" w:rsidP="00B90422">
      <w:pPr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>6 класс</w:t>
      </w:r>
    </w:p>
    <w:tbl>
      <w:tblPr>
        <w:tblW w:w="8160" w:type="dxa"/>
        <w:tblInd w:w="-318" w:type="dxa"/>
        <w:tblLayout w:type="fixed"/>
        <w:tblLook w:val="00A0"/>
      </w:tblPr>
      <w:tblGrid>
        <w:gridCol w:w="8160"/>
      </w:tblGrid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Зачем нужно изучать науки об обществе и человеке?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человек?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tabs>
                <w:tab w:val="left" w:pos="3405"/>
              </w:tabs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Два человеческих «Я».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Почему люди улыбаются друг другу?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равнодушие и как помочь ближнему?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Почему мужчина заботится о женщине и почему женщина заботится о мужчине?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Разве это плохо, что мы разные?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Обычаи и традиции.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Нужно ли нам физическое совершенство?</w:t>
            </w:r>
          </w:p>
        </w:tc>
      </w:tr>
      <w:tr w:rsidR="00BB1C1C" w:rsidRPr="00552019" w:rsidTr="00B90422">
        <w:trPr>
          <w:cantSplit/>
          <w:trHeight w:val="256"/>
        </w:trPr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гражданин?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Гражданин мира.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гражданство?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Мораль и право.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закон?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правовая культура и правосознание?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на каждый день.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Как закон регулирует отношения в семье?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Поведение в общественном месте.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Права потребителей.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Почему законы нарушают?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Наше государство - Российская Федерация (Россия)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Какие бывают государства?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Президент  Российской Федерации.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Кто принимает законы, и кто воплощает их в жизнь?</w:t>
            </w:r>
          </w:p>
        </w:tc>
      </w:tr>
      <w:tr w:rsidR="00BB1C1C" w:rsidRPr="00552019" w:rsidTr="00B90422">
        <w:tc>
          <w:tcPr>
            <w:tcW w:w="8166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Местная власть.</w:t>
            </w:r>
          </w:p>
        </w:tc>
      </w:tr>
    </w:tbl>
    <w:p w:rsidR="00BB1C1C" w:rsidRPr="0035375E" w:rsidRDefault="00BB1C1C" w:rsidP="00B90422">
      <w:pPr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>7 класс</w:t>
      </w:r>
    </w:p>
    <w:tbl>
      <w:tblPr>
        <w:tblW w:w="8145" w:type="dxa"/>
        <w:tblInd w:w="-318" w:type="dxa"/>
        <w:tblLayout w:type="fixed"/>
        <w:tblLook w:val="00A0"/>
      </w:tblPr>
      <w:tblGrid>
        <w:gridCol w:w="8145"/>
      </w:tblGrid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Роль социальных норм в жизни общества.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главное в человеке?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tabs>
                <w:tab w:val="left" w:pos="3405"/>
              </w:tabs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можно, нельзя, нужно?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 совести.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Высшая ценность.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Почему люди любят Родину?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Правовые нормы, их особенности.</w:t>
            </w:r>
          </w:p>
        </w:tc>
      </w:tr>
      <w:tr w:rsidR="00BB1C1C" w:rsidRPr="00552019" w:rsidTr="00B90422">
        <w:trPr>
          <w:cantSplit/>
          <w:trHeight w:val="256"/>
        </w:trPr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Каждый человек хочет быть свободным.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Гражданин и государство.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Права ребенка.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Как организована правовая защита детей.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на благополучную жизнь.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на свободное слово.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на объединение.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ребенка мыслить и верить свободно.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на защиту: задержание.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на защиту: тюрьма.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на защиту: война.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на защиту: наркотики.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 xml:space="preserve">Право на защиту: эксплуатация несовершеннолетних. 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Где права, там и ответственность.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Суд – защитник прав человека.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Функции прокуратуры.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Полиция на страже правопорядка.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Права необходимо знать всем.</w:t>
            </w:r>
          </w:p>
        </w:tc>
      </w:tr>
    </w:tbl>
    <w:p w:rsidR="00BB1C1C" w:rsidRPr="0035375E" w:rsidRDefault="00BB1C1C" w:rsidP="00B90422">
      <w:pPr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>8 класс</w:t>
      </w:r>
    </w:p>
    <w:tbl>
      <w:tblPr>
        <w:tblW w:w="8145" w:type="dxa"/>
        <w:tblInd w:w="-318" w:type="dxa"/>
        <w:tblLayout w:type="fixed"/>
        <w:tblLook w:val="00A0"/>
      </w:tblPr>
      <w:tblGrid>
        <w:gridCol w:w="8145"/>
      </w:tblGrid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Человек, его личность и деятельность. Поведение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Свобода — это ответственность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tabs>
                <w:tab w:val="left" w:pos="3405"/>
              </w:tabs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Человек культурный.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Культура и ее наследники.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Культура тела.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Враги души и тела.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Выбор жизненного пути.</w:t>
            </w:r>
          </w:p>
        </w:tc>
      </w:tr>
      <w:tr w:rsidR="00BB1C1C" w:rsidRPr="00552019" w:rsidTr="00B90422">
        <w:trPr>
          <w:cantSplit/>
          <w:trHeight w:val="256"/>
        </w:trPr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Взаимосвязь природы и общества.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Основные сферы жизни общества.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Духовная сфера жизни общества.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Образование.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Гражданское общество.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Исторические типы общества.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Человек в группе.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Человек в семье.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Родители и дети.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Отношения в обществе.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Глобальные проблемы человечества.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 миру без войн.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гражданин?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право?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Система и отрасли права.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Что такое государство?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Правовое государство.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Конституция Российской Федерации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Органы государственной власти.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Государственные символы России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Права человека.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Гражданские и политические права и свободы.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Экономические, социальные и культурные права.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Защита прав человека.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Правоохранительные органы.</w:t>
            </w:r>
          </w:p>
        </w:tc>
      </w:tr>
      <w:tr w:rsidR="00BB1C1C" w:rsidRPr="00552019" w:rsidTr="00B90422">
        <w:tc>
          <w:tcPr>
            <w:tcW w:w="8149" w:type="dxa"/>
          </w:tcPr>
          <w:p w:rsidR="00BB1C1C" w:rsidRPr="00552019" w:rsidRDefault="00BB1C1C">
            <w:pPr>
              <w:jc w:val="both"/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Правовая культура</w:t>
            </w:r>
          </w:p>
        </w:tc>
      </w:tr>
    </w:tbl>
    <w:p w:rsidR="00BB1C1C" w:rsidRPr="0035375E" w:rsidRDefault="00BB1C1C" w:rsidP="00B90422">
      <w:pPr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>9 класс</w:t>
      </w:r>
    </w:p>
    <w:tbl>
      <w:tblPr>
        <w:tblW w:w="0" w:type="auto"/>
        <w:tblInd w:w="-252" w:type="dxa"/>
        <w:tblLook w:val="00A0"/>
      </w:tblPr>
      <w:tblGrid>
        <w:gridCol w:w="8100"/>
      </w:tblGrid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Власть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Государство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Национально - государственное устройства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Формы правления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Политические режимы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Гражданское общество и правовое государство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Голосование, выборы и референдумы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Политические партии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Право, его сущность и особенности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Закон и власть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Конституция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 и имущественные отношения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Потребитель и его право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 xml:space="preserve">Труд и право 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Семья и право. Право ребёнка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Правонарушения и виды юридической ответственности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Культура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Культурные нормы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Формы культуры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Религия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Искусство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>
            <w:pPr>
              <w:rPr>
                <w:rFonts w:ascii="Times New Roman" w:hAnsi="Times New Roman"/>
              </w:rPr>
            </w:pPr>
            <w:r w:rsidRPr="00552019">
              <w:rPr>
                <w:rFonts w:ascii="Times New Roman" w:hAnsi="Times New Roman"/>
              </w:rPr>
              <w:t>Образование</w:t>
            </w:r>
          </w:p>
        </w:tc>
      </w:tr>
      <w:tr w:rsidR="00BB1C1C" w:rsidRPr="00552019" w:rsidTr="00B90422">
        <w:tc>
          <w:tcPr>
            <w:tcW w:w="8100" w:type="dxa"/>
          </w:tcPr>
          <w:p w:rsidR="00BB1C1C" w:rsidRPr="00552019" w:rsidRDefault="00BB1C1C"/>
        </w:tc>
      </w:tr>
    </w:tbl>
    <w:p w:rsidR="00BB1C1C" w:rsidRDefault="00BB1C1C" w:rsidP="00945B72">
      <w:pPr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BB1C1C" w:rsidRDefault="00BB1C1C" w:rsidP="00945B72">
      <w:pPr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BB1C1C" w:rsidRPr="00FF3962" w:rsidRDefault="00BB1C1C" w:rsidP="0035375E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FF3962">
        <w:rPr>
          <w:rFonts w:ascii="Times New Roman" w:hAnsi="Times New Roman"/>
          <w:b/>
          <w:bCs/>
          <w:sz w:val="32"/>
          <w:szCs w:val="32"/>
        </w:rPr>
        <w:t>Материально – техническое обеспечение образовательной деятельности</w:t>
      </w:r>
      <w:r w:rsidRPr="00B471B7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FF3962">
        <w:rPr>
          <w:rFonts w:ascii="Times New Roman" w:hAnsi="Times New Roman"/>
          <w:b/>
          <w:bCs/>
          <w:sz w:val="32"/>
          <w:szCs w:val="32"/>
        </w:rPr>
        <w:t>кабинета географии</w:t>
      </w:r>
    </w:p>
    <w:p w:rsidR="00BB1C1C" w:rsidRPr="002C71CE" w:rsidRDefault="00BB1C1C" w:rsidP="00945B72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2C71CE">
        <w:rPr>
          <w:rFonts w:ascii="Times New Roman" w:hAnsi="Times New Roman"/>
          <w:b/>
          <w:bCs/>
          <w:sz w:val="28"/>
          <w:szCs w:val="28"/>
        </w:rPr>
        <w:t>Технические средства</w:t>
      </w:r>
    </w:p>
    <w:p w:rsidR="00BB1C1C" w:rsidRDefault="00BB1C1C" w:rsidP="00945B7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 – 1</w:t>
      </w:r>
    </w:p>
    <w:p w:rsidR="00BB1C1C" w:rsidRDefault="00BB1C1C" w:rsidP="00945B7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Мультимедийный проектор – 1</w:t>
      </w:r>
    </w:p>
    <w:p w:rsidR="00BB1C1C" w:rsidRDefault="00BB1C1C" w:rsidP="00945B7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Экран - 1</w:t>
      </w:r>
    </w:p>
    <w:p w:rsidR="00BB1C1C" w:rsidRDefault="00BB1C1C" w:rsidP="00945B72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D86967">
        <w:rPr>
          <w:rFonts w:ascii="Times New Roman" w:hAnsi="Times New Roman"/>
          <w:b/>
          <w:bCs/>
          <w:sz w:val="28"/>
          <w:szCs w:val="28"/>
        </w:rPr>
        <w:t>Учебно-методические средства обучения</w:t>
      </w:r>
    </w:p>
    <w:p w:rsidR="00BB1C1C" w:rsidRPr="008E3890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География. 5-6</w:t>
      </w:r>
      <w:r w:rsidRPr="008E3890">
        <w:rPr>
          <w:color w:val="000000"/>
          <w:sz w:val="28"/>
          <w:szCs w:val="28"/>
        </w:rPr>
        <w:t xml:space="preserve"> класс</w:t>
      </w:r>
      <w:r>
        <w:rPr>
          <w:color w:val="000000"/>
          <w:sz w:val="28"/>
          <w:szCs w:val="28"/>
        </w:rPr>
        <w:t>ы</w:t>
      </w:r>
      <w:r w:rsidRPr="008E3890">
        <w:rPr>
          <w:color w:val="000000"/>
          <w:sz w:val="28"/>
          <w:szCs w:val="28"/>
        </w:rPr>
        <w:t>: учебник для об</w:t>
      </w:r>
      <w:r>
        <w:rPr>
          <w:color w:val="000000"/>
          <w:sz w:val="28"/>
          <w:szCs w:val="28"/>
        </w:rPr>
        <w:t>щеобразовательных учреждений/ А.И Алексеев. - М.: Просвещение,  2016</w:t>
      </w:r>
      <w:r w:rsidRPr="008E3890">
        <w:rPr>
          <w:color w:val="000000"/>
          <w:sz w:val="28"/>
          <w:szCs w:val="28"/>
        </w:rPr>
        <w:t>.</w:t>
      </w:r>
    </w:p>
    <w:p w:rsidR="00BB1C1C" w:rsidRPr="007B12B6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География. 7</w:t>
      </w:r>
      <w:r w:rsidRPr="008E3890">
        <w:rPr>
          <w:color w:val="000000"/>
          <w:sz w:val="28"/>
          <w:szCs w:val="28"/>
        </w:rPr>
        <w:t xml:space="preserve"> класс: учебник для об</w:t>
      </w:r>
      <w:r>
        <w:rPr>
          <w:color w:val="000000"/>
          <w:sz w:val="28"/>
          <w:szCs w:val="28"/>
        </w:rPr>
        <w:t>щеобразовательных учреждений/ А.И. Алексеев. - М.: Просвещение,  2017</w:t>
      </w:r>
    </w:p>
    <w:p w:rsidR="00BB1C1C" w:rsidRPr="007B12B6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География 8 класс:</w:t>
      </w:r>
      <w:r w:rsidRPr="00976A36">
        <w:rPr>
          <w:color w:val="000000"/>
          <w:sz w:val="28"/>
          <w:szCs w:val="28"/>
        </w:rPr>
        <w:t xml:space="preserve"> </w:t>
      </w:r>
      <w:r w:rsidRPr="008E3890">
        <w:rPr>
          <w:color w:val="000000"/>
          <w:sz w:val="28"/>
          <w:szCs w:val="28"/>
        </w:rPr>
        <w:t>учебник для об</w:t>
      </w:r>
      <w:r>
        <w:rPr>
          <w:color w:val="000000"/>
          <w:sz w:val="28"/>
          <w:szCs w:val="28"/>
        </w:rPr>
        <w:t>щеобразовательных учреждений/ А.И. Алексеев. - М.: Просвещение,  2018</w:t>
      </w:r>
    </w:p>
    <w:p w:rsidR="00BB1C1C" w:rsidRPr="007B12B6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География 9 класс:</w:t>
      </w:r>
      <w:r w:rsidRPr="00976A36">
        <w:rPr>
          <w:color w:val="000000"/>
          <w:sz w:val="28"/>
          <w:szCs w:val="28"/>
        </w:rPr>
        <w:t xml:space="preserve"> </w:t>
      </w:r>
      <w:r w:rsidRPr="008E3890">
        <w:rPr>
          <w:color w:val="000000"/>
          <w:sz w:val="28"/>
          <w:szCs w:val="28"/>
        </w:rPr>
        <w:t>учебник для об</w:t>
      </w:r>
      <w:r>
        <w:rPr>
          <w:color w:val="000000"/>
          <w:sz w:val="28"/>
          <w:szCs w:val="28"/>
        </w:rPr>
        <w:t xml:space="preserve">щеобразовательных учреждений/ А.И. Алексеев. - М.: Просвещение,  2010 </w:t>
      </w:r>
    </w:p>
    <w:p w:rsidR="00BB1C1C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География 10 класс:</w:t>
      </w:r>
      <w:r w:rsidRPr="00976A36">
        <w:rPr>
          <w:color w:val="000000"/>
          <w:sz w:val="28"/>
          <w:szCs w:val="28"/>
        </w:rPr>
        <w:t xml:space="preserve"> </w:t>
      </w:r>
      <w:r w:rsidRPr="008E3890">
        <w:rPr>
          <w:color w:val="000000"/>
          <w:sz w:val="28"/>
          <w:szCs w:val="28"/>
        </w:rPr>
        <w:t>учебник для об</w:t>
      </w:r>
      <w:r>
        <w:rPr>
          <w:color w:val="000000"/>
          <w:sz w:val="28"/>
          <w:szCs w:val="28"/>
        </w:rPr>
        <w:t>щеобразовательных учреждений/ В.П. Максаковский - М.: Просвещение,  2011</w:t>
      </w:r>
    </w:p>
    <w:p w:rsidR="00BB1C1C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География. Поурочные разработки 5-6 класс. В.В.Николина.- М.: Просвещение, 2016</w:t>
      </w:r>
    </w:p>
    <w:p w:rsidR="00BB1C1C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География . Поурочные разработки 7 класс.  В.В.Николина.- М.: Просвещение, 2017</w:t>
      </w:r>
    </w:p>
    <w:p w:rsidR="00BB1C1C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География. Поурочные разработки 8 класс.  В.В.Николина.- М.: Просвещение, 2018</w:t>
      </w:r>
    </w:p>
    <w:p w:rsidR="00BB1C1C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География . Поурочные разработки 9 класс.  В.В.Николина.- М.: Просвещение,  2010</w:t>
      </w:r>
    </w:p>
    <w:p w:rsidR="00BB1C1C" w:rsidRDefault="00BB1C1C" w:rsidP="00945B72">
      <w:pPr>
        <w:pStyle w:val="NoSpacing"/>
        <w:numPr>
          <w:ilvl w:val="0"/>
          <w:numId w:val="37"/>
        </w:numPr>
        <w:ind w:left="851" w:hanging="41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Контрольно-измерительные материалы.География: 6 класс </w:t>
      </w:r>
      <w:r w:rsidRPr="007B12B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 xml:space="preserve"> Сост. Е.А.Жижина.- М.:ВАКО, 2016</w:t>
      </w:r>
    </w:p>
    <w:p w:rsidR="00BB1C1C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Контрольно-измерительные материалы.География: 7 класс/</w:t>
      </w:r>
      <w:r w:rsidRPr="00D44C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Сост. Е.А.Жижина.- М.:ВАКО, 2017.</w:t>
      </w:r>
    </w:p>
    <w:p w:rsidR="00BB1C1C" w:rsidRDefault="00BB1C1C" w:rsidP="00945B72">
      <w:pPr>
        <w:pStyle w:val="NoSpacing"/>
        <w:numPr>
          <w:ilvl w:val="0"/>
          <w:numId w:val="37"/>
        </w:numPr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Контрольно-измерительные материалы.География: 8 класс/</w:t>
      </w:r>
      <w:r w:rsidRPr="00D44C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Сост. Е.А.Жижина.- М.:ВАКО, 2018.</w:t>
      </w:r>
    </w:p>
    <w:p w:rsidR="00BB1C1C" w:rsidRDefault="00BB1C1C" w:rsidP="00945B72">
      <w:pPr>
        <w:pStyle w:val="NoSpacing"/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Pr="00D44C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Контрольно-измерительные материалы.География: 9 класс/</w:t>
      </w:r>
      <w:r w:rsidRPr="00D44C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Сост. Е.А.Жижина.- М.:ВАКО, 2010.</w:t>
      </w:r>
    </w:p>
    <w:p w:rsidR="00BB1C1C" w:rsidRDefault="00BB1C1C" w:rsidP="00945B72">
      <w:pPr>
        <w:pStyle w:val="NoSpacing"/>
        <w:jc w:val="both"/>
        <w:rPr>
          <w:color w:val="000000"/>
          <w:sz w:val="28"/>
          <w:szCs w:val="28"/>
        </w:rPr>
      </w:pPr>
    </w:p>
    <w:p w:rsidR="00BB1C1C" w:rsidRDefault="00BB1C1C" w:rsidP="00945B72">
      <w:pPr>
        <w:pStyle w:val="NoSpacing"/>
        <w:ind w:left="786"/>
        <w:jc w:val="both"/>
        <w:rPr>
          <w:color w:val="000000"/>
          <w:sz w:val="28"/>
          <w:szCs w:val="28"/>
        </w:rPr>
      </w:pPr>
    </w:p>
    <w:p w:rsidR="00BB1C1C" w:rsidRPr="002C71CE" w:rsidRDefault="00BB1C1C" w:rsidP="00945B72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2C71CE">
        <w:rPr>
          <w:rFonts w:ascii="Times New Roman" w:hAnsi="Times New Roman"/>
          <w:b/>
          <w:bCs/>
          <w:sz w:val="28"/>
          <w:szCs w:val="28"/>
        </w:rPr>
        <w:t>Дидактическое обеспечение учебного процесса наряду с учебной литературой включает:</w:t>
      </w:r>
    </w:p>
    <w:p w:rsidR="00BB1C1C" w:rsidRPr="002C71CE" w:rsidRDefault="00BB1C1C" w:rsidP="00945B72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2C71CE">
        <w:rPr>
          <w:rFonts w:ascii="Times New Roman" w:hAnsi="Times New Roman"/>
          <w:sz w:val="28"/>
          <w:szCs w:val="28"/>
        </w:rPr>
        <w:t>- учебные материалы иллюстративного характера (опорные конспекты, схемы, таблицы, диаграммы, модели и др.);</w:t>
      </w:r>
    </w:p>
    <w:p w:rsidR="00BB1C1C" w:rsidRPr="002C71CE" w:rsidRDefault="00BB1C1C" w:rsidP="00945B72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2C71CE">
        <w:rPr>
          <w:rFonts w:ascii="Times New Roman" w:hAnsi="Times New Roman"/>
          <w:sz w:val="28"/>
          <w:szCs w:val="28"/>
        </w:rPr>
        <w:t xml:space="preserve">- инструментарий диагностики уровня обученности учащихся (средства текущего, тематического и итогового контроля усвоения учащимися содержания </w:t>
      </w:r>
      <w:r>
        <w:rPr>
          <w:rFonts w:ascii="Times New Roman" w:hAnsi="Times New Roman"/>
          <w:sz w:val="28"/>
          <w:szCs w:val="28"/>
        </w:rPr>
        <w:t>географич</w:t>
      </w:r>
      <w:r w:rsidRPr="002C71CE">
        <w:rPr>
          <w:rFonts w:ascii="Times New Roman" w:hAnsi="Times New Roman"/>
          <w:sz w:val="28"/>
          <w:szCs w:val="28"/>
        </w:rPr>
        <w:t>еского образования);</w:t>
      </w:r>
    </w:p>
    <w:p w:rsidR="00BB1C1C" w:rsidRPr="002C71CE" w:rsidRDefault="00BB1C1C" w:rsidP="00945B72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2C71CE">
        <w:rPr>
          <w:rFonts w:ascii="Times New Roman" w:hAnsi="Times New Roman"/>
          <w:sz w:val="28"/>
          <w:szCs w:val="28"/>
        </w:rPr>
        <w:t>- варианты разноуровневых и творческих домашних заданий;</w:t>
      </w:r>
    </w:p>
    <w:p w:rsidR="00BB1C1C" w:rsidRPr="002C71CE" w:rsidRDefault="00BB1C1C" w:rsidP="00945B72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  <w:r w:rsidRPr="002C71CE">
        <w:rPr>
          <w:rFonts w:ascii="Times New Roman" w:hAnsi="Times New Roman"/>
          <w:sz w:val="28"/>
          <w:szCs w:val="28"/>
        </w:rPr>
        <w:t xml:space="preserve">- материалы внеклассной и научно-исследовательской работы по предмету </w:t>
      </w:r>
    </w:p>
    <w:p w:rsidR="00BB1C1C" w:rsidRPr="002C71CE" w:rsidRDefault="00BB1C1C" w:rsidP="00945B72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66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2"/>
        <w:gridCol w:w="422"/>
        <w:gridCol w:w="402"/>
        <w:gridCol w:w="1110"/>
        <w:gridCol w:w="513"/>
        <w:gridCol w:w="1536"/>
        <w:gridCol w:w="1026"/>
        <w:gridCol w:w="1023"/>
        <w:gridCol w:w="344"/>
        <w:gridCol w:w="178"/>
        <w:gridCol w:w="163"/>
        <w:gridCol w:w="854"/>
        <w:gridCol w:w="451"/>
        <w:gridCol w:w="2530"/>
      </w:tblGrid>
      <w:tr w:rsidR="00BB1C1C" w:rsidRPr="00552019" w:rsidTr="00945B72">
        <w:trPr>
          <w:gridBefore w:val="1"/>
          <w:wBefore w:w="112" w:type="dxa"/>
        </w:trPr>
        <w:tc>
          <w:tcPr>
            <w:tcW w:w="824" w:type="dxa"/>
            <w:gridSpan w:val="2"/>
          </w:tcPr>
          <w:p w:rsidR="00BB1C1C" w:rsidRPr="00552019" w:rsidRDefault="00BB1C1C" w:rsidP="00945B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552" w:type="dxa"/>
            <w:gridSpan w:val="6"/>
          </w:tcPr>
          <w:p w:rsidR="00BB1C1C" w:rsidRPr="00552019" w:rsidRDefault="00BB1C1C" w:rsidP="00945B7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Комплекты</w:t>
            </w:r>
          </w:p>
        </w:tc>
        <w:tc>
          <w:tcPr>
            <w:tcW w:w="1646" w:type="dxa"/>
            <w:gridSpan w:val="4"/>
          </w:tcPr>
          <w:p w:rsidR="00BB1C1C" w:rsidRPr="00552019" w:rsidRDefault="00BB1C1C" w:rsidP="00945B7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Класс </w:t>
            </w:r>
          </w:p>
        </w:tc>
        <w:tc>
          <w:tcPr>
            <w:tcW w:w="2530" w:type="dxa"/>
          </w:tcPr>
          <w:p w:rsidR="00BB1C1C" w:rsidRPr="00552019" w:rsidRDefault="00BB1C1C" w:rsidP="00945B7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Количество комплектов</w:t>
            </w:r>
          </w:p>
        </w:tc>
      </w:tr>
      <w:tr w:rsidR="00BB1C1C" w:rsidRPr="00552019" w:rsidTr="00945B72">
        <w:trPr>
          <w:gridBefore w:val="1"/>
          <w:wBefore w:w="112" w:type="dxa"/>
        </w:trPr>
        <w:tc>
          <w:tcPr>
            <w:tcW w:w="824" w:type="dxa"/>
            <w:gridSpan w:val="2"/>
          </w:tcPr>
          <w:p w:rsidR="00BB1C1C" w:rsidRPr="00552019" w:rsidRDefault="00BB1C1C" w:rsidP="00945B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52" w:type="dxa"/>
            <w:gridSpan w:val="6"/>
          </w:tcPr>
          <w:p w:rsidR="00BB1C1C" w:rsidRPr="00552019" w:rsidRDefault="00BB1C1C" w:rsidP="00945B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Дидактический материал</w:t>
            </w:r>
          </w:p>
        </w:tc>
        <w:tc>
          <w:tcPr>
            <w:tcW w:w="1646" w:type="dxa"/>
            <w:gridSpan w:val="4"/>
          </w:tcPr>
          <w:p w:rsidR="00BB1C1C" w:rsidRPr="00552019" w:rsidRDefault="00BB1C1C" w:rsidP="00945B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5-10</w:t>
            </w:r>
          </w:p>
        </w:tc>
        <w:tc>
          <w:tcPr>
            <w:tcW w:w="2530" w:type="dxa"/>
          </w:tcPr>
          <w:p w:rsidR="00BB1C1C" w:rsidRPr="00552019" w:rsidRDefault="00BB1C1C" w:rsidP="00945B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B1C1C" w:rsidRPr="00552019" w:rsidTr="00945B72">
        <w:trPr>
          <w:gridBefore w:val="1"/>
          <w:wBefore w:w="112" w:type="dxa"/>
        </w:trPr>
        <w:tc>
          <w:tcPr>
            <w:tcW w:w="824" w:type="dxa"/>
            <w:gridSpan w:val="2"/>
          </w:tcPr>
          <w:p w:rsidR="00BB1C1C" w:rsidRPr="00552019" w:rsidRDefault="00BB1C1C" w:rsidP="00945B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52" w:type="dxa"/>
            <w:gridSpan w:val="6"/>
          </w:tcPr>
          <w:p w:rsidR="00BB1C1C" w:rsidRPr="00552019" w:rsidRDefault="00BB1C1C" w:rsidP="00945B7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Задания для подготовки к олимпиадам</w:t>
            </w:r>
          </w:p>
        </w:tc>
        <w:tc>
          <w:tcPr>
            <w:tcW w:w="1646" w:type="dxa"/>
            <w:gridSpan w:val="4"/>
          </w:tcPr>
          <w:p w:rsidR="00BB1C1C" w:rsidRPr="00552019" w:rsidRDefault="00BB1C1C" w:rsidP="00945B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6-10</w:t>
            </w:r>
          </w:p>
        </w:tc>
        <w:tc>
          <w:tcPr>
            <w:tcW w:w="2530" w:type="dxa"/>
          </w:tcPr>
          <w:p w:rsidR="00BB1C1C" w:rsidRPr="00552019" w:rsidRDefault="00BB1C1C" w:rsidP="00945B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B1C1C" w:rsidRPr="00552019" w:rsidTr="00945B72">
        <w:trPr>
          <w:gridBefore w:val="1"/>
          <w:wBefore w:w="112" w:type="dxa"/>
        </w:trPr>
        <w:tc>
          <w:tcPr>
            <w:tcW w:w="824" w:type="dxa"/>
            <w:gridSpan w:val="2"/>
          </w:tcPr>
          <w:p w:rsidR="00BB1C1C" w:rsidRPr="00552019" w:rsidRDefault="00BB1C1C" w:rsidP="00945B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52" w:type="dxa"/>
            <w:gridSpan w:val="6"/>
          </w:tcPr>
          <w:p w:rsidR="00BB1C1C" w:rsidRPr="00552019" w:rsidRDefault="00BB1C1C" w:rsidP="00945B7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Тесты</w:t>
            </w:r>
          </w:p>
        </w:tc>
        <w:tc>
          <w:tcPr>
            <w:tcW w:w="1646" w:type="dxa"/>
            <w:gridSpan w:val="4"/>
          </w:tcPr>
          <w:p w:rsidR="00BB1C1C" w:rsidRPr="00552019" w:rsidRDefault="00BB1C1C" w:rsidP="00945B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5-10</w:t>
            </w:r>
          </w:p>
        </w:tc>
        <w:tc>
          <w:tcPr>
            <w:tcW w:w="2530" w:type="dxa"/>
          </w:tcPr>
          <w:p w:rsidR="00BB1C1C" w:rsidRPr="00552019" w:rsidRDefault="00BB1C1C" w:rsidP="00945B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B1C1C" w:rsidRPr="00552019" w:rsidTr="00945B72">
        <w:trPr>
          <w:gridBefore w:val="1"/>
          <w:wBefore w:w="112" w:type="dxa"/>
        </w:trPr>
        <w:tc>
          <w:tcPr>
            <w:tcW w:w="824" w:type="dxa"/>
            <w:gridSpan w:val="2"/>
          </w:tcPr>
          <w:p w:rsidR="00BB1C1C" w:rsidRPr="00552019" w:rsidRDefault="00BB1C1C" w:rsidP="00945B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52" w:type="dxa"/>
            <w:gridSpan w:val="6"/>
          </w:tcPr>
          <w:p w:rsidR="00BB1C1C" w:rsidRPr="00552019" w:rsidRDefault="00BB1C1C" w:rsidP="00945B7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Тесты к ОГЭ и ЕГЭ</w:t>
            </w:r>
          </w:p>
        </w:tc>
        <w:tc>
          <w:tcPr>
            <w:tcW w:w="1646" w:type="dxa"/>
            <w:gridSpan w:val="4"/>
          </w:tcPr>
          <w:p w:rsidR="00BB1C1C" w:rsidRPr="00552019" w:rsidRDefault="00BB1C1C" w:rsidP="00945B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9,11</w:t>
            </w:r>
          </w:p>
        </w:tc>
        <w:tc>
          <w:tcPr>
            <w:tcW w:w="2530" w:type="dxa"/>
          </w:tcPr>
          <w:p w:rsidR="00BB1C1C" w:rsidRPr="00552019" w:rsidRDefault="00BB1C1C" w:rsidP="00945B7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22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22"/>
                <w:szCs w:val="22"/>
              </w:rPr>
            </w:pPr>
          </w:p>
          <w:p w:rsidR="00BB1C1C" w:rsidRPr="00F46107" w:rsidRDefault="00BB1C1C" w:rsidP="00945B7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BB1C1C" w:rsidRPr="00F46107" w:rsidRDefault="00BB1C1C" w:rsidP="00945B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F46107">
              <w:rPr>
                <w:b/>
                <w:bCs/>
                <w:sz w:val="28"/>
                <w:szCs w:val="28"/>
              </w:rPr>
              <w:t xml:space="preserve">Наименование видов учебного оборудования  </w:t>
            </w:r>
          </w:p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22"/>
                <w:szCs w:val="22"/>
              </w:rPr>
            </w:pP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52"/>
        </w:trPr>
        <w:tc>
          <w:tcPr>
            <w:tcW w:w="2559" w:type="dxa"/>
            <w:gridSpan w:val="5"/>
          </w:tcPr>
          <w:p w:rsidR="00BB1C1C" w:rsidRPr="00F46107" w:rsidRDefault="00BB1C1C" w:rsidP="00945B7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62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22"/>
                <w:szCs w:val="22"/>
              </w:rPr>
            </w:pPr>
            <w:r w:rsidRPr="00F46107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62" w:type="dxa"/>
            <w:gridSpan w:val="5"/>
          </w:tcPr>
          <w:p w:rsidR="00BB1C1C" w:rsidRPr="00F46107" w:rsidRDefault="00BB1C1C" w:rsidP="00945B7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981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22"/>
                <w:szCs w:val="22"/>
              </w:rPr>
            </w:pP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52"/>
        </w:trPr>
        <w:tc>
          <w:tcPr>
            <w:tcW w:w="2559" w:type="dxa"/>
            <w:gridSpan w:val="5"/>
          </w:tcPr>
          <w:p w:rsidR="00BB1C1C" w:rsidRPr="00F46107" w:rsidRDefault="00BB1C1C" w:rsidP="00945B72">
            <w:pPr>
              <w:pStyle w:val="Default"/>
            </w:pPr>
          </w:p>
        </w:tc>
        <w:tc>
          <w:tcPr>
            <w:tcW w:w="2562" w:type="dxa"/>
            <w:gridSpan w:val="2"/>
          </w:tcPr>
          <w:p w:rsidR="00BB1C1C" w:rsidRPr="00F46107" w:rsidRDefault="00BB1C1C" w:rsidP="00945B72">
            <w:pPr>
              <w:pStyle w:val="Default"/>
            </w:pPr>
            <w:r w:rsidRPr="00F46107">
              <w:rPr>
                <w:b/>
                <w:bCs/>
              </w:rPr>
              <w:t xml:space="preserve"> </w:t>
            </w:r>
          </w:p>
        </w:tc>
        <w:tc>
          <w:tcPr>
            <w:tcW w:w="2562" w:type="dxa"/>
            <w:gridSpan w:val="5"/>
          </w:tcPr>
          <w:p w:rsidR="00BB1C1C" w:rsidRPr="00F46107" w:rsidRDefault="00BB1C1C" w:rsidP="00945B72">
            <w:pPr>
              <w:pStyle w:val="Default"/>
            </w:pPr>
            <w:r w:rsidRPr="00F46107">
              <w:rPr>
                <w:b/>
                <w:bCs/>
              </w:rPr>
              <w:t xml:space="preserve"> </w:t>
            </w:r>
          </w:p>
        </w:tc>
        <w:tc>
          <w:tcPr>
            <w:tcW w:w="2981" w:type="dxa"/>
            <w:gridSpan w:val="2"/>
          </w:tcPr>
          <w:p w:rsidR="00BB1C1C" w:rsidRPr="00F46107" w:rsidRDefault="00BB1C1C" w:rsidP="00945B72">
            <w:pPr>
              <w:pStyle w:val="Default"/>
            </w:pPr>
            <w:r w:rsidRPr="00F46107">
              <w:rPr>
                <w:b/>
                <w:bCs/>
              </w:rPr>
              <w:t xml:space="preserve"> 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48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>1.</w:t>
            </w: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Глобусы физические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15 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48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2. </w:t>
            </w: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Компасы ш</w:t>
            </w:r>
            <w:r w:rsidRPr="00F46107">
              <w:rPr>
                <w:sz w:val="32"/>
                <w:szCs w:val="32"/>
              </w:rPr>
              <w:t xml:space="preserve">кольные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15 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61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3. </w:t>
            </w: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Курвиметры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15 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61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4. </w:t>
            </w: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Модель циклона и антициклона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1 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61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5. </w:t>
            </w: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Флюгер демонстрационный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1 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48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6. </w:t>
            </w: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Флюгеры раздаточные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15 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48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7. </w:t>
            </w: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Коллекция горных пород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15 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48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8. </w:t>
            </w: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Набор карт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112 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48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9. </w:t>
            </w: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 xml:space="preserve">Теллурий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  <w:rPr>
                <w:sz w:val="32"/>
                <w:szCs w:val="32"/>
              </w:rPr>
            </w:pPr>
            <w:r w:rsidRPr="00F46107">
              <w:rPr>
                <w:sz w:val="32"/>
                <w:szCs w:val="32"/>
              </w:rPr>
              <w:t>1</w:t>
            </w: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48"/>
        </w:trPr>
        <w:tc>
          <w:tcPr>
            <w:tcW w:w="534" w:type="dxa"/>
            <w:gridSpan w:val="2"/>
          </w:tcPr>
          <w:p w:rsidR="00BB1C1C" w:rsidRPr="00F46107" w:rsidRDefault="00BB1C1C" w:rsidP="00945B72">
            <w:pPr>
              <w:pStyle w:val="Default"/>
            </w:pPr>
          </w:p>
        </w:tc>
        <w:tc>
          <w:tcPr>
            <w:tcW w:w="6295" w:type="dxa"/>
            <w:gridSpan w:val="9"/>
          </w:tcPr>
          <w:p w:rsidR="00BB1C1C" w:rsidRPr="00F46107" w:rsidRDefault="00BB1C1C" w:rsidP="00945B72">
            <w:pPr>
              <w:pStyle w:val="Default"/>
            </w:pPr>
            <w:r w:rsidRPr="00F46107">
              <w:t xml:space="preserve"> </w:t>
            </w:r>
          </w:p>
        </w:tc>
        <w:tc>
          <w:tcPr>
            <w:tcW w:w="3835" w:type="dxa"/>
            <w:gridSpan w:val="3"/>
          </w:tcPr>
          <w:p w:rsidR="00BB1C1C" w:rsidRPr="00F46107" w:rsidRDefault="00BB1C1C" w:rsidP="00945B72">
            <w:pPr>
              <w:pStyle w:val="Default"/>
            </w:pPr>
          </w:p>
        </w:tc>
      </w:tr>
      <w:tr w:rsidR="00BB1C1C" w:rsidRPr="00552019" w:rsidTr="00945B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52"/>
        </w:trPr>
        <w:tc>
          <w:tcPr>
            <w:tcW w:w="2046" w:type="dxa"/>
            <w:gridSpan w:val="4"/>
          </w:tcPr>
          <w:p w:rsidR="00BB1C1C" w:rsidRPr="00F46107" w:rsidRDefault="00BB1C1C" w:rsidP="00945B72">
            <w:pPr>
              <w:pStyle w:val="Default"/>
            </w:pPr>
          </w:p>
        </w:tc>
        <w:tc>
          <w:tcPr>
            <w:tcW w:w="2049" w:type="dxa"/>
            <w:gridSpan w:val="2"/>
          </w:tcPr>
          <w:p w:rsidR="00BB1C1C" w:rsidRPr="00F46107" w:rsidRDefault="00BB1C1C" w:rsidP="00945B72">
            <w:pPr>
              <w:pStyle w:val="Default"/>
            </w:pPr>
          </w:p>
        </w:tc>
        <w:tc>
          <w:tcPr>
            <w:tcW w:w="2049" w:type="dxa"/>
            <w:gridSpan w:val="2"/>
          </w:tcPr>
          <w:p w:rsidR="00BB1C1C" w:rsidRPr="00F46107" w:rsidRDefault="00BB1C1C" w:rsidP="00945B72">
            <w:pPr>
              <w:pStyle w:val="Default"/>
            </w:pPr>
          </w:p>
        </w:tc>
        <w:tc>
          <w:tcPr>
            <w:tcW w:w="522" w:type="dxa"/>
            <w:gridSpan w:val="2"/>
          </w:tcPr>
          <w:p w:rsidR="00BB1C1C" w:rsidRPr="00F46107" w:rsidRDefault="00BB1C1C" w:rsidP="00945B72">
            <w:pPr>
              <w:pStyle w:val="Default"/>
            </w:pPr>
          </w:p>
        </w:tc>
        <w:tc>
          <w:tcPr>
            <w:tcW w:w="3998" w:type="dxa"/>
            <w:gridSpan w:val="4"/>
          </w:tcPr>
          <w:p w:rsidR="00BB1C1C" w:rsidRPr="00F46107" w:rsidRDefault="00BB1C1C" w:rsidP="00945B72">
            <w:pPr>
              <w:pStyle w:val="Default"/>
            </w:pPr>
          </w:p>
        </w:tc>
      </w:tr>
    </w:tbl>
    <w:p w:rsidR="00BB1C1C" w:rsidRDefault="00BB1C1C" w:rsidP="00945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B1C1C" w:rsidRPr="00FF3962" w:rsidRDefault="00BB1C1C" w:rsidP="00945B72">
      <w:pPr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F3962">
        <w:rPr>
          <w:rFonts w:ascii="Times New Roman" w:hAnsi="Times New Roman"/>
          <w:b/>
          <w:bCs/>
          <w:sz w:val="28"/>
          <w:szCs w:val="28"/>
          <w:lang w:eastAsia="ru-RU"/>
        </w:rPr>
        <w:t>Перечень географических карт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F3962">
        <w:rPr>
          <w:rFonts w:ascii="Times New Roman" w:hAnsi="Times New Roman"/>
          <w:b/>
          <w:bCs/>
          <w:sz w:val="28"/>
          <w:szCs w:val="28"/>
          <w:lang w:eastAsia="ru-RU"/>
        </w:rPr>
        <w:t>6 класс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1. «Великие географические открытия»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2. «Политическая карта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3. «Политическая карта полушарий»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4. «Природные зоны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5. «Топографическая карта и условные знаки»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6. «Физическая карта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7. «Физическая карта полушарий»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8. «Физическая карта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F3962">
        <w:rPr>
          <w:rFonts w:ascii="Times New Roman" w:hAnsi="Times New Roman"/>
          <w:b/>
          <w:bCs/>
          <w:sz w:val="28"/>
          <w:szCs w:val="28"/>
          <w:lang w:eastAsia="ru-RU"/>
        </w:rPr>
        <w:t>7 класс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9. «Австралия и Океания. Политическая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10. «Австралия и Океания.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11. «Азия. Политическая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12. «Азия.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13. «Атлантический океан. Комплексная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14. «Атлантический океан.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15. «Африка. Политическая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16. «Африка.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17. «Евразия. Политическая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18. «Евразия.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19. «Европа. Политическая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20. «Европа.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21. «Индийский океан. Комплексная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22. «Индийский океан.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23. «Климатическая карта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24. «Климатические пояса и области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25. «Мировой океан»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26. «Народы и плотность населения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27. «Особо охраняемые природные территории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28. «Северная Америка. Политическая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29. «Северная Америка.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30. «Северный Ледовитый океан. Комплексная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31. «Северный Ледовитый океан.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32. «Тихий океан. Комплексная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33. «Тихий океан.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34. «Часовые пояса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35. «Южная Америка. Политическая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36. «Южная Америка.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37. «Южный океан. Комплексная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38. «Южный океан.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F3962">
        <w:rPr>
          <w:rFonts w:ascii="Times New Roman" w:hAnsi="Times New Roman"/>
          <w:b/>
          <w:bCs/>
          <w:sz w:val="28"/>
          <w:szCs w:val="28"/>
          <w:lang w:eastAsia="ru-RU"/>
        </w:rPr>
        <w:t>8-9 классы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39. «Агроклиматические ресурсы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40. «Агропромышленный комплекс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41. «Водные ресурсы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42. «Восточная Сибирь.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43. «Восточно-Европейская (Русская) равнина.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44. «Восточно-Сибирский экономический район.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45. «Газовая промышленность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46. «Географические открытия и исследования территории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47. «Геологическая карта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48. «Дальневосточный экономический район.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49. «Дальний Восток.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50. «Западная Сибирь.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51. «Западно-Сибирский экономический район.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52. «Земельные ресурсы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53. «Климатическая карта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54. «Климатическое районирование территории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55. «Легкая и пищевая промышленность»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56. «Лесная промышленность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57. «Машиностроение и металлообработка»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58. «Минеральные ресурсы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59. «Народы России»»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60. «Население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61. «Нефтяная промышленность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62. «Поволжский экономический район.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63. «Поволжье.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64. «Почвенная карта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65. «Природные зоны и биологические ресурсы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66. «Растительность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67. «Рекреационные ресурсы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68. «Север и Северо-Запад Европейской части России.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69. «Северный и Северо-Западный экономические районы.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70. «Северо-Кавказский экономический район.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71. «Социально-экономическая карта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72. «Тектоническое строение территории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73. «Транспорт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74. «Угольная и сланцевая промышленность»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75. «Урал.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76. «Уральский экономический район.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77. «Федеративное устройство Российской Федерации»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78. «Физико-географическое районирование территории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79. «Физическая карта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80. «Химическая и нефтехимическая промышленность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81. «Центральная Россия.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82. «Центральный, Центрально-черноземный и Волго-Вятский экономические районы.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83. «Часовые пояса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84. «Черная и цветная металлургия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85. «Экологические проблемы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86. «Экономические районы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87. «Электроэнергетика России»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88. «Юг Европейской части России. Физическая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F3962">
        <w:rPr>
          <w:rFonts w:ascii="Times New Roman" w:hAnsi="Times New Roman"/>
          <w:b/>
          <w:bCs/>
          <w:sz w:val="28"/>
          <w:szCs w:val="28"/>
          <w:lang w:eastAsia="ru-RU"/>
        </w:rPr>
        <w:t>10 класс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89. «Австралия и Новая Зеландия.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90. «Глобальные проблемы человечества»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91. «Государства Африки.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92. «Государства Зарубежной Азии.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93. «Государства Зарубежной Европы.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94. «Государства Латинской Америки.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95. «Государства Северной Америки.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96. «Китай. Общегеографическая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97. «Китай. Социально-экономическая карта»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98. «Международные организации и объединения»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99. «Народы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100. «Население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101. «Политическая карта мира»</w:t>
      </w:r>
    </w:p>
    <w:p w:rsidR="00BB1C1C" w:rsidRPr="00FF3962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102. «Промышленность мира»</w:t>
      </w:r>
    </w:p>
    <w:p w:rsidR="00BB1C1C" w:rsidRPr="00FE38B9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F3962">
        <w:rPr>
          <w:rFonts w:ascii="Times New Roman" w:hAnsi="Times New Roman"/>
          <w:sz w:val="28"/>
          <w:szCs w:val="28"/>
          <w:lang w:eastAsia="ru-RU"/>
        </w:rPr>
        <w:t>103. «Религии м</w:t>
      </w:r>
      <w:r w:rsidRPr="00FE38B9">
        <w:rPr>
          <w:rFonts w:ascii="Times New Roman" w:hAnsi="Times New Roman"/>
          <w:sz w:val="28"/>
          <w:szCs w:val="28"/>
          <w:lang w:eastAsia="ru-RU"/>
        </w:rPr>
        <w:t>104. «Сельское хозяйство мира»</w:t>
      </w:r>
    </w:p>
    <w:p w:rsidR="00BB1C1C" w:rsidRPr="00FE38B9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E38B9">
        <w:rPr>
          <w:rFonts w:ascii="Times New Roman" w:hAnsi="Times New Roman"/>
          <w:sz w:val="28"/>
          <w:szCs w:val="28"/>
          <w:lang w:eastAsia="ru-RU"/>
        </w:rPr>
        <w:t>105. «США. Общегеографическая карта»</w:t>
      </w:r>
    </w:p>
    <w:p w:rsidR="00BB1C1C" w:rsidRPr="00FE38B9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E38B9">
        <w:rPr>
          <w:rFonts w:ascii="Times New Roman" w:hAnsi="Times New Roman"/>
          <w:sz w:val="28"/>
          <w:szCs w:val="28"/>
          <w:lang w:eastAsia="ru-RU"/>
        </w:rPr>
        <w:t>106. «США. Социально-экономическая карта»</w:t>
      </w:r>
    </w:p>
    <w:p w:rsidR="00BB1C1C" w:rsidRPr="00FE38B9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E38B9">
        <w:rPr>
          <w:rFonts w:ascii="Times New Roman" w:hAnsi="Times New Roman"/>
          <w:sz w:val="28"/>
          <w:szCs w:val="28"/>
          <w:lang w:eastAsia="ru-RU"/>
        </w:rPr>
        <w:t>107. «Транспорт мира»</w:t>
      </w:r>
    </w:p>
    <w:p w:rsidR="00BB1C1C" w:rsidRPr="00FE38B9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E38B9">
        <w:rPr>
          <w:rFonts w:ascii="Times New Roman" w:hAnsi="Times New Roman"/>
          <w:sz w:val="28"/>
          <w:szCs w:val="28"/>
          <w:lang w:eastAsia="ru-RU"/>
        </w:rPr>
        <w:t>108. «Уровень социально-экономического развития стран мира»</w:t>
      </w:r>
    </w:p>
    <w:p w:rsidR="00BB1C1C" w:rsidRPr="00FE38B9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E38B9">
        <w:rPr>
          <w:rFonts w:ascii="Times New Roman" w:hAnsi="Times New Roman"/>
          <w:sz w:val="28"/>
          <w:szCs w:val="28"/>
          <w:lang w:eastAsia="ru-RU"/>
        </w:rPr>
        <w:t>109. «Экологические проблемы мира»</w:t>
      </w:r>
    </w:p>
    <w:p w:rsidR="00BB1C1C" w:rsidRPr="00FE38B9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E38B9">
        <w:rPr>
          <w:rFonts w:ascii="Times New Roman" w:hAnsi="Times New Roman"/>
          <w:sz w:val="28"/>
          <w:szCs w:val="28"/>
          <w:lang w:eastAsia="ru-RU"/>
        </w:rPr>
        <w:t>110. «Электроэнергетика мира»</w:t>
      </w:r>
    </w:p>
    <w:p w:rsidR="00BB1C1C" w:rsidRPr="00FE38B9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E38B9">
        <w:rPr>
          <w:rFonts w:ascii="Times New Roman" w:hAnsi="Times New Roman"/>
          <w:sz w:val="28"/>
          <w:szCs w:val="28"/>
          <w:lang w:eastAsia="ru-RU"/>
        </w:rPr>
        <w:t>111. «Япония. Общегеографическая карта»</w:t>
      </w:r>
    </w:p>
    <w:p w:rsidR="00BB1C1C" w:rsidRPr="00FE38B9" w:rsidRDefault="00BB1C1C" w:rsidP="00945B7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E38B9">
        <w:rPr>
          <w:rFonts w:ascii="Times New Roman" w:hAnsi="Times New Roman"/>
          <w:sz w:val="28"/>
          <w:szCs w:val="28"/>
          <w:lang w:eastAsia="ru-RU"/>
        </w:rPr>
        <w:t>112. «Япония. Социально-экономическая карта»</w:t>
      </w:r>
    </w:p>
    <w:p w:rsidR="00BB1C1C" w:rsidRDefault="00BB1C1C" w:rsidP="00945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B1C1C" w:rsidRPr="00FE38B9" w:rsidRDefault="00BB1C1C" w:rsidP="00945B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</w:rPr>
        <w:t>Мультимедийное учебное пособие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</w:p>
    <w:tbl>
      <w:tblPr>
        <w:tblW w:w="10666" w:type="dxa"/>
        <w:tblInd w:w="-106" w:type="dxa"/>
        <w:tblLayout w:type="fixed"/>
        <w:tblLook w:val="0000"/>
      </w:tblPr>
      <w:tblGrid>
        <w:gridCol w:w="312"/>
        <w:gridCol w:w="539"/>
        <w:gridCol w:w="5747"/>
        <w:gridCol w:w="1312"/>
        <w:gridCol w:w="2208"/>
        <w:gridCol w:w="548"/>
      </w:tblGrid>
      <w:tr w:rsidR="00BB1C1C" w:rsidRPr="00552019" w:rsidTr="00945B72">
        <w:trPr>
          <w:trHeight w:val="1418"/>
        </w:trPr>
        <w:tc>
          <w:tcPr>
            <w:tcW w:w="7910" w:type="dxa"/>
            <w:gridSpan w:val="4"/>
          </w:tcPr>
          <w:p w:rsidR="00BB1C1C" w:rsidRPr="00F46107" w:rsidRDefault="00BB1C1C" w:rsidP="00945B72">
            <w:pPr>
              <w:pStyle w:val="Default"/>
              <w:rPr>
                <w:color w:val="auto"/>
                <w:sz w:val="40"/>
                <w:szCs w:val="40"/>
              </w:rPr>
            </w:pPr>
          </w:p>
          <w:p w:rsidR="00BB1C1C" w:rsidRPr="00F46107" w:rsidRDefault="00BB1C1C" w:rsidP="00945B72">
            <w:pPr>
              <w:pStyle w:val="Default"/>
              <w:rPr>
                <w:color w:val="auto"/>
                <w:sz w:val="28"/>
                <w:szCs w:val="28"/>
              </w:rPr>
            </w:pPr>
            <w:r w:rsidRPr="00F46107">
              <w:rPr>
                <w:color w:val="auto"/>
                <w:sz w:val="40"/>
                <w:szCs w:val="40"/>
              </w:rPr>
              <w:t xml:space="preserve"> </w:t>
            </w:r>
            <w:r w:rsidRPr="00F46107">
              <w:rPr>
                <w:color w:val="auto"/>
                <w:sz w:val="40"/>
                <w:szCs w:val="40"/>
                <w:lang w:val="en-US"/>
              </w:rPr>
              <w:t xml:space="preserve">  </w:t>
            </w:r>
            <w:r w:rsidRPr="00F46107">
              <w:rPr>
                <w:color w:val="auto"/>
                <w:sz w:val="40"/>
                <w:szCs w:val="40"/>
              </w:rPr>
              <w:t>Банк презентаций.</w:t>
            </w:r>
          </w:p>
        </w:tc>
        <w:tc>
          <w:tcPr>
            <w:tcW w:w="2756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>1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Изучение Земли человеком.                                                       </w:t>
            </w:r>
          </w:p>
        </w:tc>
        <w:tc>
          <w:tcPr>
            <w:tcW w:w="3520" w:type="dxa"/>
            <w:gridSpan w:val="2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>5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Мы во Вселенной.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Движение Земли.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Ориентирование на местности.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>5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Земная поверхность на плане и карте.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Географическая карта.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Географические координаты.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>5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Расы и народы.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>5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Строение Земли.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Горы.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Равнины.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12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Состав и строение гидросферы.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13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Мировой океан.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14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Воды океана.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Реки-артерии Земли.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16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Озёра и болота.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Подземные воды и ледники.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18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Состав и строение атмосферы.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>6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19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Погода и климат.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20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Биосфера-земная оболочка.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21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Географическая оболочка Земли.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22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Географические карты.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23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Народы, языки и религии.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24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Города и сельские поселения.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25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Страны мира.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26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Развитие земной коры.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27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Природные ресурсы земной коры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28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Температура воздуха на разных широтах.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29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Давление воздуха и осадки на разных широтах.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30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Общая циркуляция атмосферы.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31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Климатические пояса и области Земли.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32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Океанические течения.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33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Реки и озера Земли.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34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Растительный и животный мир Земли.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35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Почвы.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36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Природные зоны Земли.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37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Океаны.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38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Материки.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39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Как мир делится на части и как объединяется.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Африка: образ материка.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41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Африка в мире.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42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Египет.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43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Австралия: образ материка.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44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Антарктида.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45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Южная Америка: образ материка.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46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Бразилия.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47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Северная Америка: образ материка.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48 </w:t>
            </w:r>
          </w:p>
        </w:tc>
        <w:tc>
          <w:tcPr>
            <w:tcW w:w="5747" w:type="dxa"/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США. </w:t>
            </w:r>
          </w:p>
        </w:tc>
        <w:tc>
          <w:tcPr>
            <w:tcW w:w="3520" w:type="dxa"/>
            <w:gridSpan w:val="2"/>
            <w:tcBorders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49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Евразия: образ материка.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Европа в мире.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51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Азия в мире.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52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Россия на карте мира.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53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Россия на карте часовых поясов.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54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Формирование территории России.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55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Численность населения.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56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Воспроизводство населения.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57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Миграция населения.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58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Мозаика народов.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59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Расселение и урбанизация.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60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Геологическая история.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61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Рельеф России.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>8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62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Солнечная радиация.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63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Атмосферная циркуляция.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64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Типы климатов России.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65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Моря России.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66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Реки России.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67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Озера, болота, ледники.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68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Почва- особое природное тело.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69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Развитие хозяйства.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70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Топливно-энергетический комплекс.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71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Электроэнергетика.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72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Металлургия.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73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Машиностроение.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74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Химическая промышленность. Лесопромышленный комплекс.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75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Растениеводство.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76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Животноводство.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77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Транспорт.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78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Сфера услуг.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79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Зональность в природе и жизни людей.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80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Районирование России.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81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Восточно- Европейская и Западно- Сибирская равнина.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82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Горный каркас России: Урал и Южная Сибирь.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83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Мерзлотная Россия: Восточная и Северо- Восточная Сибирь.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84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Экзотика России: Северный Кавказ и Дальний Восток.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85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Экологическая ситуация в России.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86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Центральная Россия.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87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Центральный район.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88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Волго- Вятский район.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89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Центрально- Черноземный район.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90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Москва и Подмосковье.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91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Северо- Западный район.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92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Европейский Север.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93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Северный Кавказ.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94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Поволжье.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95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Урал.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96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Пространство Сибири.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00"/>
        </w:trPr>
        <w:tc>
          <w:tcPr>
            <w:tcW w:w="539" w:type="dxa"/>
            <w:tcBorders>
              <w:left w:val="nil"/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97 </w:t>
            </w:r>
          </w:p>
        </w:tc>
        <w:tc>
          <w:tcPr>
            <w:tcW w:w="5747" w:type="dxa"/>
            <w:tcBorders>
              <w:bottom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Дальний Восток. </w:t>
            </w:r>
          </w:p>
        </w:tc>
        <w:tc>
          <w:tcPr>
            <w:tcW w:w="3520" w:type="dxa"/>
            <w:gridSpan w:val="2"/>
            <w:tcBorders>
              <w:bottom w:val="nil"/>
              <w:right w:val="nil"/>
            </w:tcBorders>
          </w:tcPr>
          <w:p w:rsidR="00BB1C1C" w:rsidRPr="00F46107" w:rsidRDefault="00BB1C1C" w:rsidP="00945B72">
            <w:pPr>
              <w:pStyle w:val="Default"/>
              <w:rPr>
                <w:sz w:val="28"/>
                <w:szCs w:val="28"/>
              </w:rPr>
            </w:pPr>
            <w:r w:rsidRPr="00F46107">
              <w:rPr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89"/>
        </w:trPr>
        <w:tc>
          <w:tcPr>
            <w:tcW w:w="539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right="-25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98 </w:t>
            </w:r>
          </w:p>
        </w:tc>
        <w:tc>
          <w:tcPr>
            <w:tcW w:w="5747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Соседи России. </w:t>
            </w:r>
          </w:p>
        </w:tc>
        <w:tc>
          <w:tcPr>
            <w:tcW w:w="3520" w:type="dxa"/>
            <w:gridSpan w:val="2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89"/>
        </w:trPr>
        <w:tc>
          <w:tcPr>
            <w:tcW w:w="539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right="-25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99 </w:t>
            </w:r>
          </w:p>
        </w:tc>
        <w:tc>
          <w:tcPr>
            <w:tcW w:w="5747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Многообразие стран современного мира. </w:t>
            </w:r>
          </w:p>
        </w:tc>
        <w:tc>
          <w:tcPr>
            <w:tcW w:w="3520" w:type="dxa"/>
            <w:gridSpan w:val="2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hanging="7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89"/>
        </w:trPr>
        <w:tc>
          <w:tcPr>
            <w:tcW w:w="539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right="-25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5747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Государственный строй стран мира. </w:t>
            </w:r>
          </w:p>
        </w:tc>
        <w:tc>
          <w:tcPr>
            <w:tcW w:w="3520" w:type="dxa"/>
            <w:gridSpan w:val="2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hanging="7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89"/>
        </w:trPr>
        <w:tc>
          <w:tcPr>
            <w:tcW w:w="539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right="-25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101 </w:t>
            </w:r>
          </w:p>
        </w:tc>
        <w:tc>
          <w:tcPr>
            <w:tcW w:w="5747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Взаимодействие общества и природы. </w:t>
            </w:r>
          </w:p>
        </w:tc>
        <w:tc>
          <w:tcPr>
            <w:tcW w:w="3520" w:type="dxa"/>
            <w:gridSpan w:val="2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left="-215" w:firstLine="14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89"/>
        </w:trPr>
        <w:tc>
          <w:tcPr>
            <w:tcW w:w="539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right="-25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102 </w:t>
            </w:r>
          </w:p>
        </w:tc>
        <w:tc>
          <w:tcPr>
            <w:tcW w:w="5747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Мировые природные ресурсы. </w:t>
            </w:r>
          </w:p>
        </w:tc>
        <w:tc>
          <w:tcPr>
            <w:tcW w:w="3520" w:type="dxa"/>
            <w:gridSpan w:val="2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left="-7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89"/>
        </w:trPr>
        <w:tc>
          <w:tcPr>
            <w:tcW w:w="539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right="-25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103 </w:t>
            </w:r>
          </w:p>
        </w:tc>
        <w:tc>
          <w:tcPr>
            <w:tcW w:w="5747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Загрязнение и охрана окружающей среды. </w:t>
            </w:r>
          </w:p>
        </w:tc>
        <w:tc>
          <w:tcPr>
            <w:tcW w:w="3520" w:type="dxa"/>
            <w:gridSpan w:val="2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hanging="7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 </w:t>
            </w:r>
          </w:p>
        </w:tc>
      </w:tr>
      <w:tr w:rsidR="00BB1C1C" w:rsidRPr="00552019" w:rsidTr="00945B72">
        <w:trPr>
          <w:gridBefore w:val="1"/>
          <w:gridAfter w:val="1"/>
          <w:wBefore w:w="312" w:type="dxa"/>
          <w:wAfter w:w="548" w:type="dxa"/>
          <w:trHeight w:val="189"/>
        </w:trPr>
        <w:tc>
          <w:tcPr>
            <w:tcW w:w="539" w:type="dxa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ind w:right="-25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104 </w:t>
            </w:r>
          </w:p>
        </w:tc>
        <w:tc>
          <w:tcPr>
            <w:tcW w:w="9267" w:type="dxa"/>
            <w:gridSpan w:val="3"/>
          </w:tcPr>
          <w:p w:rsidR="00BB1C1C" w:rsidRPr="00552019" w:rsidRDefault="00BB1C1C" w:rsidP="00945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color w:val="000000"/>
                <w:sz w:val="28"/>
                <w:szCs w:val="28"/>
              </w:rPr>
              <w:t>Численность и воспроизводство населения мира.  10</w:t>
            </w:r>
          </w:p>
        </w:tc>
      </w:tr>
    </w:tbl>
    <w:p w:rsidR="00BB1C1C" w:rsidRDefault="00BB1C1C" w:rsidP="00945B7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2C71CE">
        <w:rPr>
          <w:rFonts w:ascii="Times New Roman" w:hAnsi="Times New Roman"/>
          <w:b/>
          <w:bCs/>
          <w:sz w:val="28"/>
          <w:szCs w:val="28"/>
          <w:u w:val="single"/>
        </w:rPr>
        <w:t>Видеофильмы:</w:t>
      </w:r>
    </w:p>
    <w:p w:rsidR="00BB1C1C" w:rsidRPr="0035375E" w:rsidRDefault="00BB1C1C" w:rsidP="00945B72">
      <w:pPr>
        <w:pStyle w:val="Default"/>
      </w:pPr>
      <w:r w:rsidRPr="0035375E">
        <w:t xml:space="preserve">1.CD– диски. География 6,7,8,9,10. к УМК А. И. Алексеева по линии «Полярная звезда», Просвещение 2010. 2. CD– диск. В помощь учащимся География 6-10 классы «Учитель» 2012. </w:t>
      </w:r>
    </w:p>
    <w:p w:rsidR="00BB1C1C" w:rsidRPr="0035375E" w:rsidRDefault="00BB1C1C" w:rsidP="00945B72">
      <w:pPr>
        <w:pStyle w:val="Default"/>
      </w:pPr>
      <w:r w:rsidRPr="0035375E">
        <w:t xml:space="preserve">3. CD– диск. Тесты География 6-10 классы Учитель» 2012. </w:t>
      </w:r>
    </w:p>
    <w:p w:rsidR="00BB1C1C" w:rsidRPr="0035375E" w:rsidRDefault="00BB1C1C" w:rsidP="00945B72">
      <w:pPr>
        <w:pStyle w:val="Default"/>
      </w:pPr>
      <w:r w:rsidRPr="0035375E">
        <w:t xml:space="preserve">4. Виртуальная школа Кирилла и Мефодия. Уроки Географии 6-9 классы. ООО «Кирилл и Мефодий», 2004. </w:t>
      </w:r>
    </w:p>
    <w:p w:rsidR="00BB1C1C" w:rsidRPr="0035375E" w:rsidRDefault="00BB1C1C" w:rsidP="00945B72">
      <w:pPr>
        <w:pStyle w:val="Default"/>
      </w:pPr>
      <w:r w:rsidRPr="0035375E">
        <w:t xml:space="preserve">5. Видео-уроки курса географии. </w:t>
      </w:r>
    </w:p>
    <w:p w:rsidR="00BB1C1C" w:rsidRPr="0035375E" w:rsidRDefault="00BB1C1C" w:rsidP="00945B72">
      <w:pPr>
        <w:pStyle w:val="Default"/>
      </w:pPr>
    </w:p>
    <w:p w:rsidR="00BB1C1C" w:rsidRPr="0035375E" w:rsidRDefault="00BB1C1C" w:rsidP="00945B72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8"/>
          <w:u w:val="single"/>
        </w:rPr>
      </w:pPr>
      <w:r w:rsidRPr="0035375E">
        <w:rPr>
          <w:rFonts w:ascii="Times New Roman" w:hAnsi="Times New Roman"/>
          <w:b/>
          <w:bCs/>
          <w:sz w:val="26"/>
          <w:szCs w:val="28"/>
          <w:u w:val="single"/>
        </w:rPr>
        <w:t>Адреса сайтов в ИНТЕРНЕТЕ:</w:t>
      </w:r>
    </w:p>
    <w:p w:rsidR="00BB1C1C" w:rsidRPr="0035375E" w:rsidRDefault="00BB1C1C" w:rsidP="00945B72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8"/>
        </w:rPr>
      </w:pPr>
      <w:hyperlink r:id="rId128" w:history="1">
        <w:r w:rsidRPr="0035375E">
          <w:rPr>
            <w:rStyle w:val="Hyperlink"/>
            <w:rFonts w:ascii="Times New Roman" w:hAnsi="Times New Roman"/>
            <w:sz w:val="26"/>
            <w:szCs w:val="28"/>
            <w:lang w:val="en-US"/>
          </w:rPr>
          <w:t>www</w:t>
        </w:r>
        <w:r w:rsidRPr="0035375E">
          <w:rPr>
            <w:rStyle w:val="Hyperlink"/>
            <w:rFonts w:ascii="Times New Roman" w:hAnsi="Times New Roman"/>
            <w:sz w:val="26"/>
            <w:szCs w:val="28"/>
          </w:rPr>
          <w:t>.</w:t>
        </w:r>
        <w:r w:rsidRPr="0035375E">
          <w:rPr>
            <w:rStyle w:val="Hyperlink"/>
            <w:rFonts w:ascii="Times New Roman" w:hAnsi="Times New Roman"/>
            <w:sz w:val="26"/>
            <w:szCs w:val="28"/>
            <w:lang w:val="en-US"/>
          </w:rPr>
          <w:t>bio</w:t>
        </w:r>
        <w:r w:rsidRPr="0035375E">
          <w:rPr>
            <w:rStyle w:val="Hyperlink"/>
            <w:rFonts w:ascii="Times New Roman" w:hAnsi="Times New Roman"/>
            <w:sz w:val="26"/>
            <w:szCs w:val="28"/>
          </w:rPr>
          <w:t>.1</w:t>
        </w:r>
        <w:r w:rsidRPr="0035375E">
          <w:rPr>
            <w:rStyle w:val="Hyperlink"/>
            <w:rFonts w:ascii="Times New Roman" w:hAnsi="Times New Roman"/>
            <w:sz w:val="26"/>
            <w:szCs w:val="28"/>
            <w:lang w:val="en-US"/>
          </w:rPr>
          <w:t>september</w:t>
        </w:r>
        <w:r w:rsidRPr="0035375E">
          <w:rPr>
            <w:rStyle w:val="Hyperlink"/>
            <w:rFonts w:ascii="Times New Roman" w:hAnsi="Times New Roman"/>
            <w:sz w:val="26"/>
            <w:szCs w:val="28"/>
          </w:rPr>
          <w:t>.</w:t>
        </w:r>
        <w:r w:rsidRPr="0035375E">
          <w:rPr>
            <w:rStyle w:val="Hyperlink"/>
            <w:rFonts w:ascii="Times New Roman" w:hAnsi="Times New Roman"/>
            <w:sz w:val="26"/>
            <w:szCs w:val="28"/>
            <w:lang w:val="en-US"/>
          </w:rPr>
          <w:t>ru</w:t>
        </w:r>
      </w:hyperlink>
      <w:r w:rsidRPr="0035375E">
        <w:rPr>
          <w:rFonts w:ascii="Times New Roman" w:hAnsi="Times New Roman"/>
          <w:sz w:val="26"/>
          <w:szCs w:val="28"/>
        </w:rPr>
        <w:t xml:space="preserve"> – газета «География» -приложение к «1 сентября»</w:t>
      </w:r>
    </w:p>
    <w:p w:rsidR="00BB1C1C" w:rsidRPr="0035375E" w:rsidRDefault="00BB1C1C" w:rsidP="00945B72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8"/>
        </w:rPr>
      </w:pPr>
      <w:hyperlink r:id="rId129" w:history="1">
        <w:r w:rsidRPr="0035375E">
          <w:rPr>
            <w:rStyle w:val="Hyperlink"/>
            <w:rFonts w:ascii="Times New Roman" w:hAnsi="Times New Roman"/>
            <w:sz w:val="26"/>
            <w:szCs w:val="28"/>
            <w:lang w:val="en-US"/>
          </w:rPr>
          <w:t>www</w:t>
        </w:r>
        <w:r w:rsidRPr="0035375E">
          <w:rPr>
            <w:rStyle w:val="Hyperlink"/>
            <w:rFonts w:ascii="Times New Roman" w:hAnsi="Times New Roman"/>
            <w:sz w:val="26"/>
            <w:szCs w:val="28"/>
          </w:rPr>
          <w:t>.</w:t>
        </w:r>
        <w:r w:rsidRPr="0035375E">
          <w:rPr>
            <w:rStyle w:val="Hyperlink"/>
            <w:rFonts w:ascii="Times New Roman" w:hAnsi="Times New Roman"/>
            <w:sz w:val="26"/>
            <w:szCs w:val="28"/>
            <w:lang w:val="en-US"/>
          </w:rPr>
          <w:t>edios</w:t>
        </w:r>
        <w:r w:rsidRPr="0035375E">
          <w:rPr>
            <w:rStyle w:val="Hyperlink"/>
            <w:rFonts w:ascii="Times New Roman" w:hAnsi="Times New Roman"/>
            <w:sz w:val="26"/>
            <w:szCs w:val="28"/>
          </w:rPr>
          <w:t>.</w:t>
        </w:r>
        <w:r w:rsidRPr="0035375E">
          <w:rPr>
            <w:rStyle w:val="Hyperlink"/>
            <w:rFonts w:ascii="Times New Roman" w:hAnsi="Times New Roman"/>
            <w:sz w:val="26"/>
            <w:szCs w:val="28"/>
            <w:lang w:val="en-US"/>
          </w:rPr>
          <w:t>ru</w:t>
        </w:r>
      </w:hyperlink>
      <w:r w:rsidRPr="0035375E">
        <w:rPr>
          <w:rFonts w:ascii="Times New Roman" w:hAnsi="Times New Roman"/>
          <w:sz w:val="26"/>
          <w:szCs w:val="28"/>
        </w:rPr>
        <w:t xml:space="preserve"> – Эйдос – центр дистанционного образования</w:t>
      </w:r>
    </w:p>
    <w:p w:rsidR="00BB1C1C" w:rsidRPr="0035375E" w:rsidRDefault="00BB1C1C" w:rsidP="00945B72">
      <w:pPr>
        <w:pStyle w:val="Default"/>
        <w:rPr>
          <w:sz w:val="26"/>
          <w:szCs w:val="28"/>
        </w:rPr>
      </w:pPr>
      <w:r w:rsidRPr="0035375E">
        <w:rPr>
          <w:sz w:val="26"/>
          <w:szCs w:val="28"/>
        </w:rPr>
        <w:t xml:space="preserve">          http://school-collection.edu.ru/ </w:t>
      </w:r>
    </w:p>
    <w:p w:rsidR="00BB1C1C" w:rsidRPr="0035375E" w:rsidRDefault="00BB1C1C" w:rsidP="00945B72">
      <w:pPr>
        <w:pStyle w:val="Default"/>
        <w:rPr>
          <w:sz w:val="26"/>
          <w:szCs w:val="28"/>
        </w:rPr>
      </w:pPr>
      <w:r w:rsidRPr="0035375E">
        <w:rPr>
          <w:sz w:val="26"/>
          <w:szCs w:val="28"/>
        </w:rPr>
        <w:t xml:space="preserve">          http://www.uchportal.ru/ </w:t>
      </w:r>
    </w:p>
    <w:p w:rsidR="00BB1C1C" w:rsidRPr="0035375E" w:rsidRDefault="00BB1C1C" w:rsidP="00945B72">
      <w:pPr>
        <w:pStyle w:val="Default"/>
        <w:rPr>
          <w:sz w:val="26"/>
          <w:szCs w:val="28"/>
        </w:rPr>
      </w:pPr>
      <w:r w:rsidRPr="0035375E">
        <w:rPr>
          <w:sz w:val="26"/>
          <w:szCs w:val="28"/>
        </w:rPr>
        <w:t xml:space="preserve">          http://mistress.ucoz.ru/ </w:t>
      </w:r>
    </w:p>
    <w:p w:rsidR="00BB1C1C" w:rsidRPr="0035375E" w:rsidRDefault="00BB1C1C" w:rsidP="00945B72">
      <w:pPr>
        <w:pStyle w:val="Default"/>
        <w:rPr>
          <w:sz w:val="26"/>
          <w:szCs w:val="28"/>
        </w:rPr>
      </w:pPr>
      <w:r w:rsidRPr="0035375E">
        <w:rPr>
          <w:sz w:val="26"/>
          <w:szCs w:val="28"/>
        </w:rPr>
        <w:t xml:space="preserve">          http://www.fipi.ru/</w:t>
      </w:r>
    </w:p>
    <w:p w:rsidR="00BB1C1C" w:rsidRPr="0035375E" w:rsidRDefault="00BB1C1C" w:rsidP="00945B72">
      <w:pPr>
        <w:pStyle w:val="Default"/>
        <w:rPr>
          <w:sz w:val="26"/>
          <w:szCs w:val="28"/>
        </w:rPr>
      </w:pPr>
      <w:r w:rsidRPr="0035375E">
        <w:rPr>
          <w:sz w:val="26"/>
          <w:szCs w:val="28"/>
        </w:rPr>
        <w:t xml:space="preserve">          http://www.future4you.ru/ </w:t>
      </w:r>
    </w:p>
    <w:p w:rsidR="00BB1C1C" w:rsidRPr="0035375E" w:rsidRDefault="00BB1C1C" w:rsidP="00945B72">
      <w:pPr>
        <w:pStyle w:val="Default"/>
        <w:rPr>
          <w:sz w:val="26"/>
          <w:szCs w:val="28"/>
        </w:rPr>
      </w:pPr>
      <w:r w:rsidRPr="0035375E">
        <w:rPr>
          <w:sz w:val="26"/>
          <w:szCs w:val="28"/>
        </w:rPr>
        <w:t xml:space="preserve">          http://collegy.ucoz.ru/ </w:t>
      </w:r>
    </w:p>
    <w:p w:rsidR="00BB1C1C" w:rsidRDefault="00BB1C1C" w:rsidP="0035375E">
      <w:pPr>
        <w:jc w:val="center"/>
      </w:pPr>
    </w:p>
    <w:p w:rsidR="00BB1C1C" w:rsidRPr="009B6031" w:rsidRDefault="00BB1C1C" w:rsidP="0035375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Материально-техническое обеспечение </w:t>
      </w:r>
      <w:r w:rsidRPr="009B6031">
        <w:rPr>
          <w:rFonts w:ascii="Times New Roman" w:hAnsi="Times New Roman"/>
          <w:b/>
          <w:sz w:val="32"/>
          <w:szCs w:val="32"/>
        </w:rPr>
        <w:t xml:space="preserve"> кабинета физики</w:t>
      </w:r>
    </w:p>
    <w:tbl>
      <w:tblPr>
        <w:tblW w:w="1032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48"/>
        <w:gridCol w:w="1990"/>
        <w:gridCol w:w="236"/>
        <w:gridCol w:w="3563"/>
        <w:gridCol w:w="149"/>
        <w:gridCol w:w="1633"/>
        <w:gridCol w:w="1301"/>
      </w:tblGrid>
      <w:tr w:rsidR="00BB1C1C" w:rsidRPr="00552019" w:rsidTr="009B6031">
        <w:trPr>
          <w:trHeight w:val="402"/>
        </w:trPr>
        <w:tc>
          <w:tcPr>
            <w:tcW w:w="1384" w:type="dxa"/>
            <w:tcBorders>
              <w:top w:val="nil"/>
              <w:left w:val="nil"/>
              <w:right w:val="nil"/>
            </w:tcBorders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gridSpan w:val="5"/>
            <w:tcBorders>
              <w:top w:val="nil"/>
              <w:left w:val="nil"/>
              <w:right w:val="nil"/>
            </w:tcBorders>
          </w:tcPr>
          <w:p w:rsidR="00BB1C1C" w:rsidRPr="00552019" w:rsidRDefault="00BB1C1C" w:rsidP="009B6031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>1.  Оборудование кабинета</w:t>
            </w:r>
          </w:p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left w:val="nil"/>
              <w:right w:val="nil"/>
            </w:tcBorders>
          </w:tcPr>
          <w:p w:rsidR="00BB1C1C" w:rsidRPr="00552019" w:rsidRDefault="00BB1C1C" w:rsidP="009B6031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B1C1C" w:rsidRPr="00552019" w:rsidTr="009B6031"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2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i/>
                <w:sz w:val="24"/>
                <w:szCs w:val="24"/>
              </w:rPr>
              <w:t>Имеется в наличии, кол-во</w:t>
            </w:r>
          </w:p>
        </w:tc>
        <w:tc>
          <w:tcPr>
            <w:tcW w:w="2943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i/>
                <w:sz w:val="24"/>
                <w:szCs w:val="24"/>
              </w:rPr>
              <w:t>Необходимо приобрести</w:t>
            </w:r>
          </w:p>
        </w:tc>
      </w:tr>
      <w:tr w:rsidR="00BB1C1C" w:rsidRPr="00552019" w:rsidTr="009B6031">
        <w:trPr>
          <w:cantSplit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Парты</w:t>
            </w:r>
          </w:p>
        </w:tc>
        <w:tc>
          <w:tcPr>
            <w:tcW w:w="3402" w:type="dxa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43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Стулья</w:t>
            </w:r>
          </w:p>
        </w:tc>
        <w:tc>
          <w:tcPr>
            <w:tcW w:w="3402" w:type="dxa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943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Шкафы</w:t>
            </w:r>
          </w:p>
        </w:tc>
        <w:tc>
          <w:tcPr>
            <w:tcW w:w="3402" w:type="dxa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43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Доска</w:t>
            </w:r>
          </w:p>
        </w:tc>
        <w:tc>
          <w:tcPr>
            <w:tcW w:w="3402" w:type="dxa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3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Демонстрационный стол</w:t>
            </w:r>
          </w:p>
        </w:tc>
        <w:tc>
          <w:tcPr>
            <w:tcW w:w="3402" w:type="dxa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3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Стол для учителя</w:t>
            </w:r>
          </w:p>
        </w:tc>
        <w:tc>
          <w:tcPr>
            <w:tcW w:w="3402" w:type="dxa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3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Стул компьютерный</w:t>
            </w:r>
          </w:p>
        </w:tc>
        <w:tc>
          <w:tcPr>
            <w:tcW w:w="3402" w:type="dxa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43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9855" w:type="dxa"/>
            <w:gridSpan w:val="7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BB1C1C" w:rsidRPr="00552019" w:rsidTr="009B6031"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02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i/>
                <w:sz w:val="24"/>
                <w:szCs w:val="24"/>
              </w:rPr>
              <w:t>Имеется в наличии</w:t>
            </w:r>
          </w:p>
        </w:tc>
        <w:tc>
          <w:tcPr>
            <w:tcW w:w="2943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i/>
                <w:sz w:val="24"/>
                <w:szCs w:val="24"/>
              </w:rPr>
              <w:t>Необходимо приобрести</w:t>
            </w:r>
          </w:p>
        </w:tc>
      </w:tr>
      <w:tr w:rsidR="00BB1C1C" w:rsidRPr="00552019" w:rsidTr="009B6031"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3402" w:type="dxa"/>
          </w:tcPr>
          <w:p w:rsidR="00BB1C1C" w:rsidRPr="00552019" w:rsidRDefault="00BB1C1C" w:rsidP="009B6031">
            <w:pPr>
              <w:tabs>
                <w:tab w:val="center" w:pos="1593"/>
              </w:tabs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ab/>
              <w:t>1</w:t>
            </w:r>
          </w:p>
        </w:tc>
        <w:tc>
          <w:tcPr>
            <w:tcW w:w="2943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C1C" w:rsidRPr="00552019" w:rsidTr="009B6031">
        <w:trPr>
          <w:trHeight w:val="503"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Ноутбук Н</w:t>
            </w:r>
            <w:r w:rsidRPr="009B6031">
              <w:rPr>
                <w:rFonts w:ascii="Times New Roman" w:hAnsi="Times New Roman"/>
                <w:sz w:val="24"/>
                <w:szCs w:val="24"/>
                <w:lang w:val="en-US" w:eastAsia="ru-RU"/>
              </w:rPr>
              <w:t>P</w:t>
            </w:r>
          </w:p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9B6031">
              <w:rPr>
                <w:rFonts w:ascii="Times New Roman" w:hAnsi="Times New Roman"/>
              </w:rPr>
              <w:t xml:space="preserve">Мультимедиа   проектор </w:t>
            </w:r>
            <w:r w:rsidRPr="009B6031">
              <w:rPr>
                <w:rFonts w:ascii="Times New Roman" w:hAnsi="Times New Roman"/>
                <w:lang w:val="en-US"/>
              </w:rPr>
              <w:t>BENQ</w:t>
            </w:r>
            <w:r w:rsidRPr="009B6031">
              <w:rPr>
                <w:rFonts w:ascii="Times New Roman" w:hAnsi="Times New Roman"/>
              </w:rPr>
              <w:t xml:space="preserve">  </w:t>
            </w:r>
            <w:r w:rsidRPr="009B6031">
              <w:rPr>
                <w:rFonts w:ascii="Times New Roman" w:hAnsi="Times New Roman"/>
                <w:lang w:val="en-US"/>
              </w:rPr>
              <w:t>MP</w:t>
            </w:r>
            <w:r w:rsidRPr="009B6031">
              <w:rPr>
                <w:rFonts w:ascii="Times New Roman" w:hAnsi="Times New Roman"/>
              </w:rPr>
              <w:t xml:space="preserve"> 610 </w:t>
            </w:r>
          </w:p>
        </w:tc>
        <w:tc>
          <w:tcPr>
            <w:tcW w:w="3402" w:type="dxa"/>
          </w:tcPr>
          <w:p w:rsidR="00BB1C1C" w:rsidRPr="00552019" w:rsidRDefault="00BB1C1C" w:rsidP="009B6031">
            <w:pPr>
              <w:tabs>
                <w:tab w:val="center" w:pos="1593"/>
              </w:tabs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ab/>
              <w:t>1</w:t>
            </w:r>
          </w:p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C1C" w:rsidRPr="00552019" w:rsidTr="009B6031">
        <w:trPr>
          <w:trHeight w:val="503"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Мультимедиа проектор </w:t>
            </w:r>
            <w:r w:rsidRPr="009B6031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inFocus</w:t>
            </w:r>
          </w:p>
        </w:tc>
        <w:tc>
          <w:tcPr>
            <w:tcW w:w="3402" w:type="dxa"/>
          </w:tcPr>
          <w:p w:rsidR="00BB1C1C" w:rsidRPr="00552019" w:rsidRDefault="00BB1C1C" w:rsidP="009B6031">
            <w:pPr>
              <w:tabs>
                <w:tab w:val="center" w:pos="15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3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C1C" w:rsidRPr="00552019" w:rsidTr="009B6031">
        <w:trPr>
          <w:trHeight w:val="503"/>
        </w:trPr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Экран </w:t>
            </w:r>
          </w:p>
        </w:tc>
        <w:tc>
          <w:tcPr>
            <w:tcW w:w="3402" w:type="dxa"/>
          </w:tcPr>
          <w:p w:rsidR="00BB1C1C" w:rsidRPr="00552019" w:rsidRDefault="00BB1C1C" w:rsidP="009B6031">
            <w:pPr>
              <w:tabs>
                <w:tab w:val="center" w:pos="15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C1C" w:rsidRPr="00552019" w:rsidTr="009B6031">
        <w:tc>
          <w:tcPr>
            <w:tcW w:w="3510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8"/>
                <w:szCs w:val="20"/>
                <w:lang w:eastAsia="ru-RU"/>
              </w:rPr>
              <w:t>Колонки воспроизводящие.</w:t>
            </w:r>
          </w:p>
        </w:tc>
        <w:tc>
          <w:tcPr>
            <w:tcW w:w="3402" w:type="dxa"/>
          </w:tcPr>
          <w:p w:rsidR="00BB1C1C" w:rsidRPr="00552019" w:rsidRDefault="00BB1C1C" w:rsidP="009B6031">
            <w:pPr>
              <w:tabs>
                <w:tab w:val="center" w:pos="15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3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9855" w:type="dxa"/>
            <w:gridSpan w:val="7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Оформление постоянное</w:t>
            </w:r>
          </w:p>
        </w:tc>
      </w:tr>
      <w:tr w:rsidR="00BB1C1C" w:rsidRPr="00552019" w:rsidTr="009B6031"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769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i/>
                <w:sz w:val="24"/>
                <w:szCs w:val="24"/>
              </w:rPr>
              <w:t>Имеется в наличии</w:t>
            </w:r>
          </w:p>
        </w:tc>
        <w:tc>
          <w:tcPr>
            <w:tcW w:w="2801" w:type="dxa"/>
            <w:gridSpan w:val="2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i/>
                <w:sz w:val="24"/>
                <w:szCs w:val="24"/>
              </w:rPr>
              <w:t>Необходимо приобрести</w:t>
            </w: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Стенды</w:t>
            </w: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«Формулы решения задач»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«Единицы СИ»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«Физические постоянные»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«Приставки»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Портреты ученых 12 шт.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Юный физик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Мир глазами физика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«Техника безопасности»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Инструкция по ТБ</w:t>
            </w: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9855" w:type="dxa"/>
            <w:gridSpan w:val="7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Оформление сменное</w:t>
            </w:r>
          </w:p>
        </w:tc>
      </w:tr>
      <w:tr w:rsidR="00BB1C1C" w:rsidRPr="00552019" w:rsidTr="009B6031">
        <w:tc>
          <w:tcPr>
            <w:tcW w:w="3285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769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i/>
                <w:sz w:val="24"/>
                <w:szCs w:val="24"/>
              </w:rPr>
              <w:t>Имеется в наличии</w:t>
            </w:r>
          </w:p>
        </w:tc>
        <w:tc>
          <w:tcPr>
            <w:tcW w:w="2801" w:type="dxa"/>
            <w:gridSpan w:val="2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2019">
              <w:rPr>
                <w:rFonts w:ascii="Times New Roman" w:hAnsi="Times New Roman"/>
                <w:i/>
                <w:sz w:val="24"/>
                <w:szCs w:val="24"/>
              </w:rPr>
              <w:t>Необходимо приобрести</w:t>
            </w: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  <w:vMerge w:val="restart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Стенды (по необходимости)</w:t>
            </w: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Экзаменационный материал «Готовимся к экзаменам»</w:t>
            </w: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9B6031">
        <w:trPr>
          <w:cantSplit/>
        </w:trPr>
        <w:tc>
          <w:tcPr>
            <w:tcW w:w="3285" w:type="dxa"/>
            <w:gridSpan w:val="2"/>
            <w:vMerge/>
            <w:vAlign w:val="center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9" w:type="dxa"/>
            <w:gridSpan w:val="3"/>
          </w:tcPr>
          <w:p w:rsidR="00BB1C1C" w:rsidRPr="009B6031" w:rsidRDefault="00BB1C1C" w:rsidP="009B603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B6031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“</w:t>
            </w:r>
            <w:r w:rsidRPr="009B6031">
              <w:rPr>
                <w:rFonts w:ascii="Times New Roman" w:hAnsi="Times New Roman"/>
                <w:sz w:val="24"/>
                <w:szCs w:val="24"/>
                <w:lang w:eastAsia="ru-RU"/>
              </w:rPr>
              <w:t>Готовимся к уроку</w:t>
            </w:r>
            <w:r w:rsidRPr="009B6031">
              <w:rPr>
                <w:rFonts w:ascii="Times New Roman" w:hAnsi="Times New Roman"/>
                <w:sz w:val="24"/>
                <w:szCs w:val="24"/>
                <w:lang w:val="en-US" w:eastAsia="ru-RU"/>
              </w:rPr>
              <w:t>”</w:t>
            </w:r>
          </w:p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gridSpan w:val="2"/>
          </w:tcPr>
          <w:p w:rsidR="00BB1C1C" w:rsidRPr="009B6031" w:rsidRDefault="00BB1C1C" w:rsidP="009B6031">
            <w:pPr>
              <w:keepNext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Spec="center" w:tblpY="353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1"/>
        <w:gridCol w:w="8599"/>
        <w:gridCol w:w="1040"/>
      </w:tblGrid>
      <w:tr w:rsidR="00BB1C1C" w:rsidRPr="00552019" w:rsidTr="009B6031">
        <w:tc>
          <w:tcPr>
            <w:tcW w:w="10320" w:type="dxa"/>
            <w:gridSpan w:val="3"/>
          </w:tcPr>
          <w:p w:rsidR="00BB1C1C" w:rsidRDefault="00BB1C1C" w:rsidP="009B603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2. Лабораторное оборудование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Источник постоянного и переменного тока (4 В, 2 А)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Термометр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Цилиндр измерительный 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Динамометр лабораторный 4 Н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Калориметр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тел по калориметрии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грузов по 100 г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Низковольтная лампа на подставке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Амперметр лабораторный с пределом измерения 2А для измерения в цепях постоянного тока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Вольтметр лабораторный с пределом измерения 6В для измерения в цепях постоянного тока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Микроамперметр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Ключи замыкания тока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Резистор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Ползунковый реостат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Электромагнит разборный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Экран со щелью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Катушка – моток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прямых  магнитов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Штативы лабораторные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Комплект соединительных проводов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линз и зеркал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Призма дисперсионная</w:t>
            </w:r>
          </w:p>
        </w:tc>
        <w:tc>
          <w:tcPr>
            <w:tcW w:w="1040" w:type="dxa"/>
            <w:vAlign w:val="center"/>
          </w:tcPr>
          <w:p w:rsidR="00BB1C1C" w:rsidRPr="009B6031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9B6031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Весы технические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Генератор постоянного тока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Генератор переменного тока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Генератор низкой частоты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Источник питания для практикума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конденсаторов и катушек индуктивности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Набор "Изобара"</w:t>
            </w:r>
          </w:p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Комплект фотографий треков частиц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Катушка-моток лабораторная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sz w:val="24"/>
                <w:szCs w:val="24"/>
              </w:rPr>
              <w:t>Лабораторные комплекты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Лабораторный комплект по механике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B1C1C" w:rsidRPr="00552019" w:rsidTr="009B6031">
        <w:tc>
          <w:tcPr>
            <w:tcW w:w="10320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 Демонстрационное оборудование. 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Источник постоянного и переменного напряжения (6В, 10 А)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Генератор звуковой частоты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Усилитель низкой частоты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Машина электрофорная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9B6031">
              <w:rPr>
                <w:rFonts w:ascii="Times New Roman" w:hAnsi="Times New Roman"/>
              </w:rPr>
              <w:t>Модель двигателя внутреннего сгорания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Модель зрения (электрическая)</w:t>
            </w:r>
          </w:p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Набор пружин с различной жесткостью</w:t>
            </w:r>
          </w:p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Прибор для демонстрации колебаний на пружине</w:t>
            </w:r>
          </w:p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Конденсатор разборный (демонстрационный)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Машина электрическая обратимая (двигатель-генератор)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Спектроскоп двухтрубный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Насос вакуумный ручной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Тарелка вакуумная со звонком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Центробежная дорога (прибор "Мертвая петля" дем.)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Прибор для демонстрации записи механических колебаний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Прибор для изучения газовых законов (с манометром)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Набор по электролизу дем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Теллурий (Модель Солнце-Земля-Луна)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Огниво воздушное</w:t>
            </w:r>
          </w:p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Набор демонстрационный Геометрическая оптика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24. 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Набор демонстрационный Электричество_2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B6031">
              <w:rPr>
                <w:rFonts w:ascii="Times New Roman" w:hAnsi="Times New Roman"/>
                <w:b/>
              </w:rPr>
              <w:t>ГИА комплекты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ГИА комплект №1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ГИА комплект №2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ГИА комплект №3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ГИА комплект №4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ГИА комплект №5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ГИА комплект №6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ГИА комплект №7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599" w:type="dxa"/>
          </w:tcPr>
          <w:p w:rsidR="00BB1C1C" w:rsidRPr="009B6031" w:rsidRDefault="00BB1C1C" w:rsidP="009B603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B6031">
              <w:rPr>
                <w:rFonts w:ascii="Times New Roman" w:hAnsi="Times New Roman"/>
              </w:rPr>
              <w:t>ГИА комплект №8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B1C1C" w:rsidRPr="00552019" w:rsidTr="009B6031">
        <w:tc>
          <w:tcPr>
            <w:tcW w:w="10320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4.Механика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Тележки легкоподвижные с принадлежностями (пара)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Прибор для демонстрации закона сохранения импульса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Ведерко Архимеда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Камертоны на резонирующих ящиках с молоточком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тел равной массы и равного объема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Прибор для демонстрации давления в жидкости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Прибор для демонстрации атмосферного давления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Сосуды сообщающиеся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Стакан отливной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Трибометр демонстрационный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Динамометр демонстрационный с круглой шкалой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Прибор по механике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по радиотехнике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Насос воздушный ручной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Гидравлический пресс</w:t>
            </w:r>
          </w:p>
        </w:tc>
        <w:tc>
          <w:tcPr>
            <w:tcW w:w="1040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10320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5.Молекулярная физика и термодинамика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Модель двигателя внутреннего сгорания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капилляров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Прибор для демонстрации теплопроводности тел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Демонстрационный жидкостный термометр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10320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6.Электродинамика статистических и стационарных электромагнитных полей и электромагнитных колебаний волн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по электролизу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полупроводниковых приборов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Магазин сопротивлений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Электрометры с принадлежностями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Источник высокого напряжения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Султаны электрические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Катушка дроссельная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Палочки из стекла, эбонита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для демонстрации спектров магнитных полей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Звонок электрический демонстрационный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Прибор для изучения правила Ленца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Электроскоп (пара)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Электрометр (пара)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Детекторный радиоприёмник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Диод электровакуумный демонстрационный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Трубка с двумя электродами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линз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светофильтров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для демонстрации интерференции и дифракции света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4A2D7D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Набор дифракционных решёток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10320" w:type="dxa"/>
            <w:gridSpan w:val="3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b/>
                <w:bCs/>
                <w:sz w:val="24"/>
                <w:szCs w:val="24"/>
              </w:rPr>
              <w:t>7.Система средств измерения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Барометр-анероид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Манометр жидкостный демонстрационный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Термометр жидкостный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Амперметр с гальванометром демонстрационный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Психрометр 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1C1C" w:rsidRPr="00552019" w:rsidTr="009B6031">
        <w:tc>
          <w:tcPr>
            <w:tcW w:w="681" w:type="dxa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599" w:type="dxa"/>
          </w:tcPr>
          <w:p w:rsidR="00BB1C1C" w:rsidRPr="00552019" w:rsidRDefault="00BB1C1C" w:rsidP="009B6031">
            <w:pPr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Цилиндр измерительный</w:t>
            </w:r>
          </w:p>
        </w:tc>
        <w:tc>
          <w:tcPr>
            <w:tcW w:w="1040" w:type="dxa"/>
            <w:vAlign w:val="center"/>
          </w:tcPr>
          <w:p w:rsidR="00BB1C1C" w:rsidRPr="00552019" w:rsidRDefault="00BB1C1C" w:rsidP="009B60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BB1C1C" w:rsidRPr="009B6031" w:rsidRDefault="00BB1C1C" w:rsidP="009B603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B1C1C" w:rsidRPr="0035375E" w:rsidRDefault="00BB1C1C" w:rsidP="003537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375E">
        <w:rPr>
          <w:rFonts w:ascii="Times New Roman" w:hAnsi="Times New Roman"/>
          <w:b/>
          <w:sz w:val="28"/>
          <w:szCs w:val="28"/>
        </w:rPr>
        <w:t>Электронные образовательные ресурсы</w:t>
      </w:r>
    </w:p>
    <w:p w:rsidR="00BB1C1C" w:rsidRPr="0035375E" w:rsidRDefault="00BB1C1C" w:rsidP="003537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1C1C" w:rsidRPr="009B6031" w:rsidRDefault="00BB1C1C" w:rsidP="009B6031">
      <w:pPr>
        <w:spacing w:after="0" w:line="240" w:lineRule="auto"/>
        <w:rPr>
          <w:rFonts w:ascii="Times New Roman" w:hAnsi="Times New Roman"/>
        </w:rPr>
      </w:pPr>
      <w:r w:rsidRPr="009B6031">
        <w:rPr>
          <w:rFonts w:ascii="Times New Roman" w:hAnsi="Times New Roman"/>
        </w:rPr>
        <w:t>«Открытая физика часть 1 и 2»</w:t>
      </w:r>
    </w:p>
    <w:p w:rsidR="00BB1C1C" w:rsidRPr="009B6031" w:rsidRDefault="00BB1C1C" w:rsidP="009B6031">
      <w:pPr>
        <w:spacing w:after="0" w:line="240" w:lineRule="auto"/>
        <w:rPr>
          <w:rFonts w:ascii="Times New Roman" w:hAnsi="Times New Roman"/>
        </w:rPr>
      </w:pPr>
      <w:r w:rsidRPr="009B6031">
        <w:rPr>
          <w:rFonts w:ascii="Times New Roman" w:hAnsi="Times New Roman"/>
        </w:rPr>
        <w:t xml:space="preserve"> «Физика. Основная школа часть 1 и 2»,</w:t>
      </w:r>
    </w:p>
    <w:p w:rsidR="00BB1C1C" w:rsidRPr="009B6031" w:rsidRDefault="00BB1C1C" w:rsidP="009B6031">
      <w:pPr>
        <w:spacing w:after="0" w:line="240" w:lineRule="auto"/>
        <w:rPr>
          <w:rFonts w:ascii="Times New Roman" w:hAnsi="Times New Roman"/>
        </w:rPr>
      </w:pPr>
      <w:r w:rsidRPr="009B6031">
        <w:rPr>
          <w:rFonts w:ascii="Times New Roman" w:hAnsi="Times New Roman"/>
        </w:rPr>
        <w:t xml:space="preserve"> «Физика 21 век МедиаХауз»,</w:t>
      </w:r>
    </w:p>
    <w:p w:rsidR="00BB1C1C" w:rsidRPr="009B6031" w:rsidRDefault="00BB1C1C" w:rsidP="009B6031">
      <w:pPr>
        <w:spacing w:after="0" w:line="240" w:lineRule="auto"/>
        <w:rPr>
          <w:rFonts w:ascii="Times New Roman" w:hAnsi="Times New Roman"/>
        </w:rPr>
      </w:pPr>
      <w:r w:rsidRPr="009B6031">
        <w:rPr>
          <w:rFonts w:ascii="Times New Roman" w:hAnsi="Times New Roman"/>
        </w:rPr>
        <w:t xml:space="preserve"> «Виртуальная лаборатория»,  </w:t>
      </w:r>
    </w:p>
    <w:p w:rsidR="00BB1C1C" w:rsidRPr="009B6031" w:rsidRDefault="00BB1C1C" w:rsidP="009B6031">
      <w:pPr>
        <w:spacing w:after="0" w:line="240" w:lineRule="auto"/>
        <w:rPr>
          <w:rFonts w:ascii="Times New Roman" w:hAnsi="Times New Roman"/>
        </w:rPr>
      </w:pPr>
      <w:r w:rsidRPr="009B6031">
        <w:rPr>
          <w:rFonts w:ascii="Times New Roman" w:hAnsi="Times New Roman"/>
        </w:rPr>
        <w:t>«Интерактивные творческие задания»</w:t>
      </w:r>
    </w:p>
    <w:p w:rsidR="00BB1C1C" w:rsidRPr="009B6031" w:rsidRDefault="00BB1C1C" w:rsidP="009B6031">
      <w:pPr>
        <w:spacing w:after="0" w:line="240" w:lineRule="auto"/>
        <w:rPr>
          <w:rFonts w:ascii="Times New Roman" w:hAnsi="Times New Roman"/>
        </w:rPr>
      </w:pPr>
      <w:r w:rsidRPr="009B6031">
        <w:rPr>
          <w:rFonts w:ascii="Times New Roman" w:hAnsi="Times New Roman"/>
        </w:rPr>
        <w:t xml:space="preserve"> Видеофильмы по различным разделам физики-16 шт.</w:t>
      </w:r>
    </w:p>
    <w:p w:rsidR="00BB1C1C" w:rsidRPr="009B6031" w:rsidRDefault="00BB1C1C" w:rsidP="009B6031">
      <w:pPr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BB1C1C" w:rsidRPr="009B6031" w:rsidRDefault="00BB1C1C" w:rsidP="009B6031">
      <w:pPr>
        <w:rPr>
          <w:rFonts w:ascii="Times New Roman" w:hAnsi="Times New Roman"/>
          <w:sz w:val="24"/>
          <w:szCs w:val="24"/>
        </w:rPr>
      </w:pPr>
      <w:r w:rsidRPr="009B6031">
        <w:rPr>
          <w:rFonts w:ascii="Times New Roman" w:hAnsi="Times New Roman"/>
          <w:b/>
          <w:bCs/>
          <w:sz w:val="24"/>
          <w:szCs w:val="24"/>
        </w:rPr>
        <w:t>1.Учебно-методическое оснащение кабинета физики</w:t>
      </w:r>
      <w:r w:rsidRPr="009B6031">
        <w:rPr>
          <w:rFonts w:ascii="Times New Roman" w:hAnsi="Times New Roman"/>
          <w:sz w:val="24"/>
          <w:szCs w:val="24"/>
        </w:rPr>
        <w:t> </w:t>
      </w:r>
      <w:r w:rsidRPr="009B6031">
        <w:rPr>
          <w:rFonts w:ascii="Times New Roman" w:hAnsi="Times New Roman"/>
          <w:sz w:val="24"/>
          <w:szCs w:val="24"/>
        </w:rPr>
        <w:br/>
      </w:r>
      <w:r w:rsidRPr="009B6031">
        <w:rPr>
          <w:rFonts w:ascii="Times New Roman" w:hAnsi="Times New Roman"/>
          <w:b/>
          <w:bCs/>
          <w:sz w:val="24"/>
          <w:szCs w:val="24"/>
        </w:rPr>
        <w:t>1.1. Учебно-образовательные программы</w:t>
      </w:r>
    </w:p>
    <w:p w:rsidR="00BB1C1C" w:rsidRPr="009B6031" w:rsidRDefault="00BB1C1C" w:rsidP="009B6031">
      <w:pPr>
        <w:rPr>
          <w:rFonts w:ascii="Times New Roman" w:hAnsi="Times New Roman"/>
          <w:sz w:val="24"/>
          <w:szCs w:val="24"/>
        </w:rPr>
      </w:pPr>
      <w:r w:rsidRPr="009B6031">
        <w:rPr>
          <w:rFonts w:ascii="Times New Roman" w:hAnsi="Times New Roman"/>
          <w:sz w:val="24"/>
          <w:szCs w:val="24"/>
        </w:rPr>
        <w:t>1. Программа основного общего образования по физике для 7-9 классов.</w:t>
      </w:r>
      <w:r w:rsidRPr="009B6031">
        <w:rPr>
          <w:rFonts w:ascii="Times New Roman" w:hAnsi="Times New Roman"/>
          <w:i/>
          <w:iCs/>
          <w:sz w:val="24"/>
          <w:szCs w:val="24"/>
        </w:rPr>
        <w:t> </w:t>
      </w:r>
      <w:r w:rsidRPr="009B6031">
        <w:rPr>
          <w:rFonts w:ascii="Times New Roman" w:hAnsi="Times New Roman"/>
          <w:sz w:val="24"/>
          <w:szCs w:val="24"/>
        </w:rPr>
        <w:br/>
      </w:r>
      <w:r w:rsidRPr="009B6031">
        <w:rPr>
          <w:rFonts w:ascii="Times New Roman" w:hAnsi="Times New Roman"/>
          <w:b/>
          <w:bCs/>
          <w:i/>
          <w:iCs/>
          <w:sz w:val="24"/>
          <w:szCs w:val="24"/>
        </w:rPr>
        <w:t>Авторы программы Е.М.Гутник, А.В. Перышкин Москва «Дрофа» 2009 г</w:t>
      </w:r>
    </w:p>
    <w:p w:rsidR="00BB1C1C" w:rsidRPr="009B6031" w:rsidRDefault="00BB1C1C" w:rsidP="009B6031">
      <w:pPr>
        <w:rPr>
          <w:rFonts w:ascii="Times New Roman" w:hAnsi="Times New Roman"/>
          <w:sz w:val="24"/>
          <w:szCs w:val="24"/>
        </w:rPr>
      </w:pPr>
      <w:r w:rsidRPr="009B6031">
        <w:rPr>
          <w:rFonts w:ascii="Times New Roman" w:hAnsi="Times New Roman"/>
          <w:sz w:val="24"/>
          <w:szCs w:val="24"/>
        </w:rPr>
        <w:t>Рекомендовано Министерством образования Российской Федерации.</w:t>
      </w:r>
    </w:p>
    <w:p w:rsidR="00BB1C1C" w:rsidRPr="009B6031" w:rsidRDefault="00BB1C1C" w:rsidP="009B6031">
      <w:pPr>
        <w:rPr>
          <w:rFonts w:ascii="Times New Roman" w:hAnsi="Times New Roman"/>
          <w:sz w:val="24"/>
          <w:szCs w:val="24"/>
        </w:rPr>
      </w:pPr>
      <w:r w:rsidRPr="009B6031">
        <w:rPr>
          <w:rFonts w:ascii="Times New Roman" w:hAnsi="Times New Roman"/>
          <w:sz w:val="24"/>
          <w:szCs w:val="24"/>
        </w:rPr>
        <w:t>2. Программа для среднего </w:t>
      </w:r>
      <w:r w:rsidRPr="009B6031">
        <w:rPr>
          <w:rFonts w:ascii="Times New Roman" w:hAnsi="Times New Roman"/>
          <w:b/>
          <w:bCs/>
          <w:sz w:val="24"/>
          <w:szCs w:val="24"/>
        </w:rPr>
        <w:t>(ПОЛНОГО) </w:t>
      </w:r>
      <w:r w:rsidRPr="009B6031">
        <w:rPr>
          <w:rFonts w:ascii="Times New Roman" w:hAnsi="Times New Roman"/>
          <w:sz w:val="24"/>
          <w:szCs w:val="24"/>
        </w:rPr>
        <w:t xml:space="preserve">общего образования </w:t>
      </w:r>
      <w:r w:rsidRPr="009B6031">
        <w:rPr>
          <w:rFonts w:ascii="Times New Roman" w:hAnsi="Times New Roman"/>
          <w:sz w:val="24"/>
          <w:szCs w:val="24"/>
        </w:rPr>
        <w:br/>
      </w:r>
      <w:r w:rsidRPr="009B6031">
        <w:rPr>
          <w:rFonts w:ascii="Times New Roman" w:hAnsi="Times New Roman"/>
          <w:b/>
          <w:bCs/>
          <w:sz w:val="24"/>
          <w:szCs w:val="24"/>
        </w:rPr>
        <w:t>Автор программы: Физика. 10-11 кл. Мякишев Г.Я. и др. – М., Дрофа, 2010.</w:t>
      </w:r>
    </w:p>
    <w:p w:rsidR="00BB1C1C" w:rsidRPr="009B6031" w:rsidRDefault="00BB1C1C" w:rsidP="009B6031">
      <w:pPr>
        <w:tabs>
          <w:tab w:val="num" w:pos="720"/>
        </w:tabs>
        <w:rPr>
          <w:rFonts w:ascii="Times New Roman" w:hAnsi="Times New Roman"/>
          <w:sz w:val="24"/>
          <w:szCs w:val="24"/>
        </w:rPr>
      </w:pPr>
      <w:r w:rsidRPr="009B6031">
        <w:rPr>
          <w:rFonts w:ascii="Times New Roman" w:hAnsi="Times New Roman"/>
          <w:b/>
          <w:bCs/>
          <w:sz w:val="24"/>
          <w:szCs w:val="24"/>
        </w:rPr>
        <w:t>1.2. Учебники и сборники задач</w:t>
      </w:r>
      <w:r w:rsidRPr="009B6031">
        <w:rPr>
          <w:rFonts w:ascii="Times New Roman" w:hAnsi="Times New Roman"/>
          <w:sz w:val="24"/>
          <w:szCs w:val="24"/>
        </w:rPr>
        <w:t> </w:t>
      </w:r>
      <w:r w:rsidRPr="009B6031">
        <w:rPr>
          <w:rFonts w:ascii="Times New Roman" w:hAnsi="Times New Roman"/>
          <w:sz w:val="24"/>
          <w:szCs w:val="24"/>
        </w:rPr>
        <w:br/>
      </w:r>
    </w:p>
    <w:p w:rsidR="00BB1C1C" w:rsidRPr="009B6031" w:rsidRDefault="00BB1C1C" w:rsidP="004A2D7D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6031">
        <w:rPr>
          <w:rFonts w:ascii="Times New Roman" w:hAnsi="Times New Roman"/>
          <w:sz w:val="24"/>
          <w:szCs w:val="24"/>
        </w:rPr>
        <w:t xml:space="preserve"> «Физика 7» автор А.В.Перышкин, «Дрофа», 2008, 12 издание, доработанное. </w:t>
      </w:r>
    </w:p>
    <w:p w:rsidR="00BB1C1C" w:rsidRPr="009B6031" w:rsidRDefault="00BB1C1C" w:rsidP="004A2D7D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6031">
        <w:rPr>
          <w:rFonts w:ascii="Times New Roman" w:hAnsi="Times New Roman"/>
          <w:sz w:val="24"/>
          <w:szCs w:val="24"/>
        </w:rPr>
        <w:t>«Физика 8» автор А.В.Перышкин, «Дрофа», 2009 г. </w:t>
      </w:r>
    </w:p>
    <w:p w:rsidR="00BB1C1C" w:rsidRPr="009B6031" w:rsidRDefault="00BB1C1C" w:rsidP="004A2D7D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6031">
        <w:rPr>
          <w:rFonts w:ascii="Times New Roman" w:hAnsi="Times New Roman"/>
          <w:sz w:val="24"/>
          <w:szCs w:val="24"/>
        </w:rPr>
        <w:t>«Физика 9» автор А.В.Перышкин, «Дрофа», 2009 г </w:t>
      </w:r>
    </w:p>
    <w:p w:rsidR="00BB1C1C" w:rsidRPr="009B6031" w:rsidRDefault="00BB1C1C" w:rsidP="004A2D7D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B6031">
        <w:rPr>
          <w:rFonts w:ascii="Times New Roman" w:hAnsi="Times New Roman"/>
          <w:sz w:val="24"/>
          <w:szCs w:val="24"/>
        </w:rPr>
        <w:t>Физика 10 -11кл авторы Мякишев Г.Я. и др., М.: Дрофа, 2011г «Физика 10» автор Л.Э.Генденштейн Москва </w:t>
      </w:r>
      <w:r w:rsidRPr="009B6031">
        <w:rPr>
          <w:rFonts w:ascii="Times New Roman" w:hAnsi="Times New Roman"/>
          <w:i/>
          <w:iCs/>
          <w:sz w:val="24"/>
          <w:szCs w:val="24"/>
        </w:rPr>
        <w:t>«</w:t>
      </w:r>
      <w:r w:rsidRPr="009B6031">
        <w:rPr>
          <w:rFonts w:ascii="Times New Roman" w:hAnsi="Times New Roman"/>
          <w:sz w:val="24"/>
          <w:szCs w:val="24"/>
        </w:rPr>
        <w:t>ИЛЕКСА»</w:t>
      </w:r>
      <w:r w:rsidRPr="009B6031">
        <w:rPr>
          <w:rFonts w:ascii="Times New Roman" w:hAnsi="Times New Roman"/>
          <w:i/>
          <w:iCs/>
          <w:sz w:val="24"/>
          <w:szCs w:val="24"/>
        </w:rPr>
        <w:t> 2005 год.</w:t>
      </w:r>
      <w:r w:rsidRPr="009B6031">
        <w:rPr>
          <w:rFonts w:ascii="Times New Roman" w:hAnsi="Times New Roman"/>
          <w:sz w:val="24"/>
          <w:szCs w:val="24"/>
        </w:rPr>
        <w:t> </w:t>
      </w:r>
    </w:p>
    <w:p w:rsidR="00BB1C1C" w:rsidRPr="009B6031" w:rsidRDefault="00BB1C1C" w:rsidP="009B6031">
      <w:pPr>
        <w:spacing w:after="0" w:line="240" w:lineRule="auto"/>
        <w:rPr>
          <w:sz w:val="24"/>
          <w:szCs w:val="24"/>
        </w:rPr>
      </w:pPr>
    </w:p>
    <w:p w:rsidR="00BB1C1C" w:rsidRPr="009B6031" w:rsidRDefault="00BB1C1C" w:rsidP="009B6031">
      <w:pPr>
        <w:spacing w:after="0" w:line="240" w:lineRule="auto"/>
        <w:ind w:left="1080"/>
        <w:rPr>
          <w:sz w:val="24"/>
          <w:szCs w:val="24"/>
        </w:rPr>
      </w:pPr>
    </w:p>
    <w:p w:rsidR="00BB1C1C" w:rsidRPr="009B6031" w:rsidRDefault="00BB1C1C" w:rsidP="009B6031">
      <w:pPr>
        <w:spacing w:after="0" w:line="240" w:lineRule="auto"/>
        <w:ind w:left="1080"/>
        <w:rPr>
          <w:sz w:val="24"/>
          <w:szCs w:val="24"/>
        </w:rPr>
      </w:pPr>
      <w:r w:rsidRPr="009B6031">
        <w:rPr>
          <w:b/>
          <w:bCs/>
          <w:sz w:val="24"/>
          <w:szCs w:val="24"/>
        </w:rPr>
        <w:t>Методическая литература</w:t>
      </w:r>
      <w:r w:rsidRPr="009B6031">
        <w:rPr>
          <w:sz w:val="24"/>
          <w:szCs w:val="24"/>
        </w:rPr>
        <w:t>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Проектная деятельность учащихся физика 9-11 классы – Лымарева Н.А., Волгоград 2008.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Предметная неделя физики в школе – Ненашева Ю.Н. Ростов на Дону, «Феникс» 2007.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Повторение и контроль знаний по физике на уроках и внеклассных мероприятиях 7-9 классы Янушевская Н.А., Москва «Глобус» 2009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Уроки физики 7-11 классы с применением информационных технологий – Александрова З.В. Москва «Глобус» 2009.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Физика для увлеченных – Кибальченко А.Я., Ростов на Дону «Феникс» 2005.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Поурочное планирование по физике к ЕГЭ – Одинцова Н.И.Москва, «Экзамен» 2009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Диагностика предметной обученности 7-8 классы –Лебединская В.С., Волгоград, «Учитель», 2009.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Материалы к ЕГЭ и ГИА.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Сборник комбинированных задач по физике Л.А.Горлова Москва «Вако» 2011г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Физика контрольные работы в новом формате 8,9,10,11кл. Москва «Интеллект-Центр» 2011г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Элективный курс «Методы решения физических задач» Москва «ВАКО» 2007г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Элективный курс. Физика подготовка к ЕГЭ 10-11кл Москва «Экзамен» 2007г </w:t>
      </w:r>
    </w:p>
    <w:p w:rsidR="00BB1C1C" w:rsidRPr="009B6031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Тесты,зачеты, обобщающие уроки. 10 кл.Н.И.Зорин Москва «ВАКО» 2009г </w:t>
      </w:r>
    </w:p>
    <w:p w:rsidR="00BB1C1C" w:rsidRPr="00B3231A" w:rsidRDefault="00BB1C1C" w:rsidP="004A2D7D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9B6031">
        <w:rPr>
          <w:sz w:val="24"/>
          <w:szCs w:val="24"/>
        </w:rPr>
        <w:t>Физика 10-11кл «Конструктор самостоятельных и контрольных р</w:t>
      </w:r>
      <w:r>
        <w:rPr>
          <w:sz w:val="24"/>
          <w:szCs w:val="24"/>
        </w:rPr>
        <w:t>абот» Москва «Просвещение»2010</w:t>
      </w:r>
      <w:r w:rsidRPr="00B3231A">
        <w:rPr>
          <w:sz w:val="24"/>
          <w:szCs w:val="24"/>
        </w:rPr>
        <w:t>, Москва «ИЛЕКСА</w:t>
      </w:r>
    </w:p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B6031">
      <w:pPr>
        <w:rPr>
          <w:rFonts w:ascii="Times New Roman" w:hAnsi="Times New Roman"/>
          <w:b/>
          <w:sz w:val="36"/>
          <w:szCs w:val="36"/>
        </w:rPr>
      </w:pPr>
    </w:p>
    <w:p w:rsidR="00BB1C1C" w:rsidRPr="009B6031" w:rsidRDefault="00BB1C1C" w:rsidP="0035375E">
      <w:pPr>
        <w:jc w:val="center"/>
        <w:rPr>
          <w:rFonts w:ascii="Times New Roman" w:hAnsi="Times New Roman"/>
          <w:b/>
          <w:sz w:val="36"/>
          <w:szCs w:val="36"/>
        </w:rPr>
      </w:pPr>
      <w:r w:rsidRPr="009B6031">
        <w:rPr>
          <w:rFonts w:ascii="Times New Roman" w:hAnsi="Times New Roman"/>
          <w:b/>
          <w:sz w:val="36"/>
          <w:szCs w:val="36"/>
        </w:rPr>
        <w:t>Материально техническая база кабинета биологии.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</w:p>
    <w:p w:rsidR="00BB1C1C" w:rsidRPr="0035375E" w:rsidRDefault="00BB1C1C" w:rsidP="009B6031">
      <w:pPr>
        <w:rPr>
          <w:rFonts w:ascii="Times New Roman" w:hAnsi="Times New Roman"/>
          <w:b/>
          <w:i/>
          <w:sz w:val="28"/>
          <w:szCs w:val="28"/>
        </w:rPr>
      </w:pPr>
      <w:r w:rsidRPr="009B6031">
        <w:rPr>
          <w:rFonts w:ascii="Times New Roman" w:hAnsi="Times New Roman"/>
          <w:b/>
          <w:i/>
          <w:sz w:val="28"/>
          <w:szCs w:val="28"/>
        </w:rPr>
        <w:t>Технические средства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1. Мультимедийный проектор повышенной яркости Vivitek D517 c кронштейном ARM MEDIA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2. Документ-камера (</w:t>
      </w:r>
      <w:r w:rsidRPr="009B6031">
        <w:rPr>
          <w:rFonts w:ascii="Times New Roman" w:hAnsi="Times New Roman"/>
          <w:sz w:val="28"/>
          <w:szCs w:val="28"/>
          <w:lang w:val="en-US"/>
        </w:rPr>
        <w:t>Aver</w:t>
      </w:r>
      <w:r w:rsidRPr="009B6031">
        <w:rPr>
          <w:rFonts w:ascii="Times New Roman" w:hAnsi="Times New Roman"/>
          <w:sz w:val="28"/>
          <w:szCs w:val="28"/>
        </w:rPr>
        <w:t xml:space="preserve"> </w:t>
      </w:r>
      <w:r w:rsidRPr="009B6031">
        <w:rPr>
          <w:rFonts w:ascii="Times New Roman" w:hAnsi="Times New Roman"/>
          <w:sz w:val="28"/>
          <w:szCs w:val="28"/>
          <w:lang w:val="en-US"/>
        </w:rPr>
        <w:t>Vision</w:t>
      </w:r>
      <w:r w:rsidRPr="009B6031">
        <w:rPr>
          <w:rFonts w:ascii="Times New Roman" w:hAnsi="Times New Roman"/>
          <w:sz w:val="28"/>
          <w:szCs w:val="28"/>
        </w:rPr>
        <w:t xml:space="preserve"> CP130|300) – 1 шт.,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3. Экран -1 шт.,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4.Интерактивная доска – 1 шт.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5.Монитор ЖК PHILIPS 193V53LSB2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6.Ноутбук для учителей начальных классов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7.Принтер лазерный HP LJ P1102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8.Системный блок ПК I-RU City в составе AMD A4 5300/GA-F2A68HM-    S1/4Gb/GF 210 512Mb/500Gb/DVD-RW/350W/Win 8.1 SL64.</w:t>
      </w:r>
    </w:p>
    <w:p w:rsidR="00BB1C1C" w:rsidRPr="0035375E" w:rsidRDefault="00BB1C1C" w:rsidP="009B6031">
      <w:pPr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 xml:space="preserve"> Учебно- методические средства обучения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1.Пасечник В. В. Биология. Бактерии, грибы, растения. 5 класс: учебник. — М.: Дрофа, 2015 г.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2.. Пасечник В. В. Биология. Многообразие покрытосеменных растений. 6 класс: учебник. — М.: Дрофа, 2013 г.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3.Латюшин В. В., Шапкин В. А. Биология. Животные.   7класс: учебник. — М.: Дрофа, 2014 г.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4.. Колесов Д. В., Маш Р. Д., Беляев И. Н. Биология. Человек. 8 класс. Учебник / М.: Дрофа, 2015 г.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5.С.Г.Мамонтов, В.Б., Захаров. «Биология. Общие закономерности.9 класс Учебник», Москва, «Дрофа», 2009 г.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6. Базовый учебник: И.Б. Агафонова, В.И. Сивоглазов, Захарова Е.Т.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«Биология. Общая биология. Базовый уровень 10-11 классы», Москва, «Дрофа», 2009г.       -381 с.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7.</w:t>
      </w:r>
      <w:r w:rsidRPr="009B6031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r w:rsidRPr="009B6031">
        <w:rPr>
          <w:rFonts w:ascii="Times New Roman" w:hAnsi="Times New Roman"/>
          <w:sz w:val="28"/>
          <w:szCs w:val="28"/>
        </w:rPr>
        <w:t>И.М.Швец, Н.А.Добротина «Биосфера и человечество», 9 класс М., изд. центр «Вентана-Граф», 2010 г</w:t>
      </w:r>
    </w:p>
    <w:p w:rsidR="00BB1C1C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 xml:space="preserve"> </w:t>
      </w:r>
    </w:p>
    <w:p w:rsidR="00BB1C1C" w:rsidRDefault="00BB1C1C" w:rsidP="009B6031">
      <w:pPr>
        <w:rPr>
          <w:rFonts w:ascii="Times New Roman" w:hAnsi="Times New Roman"/>
          <w:b/>
          <w:sz w:val="28"/>
          <w:szCs w:val="28"/>
        </w:rPr>
      </w:pPr>
    </w:p>
    <w:p w:rsidR="00BB1C1C" w:rsidRDefault="00BB1C1C" w:rsidP="009B6031">
      <w:pPr>
        <w:rPr>
          <w:rFonts w:ascii="Times New Roman" w:hAnsi="Times New Roman"/>
          <w:b/>
          <w:sz w:val="28"/>
          <w:szCs w:val="28"/>
        </w:rPr>
      </w:pP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Дидактическое обеспечение учебного процесса наряду с учебной литературой включает: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- учебные материалы иллюстративного характера (опорные конспекты, схемы, таблицы, диаграммы, модели и др.);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- учебные материалы инструктивного характера (инструкции по организации практической работы учащихся,)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- инструментарий диагностики уровня обученности учащихся (средства текущего, тематического и итогового контроля усвоения учащимися содержания биологического образования);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- варианты разноуровневых и творческих домашних заданий;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- материалы внеклассной и научно-исследовательской работы по предмету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Тематические тестовые задания 5 кл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Тематические тестовые задания 6кл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Тематические тестовые задания 7кл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Тесты по биологии 8кл.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Тематические тесты 9кл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Тематические тесты 10-11кл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   Оборудование.       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Натуральные объекты.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Влажные препараты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1.Внутреннее строение птицы 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2.Внутреннее строение крысы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3.Гадюка                                  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4.  Уж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5.Тритон                                         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6. Ящерица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7.Развитие курицы                      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 8.Внутреннее строение крысы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9.Внутреннее строение рыбы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10.Внутреннее строение лягушки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11.Черепаха болотная               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12.Внутреннее строение птицы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13.Развитие костистой рыбы   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14. Паук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15.Креветка                                     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16.Нереида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17.Карась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18. Корень бобового растения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Коллекции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19. Коллекция семян – 1экз.,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20.Демонстрационный материал по биологии растений -1экз.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21.Гербарии по общей биологии – 1экз,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22.Гербарии с определительными карточками-3экз.,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23.Гербарий «Основные группы растений» -4экз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24.Гербарий по морфологии растений     1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25.Коллекции «Голосеменные растения»-4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26.Коллекция насекомые –вредители        1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27.Коллекция семян – 1экз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28.Коллекция шелководство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29.Виды защитных окрасок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30.Гомология конечностей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31. Рудиментарные органы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32.Примеры конвергенции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33.Раковины моллюсков   1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34.Чучела птиц разных          5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Микропрепараты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3.5Набор</w:t>
      </w:r>
      <w:r w:rsidRPr="009B6031">
        <w:rPr>
          <w:rFonts w:ascii="Times New Roman" w:hAnsi="Times New Roman"/>
          <w:b/>
          <w:sz w:val="28"/>
          <w:szCs w:val="28"/>
        </w:rPr>
        <w:t xml:space="preserve"> </w:t>
      </w:r>
      <w:r w:rsidRPr="009B6031">
        <w:rPr>
          <w:rFonts w:ascii="Times New Roman" w:hAnsi="Times New Roman"/>
          <w:sz w:val="28"/>
          <w:szCs w:val="28"/>
        </w:rPr>
        <w:t>по общей биологии 1 комплект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36. Набор по ботанике -1компл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37.Набор по зоологии -1 компл.,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</w:t>
      </w:r>
      <w:r w:rsidRPr="009B603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9B6031">
        <w:rPr>
          <w:rFonts w:ascii="Times New Roman" w:hAnsi="Times New Roman"/>
          <w:sz w:val="28"/>
          <w:szCs w:val="28"/>
        </w:rPr>
        <w:t>Набор по анатомии – 1 компл.</w:t>
      </w:r>
    </w:p>
    <w:p w:rsidR="00BB1C1C" w:rsidRDefault="00BB1C1C" w:rsidP="009B6031">
      <w:pPr>
        <w:rPr>
          <w:rFonts w:ascii="Times New Roman" w:hAnsi="Times New Roman"/>
          <w:b/>
          <w:sz w:val="28"/>
          <w:szCs w:val="28"/>
        </w:rPr>
      </w:pP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Муляжи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39.Муляжи грибов -3экз.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40.Муляжи овощей-1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Модели аппликации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41.Цикл развития папоротника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42.Цикл развития мха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43. Цикл развития сосны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44.Генетика групп крови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45.Моногибридное  скрещивание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46.Дигибридное скрещивание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47.Наследование резус-фактора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48.Неполное доминирование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49.Перекрест хромосом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50.Биосинтез белка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51.Биосфера и человек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52.Направление эволюции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Модели рельефные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53.Строение кожи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54.Утки -2шт,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55.петуха -1шт,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56.цыплят – 1 шт,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57.курицы – 2 шт.,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58.лошади – 2 шт.,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59.жеребёнка – 1 шт.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Модели объемные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60.Растительная клетка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61.Цветок яблони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62.Цветок «Пшеницы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63. Клеточное строение листа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64. Клеточное строение стебля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65.Ланцетник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66.Строение яйца птицы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67. Конечности лошади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68.Конечности овцы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69.Животная клетка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70.Дождевой червь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71. Моллюск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72.Кузнечик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73.Гидра 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74.Инфузория- туфелька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75.Строение уха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76.Строение сердца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77.Строение локтевого сустава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78.комплект «Позвонки»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79.Комплект «палеонтологические находки. Происхождение человека»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80. Строение зуба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81. Строение глаза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82.Строение мозга человека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83. Строение сердца человека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84.Строение почки. Фронтальный разрез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85.Строение желудка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86.Торс человека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87.Скелет человека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88.Скелет кошки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89.Скелет крысы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90.Скелет кролика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91. Скелет птицы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92. Скелет лягушки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93. Митоз клетки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94.Мейоз клетки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95.  Строение молекулы ДНК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96. Строение  молекулы белка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97. Строение молекулы гемоглобина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98.«Агроценоз»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100.«Биоценоз пруда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Раздаточный материал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101.Скелет рыб 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102.Скелет земноводных,</w:t>
      </w:r>
    </w:p>
    <w:p w:rsidR="00BB1C1C" w:rsidRPr="0035375E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103.Скелет птиц</w:t>
      </w:r>
      <w:r w:rsidRPr="009B6031">
        <w:rPr>
          <w:rFonts w:ascii="Times New Roman" w:hAnsi="Times New Roman"/>
          <w:b/>
          <w:sz w:val="28"/>
          <w:szCs w:val="28"/>
        </w:rPr>
        <w:t xml:space="preserve"> </w:t>
      </w:r>
    </w:p>
    <w:p w:rsidR="00BB1C1C" w:rsidRPr="009B6031" w:rsidRDefault="00BB1C1C" w:rsidP="009B6031">
      <w:pPr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Лабораторное оборудование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  <w:lang w:val="en-US"/>
        </w:rPr>
      </w:pPr>
      <w:r w:rsidRPr="009B6031">
        <w:rPr>
          <w:rFonts w:ascii="Times New Roman" w:hAnsi="Times New Roman"/>
          <w:sz w:val="28"/>
          <w:szCs w:val="28"/>
          <w:lang w:val="en-US"/>
        </w:rPr>
        <w:t>104.</w:t>
      </w:r>
      <w:r w:rsidRPr="009B6031">
        <w:rPr>
          <w:rFonts w:ascii="Times New Roman" w:hAnsi="Times New Roman"/>
          <w:sz w:val="28"/>
          <w:szCs w:val="28"/>
        </w:rPr>
        <w:t>Микроскоп</w:t>
      </w:r>
      <w:r w:rsidRPr="009B6031">
        <w:rPr>
          <w:rFonts w:ascii="Times New Roman" w:hAnsi="Times New Roman"/>
          <w:sz w:val="28"/>
          <w:szCs w:val="28"/>
          <w:lang w:val="en-US"/>
        </w:rPr>
        <w:t xml:space="preserve">   Levenhuk Rainbow 50L PLUS Moonstone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105.Микроскопы-18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6.Микроскопы Микромед С-13-  5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107.Прибор для сравнения содержания углекислого газа во вдохе и выдохе, воздухе.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108. Прибор для демонстрации всасывания воды корнями – 1экз.,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109. Прибор для обнаружения дыхательного газообмена у растений и животных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110.Стекло предметное 100</w:t>
      </w:r>
    </w:p>
    <w:p w:rsidR="00BB1C1C" w:rsidRPr="009B6031" w:rsidRDefault="00BB1C1C" w:rsidP="009B6031">
      <w:pPr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111.Стекло покровное 30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112.Лотки для микропрепаратов -7шт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Таблицы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1.Царство Животные.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2.Тип простейшие. Многообразие.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3.Малярийный плазмодий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4.Тип кишечнополостные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5.Пресноводная гидра.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6.Черви.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7.Многообразие плоских червей.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8.Тип круглые черви. Аскарида.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9.Тип Кольчатые черви. Строение и многообразие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10.Тип Членистоногие. Класс Паукообразные.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11.Класс Ракообразные.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12.Класс Насекомые.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13.Тип Моллюски. Многообразие.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14.Внутреннее строение моллюсков.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15.Внутреннее строение рыб.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16.Многообразие рыб.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17.Класс Земноводные.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18.Внутреннее строение земноводных.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19.Класс Пресмыкающиеся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20.Внутреннее строение ящерицы.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21.Класс Птиц. Внутреннее строение птиц.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22.Многообразие птиц.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23.Млекопитающих.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24.Внутреннее строение собаки.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25.Многообразие млекопитающих.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26.Однопроходные.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27.Сумчатые.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28.Плацентарные. Отряды.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29.Отряд Приматы.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30.Отряд Парнокопытные.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31.Отряд Хищные.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32.Цикл развития животных. Гидра.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33.Цикл развития лягушки.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34.Цикл развития малярийного плазмодия.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35.Цикл развития бычьего цепня.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36.Цикл развития печеночного сосальщика.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37.Цикл развития человеческой аскариды.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38.Цикл развития травяной лягушки.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40.Эволюция животных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41.Типы кровеносных систем животных.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42.Строение головного мозга позвоночных.</w:t>
      </w:r>
    </w:p>
    <w:p w:rsidR="00BB1C1C" w:rsidRPr="0035375E" w:rsidRDefault="00BB1C1C" w:rsidP="0035375E">
      <w:pPr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>Ботаника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43.Развитие проростка с мочковатой корневой системой.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44.Развитие проростка со стержневой корневой системой.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45.Строение почки. Развитие растения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46.Микрскопическое строение листа.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47.Микроскопическое строение корня.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48.Микроскопическое строение стебля.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49.Видоизмененные побеги.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50.Видоизменения корней.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51.Листопад.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52.Листорасположения.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53.Увеличительные приборы.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54.Одноклеточные водоросли.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55.Размножение хламидомонады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56.Размножение многоклеточных водорослей.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57.Зеленый мох-Кукушкин лен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58.Размножение мхов.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59.Мох Сфагнум.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60.Хвощ. Плаун.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61.Размножение папоротника.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62.Папоротник. Щитовник мужской.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63.Размножение голосеменных растений.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64.Размножение цветковых растений.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65.Систематика цветковых растений.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66.Семейство Крестоцветные.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67.Семейство Розоцветные.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68.Семейство Пасленовые.</w:t>
      </w:r>
      <w:r w:rsidRPr="009B6031">
        <w:rPr>
          <w:rFonts w:ascii="Times New Roman" w:hAnsi="Times New Roman"/>
          <w:sz w:val="28"/>
          <w:szCs w:val="28"/>
        </w:rPr>
        <w:br/>
        <w:t>69.Семейство Бобовые.</w:t>
      </w:r>
      <w:r w:rsidRPr="009B6031">
        <w:rPr>
          <w:rFonts w:ascii="Times New Roman" w:hAnsi="Times New Roman"/>
          <w:sz w:val="28"/>
          <w:szCs w:val="28"/>
        </w:rPr>
        <w:br/>
        <w:t>70.Семейство Сложноцветные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71.Семейство Лилейные.</w:t>
      </w:r>
      <w:r w:rsidRPr="009B6031">
        <w:rPr>
          <w:rFonts w:ascii="Times New Roman" w:hAnsi="Times New Roman"/>
          <w:sz w:val="28"/>
          <w:szCs w:val="28"/>
        </w:rPr>
        <w:br/>
        <w:t>72.Семейство Злаковые.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73.Бактерии. Размножение.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74.Грибы. Размножение.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75.Плесневые грибы. Дрожжи.</w:t>
      </w:r>
    </w:p>
    <w:p w:rsidR="00BB1C1C" w:rsidRPr="0035375E" w:rsidRDefault="00BB1C1C" w:rsidP="0035375E">
      <w:pPr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>Анатомия.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76. Жидкие среды- гомеостаз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77.Нервная система.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78.Кровеносная система.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80.Опорно-двигательная система.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81.Мышцы. Вид спереди.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82.Мышцы. Вид сзади.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83.Железы внутренней секреции.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84.Мужская и женская половая система.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85.Скелет.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86Дыхательная система.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87Лимфатическая система.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88.Выделительная система.</w:t>
      </w:r>
    </w:p>
    <w:p w:rsidR="00BB1C1C" w:rsidRPr="0035375E" w:rsidRDefault="00BB1C1C" w:rsidP="0035375E">
      <w:pPr>
        <w:tabs>
          <w:tab w:val="center" w:pos="4677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5375E">
        <w:rPr>
          <w:rFonts w:ascii="Times New Roman" w:hAnsi="Times New Roman"/>
          <w:b/>
          <w:sz w:val="28"/>
          <w:szCs w:val="28"/>
          <w:u w:val="single"/>
        </w:rPr>
        <w:t>Общая биология.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89. Эволюция органического мира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90. Эукариотическая клетка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91.Белки и нуклеиновые кислоты.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92 Значение белков.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93Строение прокариотической клетки.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94. Биогеоценоз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95.Иммунная система.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96.Структурная организация живых организмов.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97.Вирусы.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98.Фотосинтез.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99.Филогенетическое древо человека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100.Биосфера.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101.Сукцессия.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102.Цепи питания.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103.Экологическая пирамида.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10.4Среда обитания.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105.Круговорот углерода.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106.Круговорот азота.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107. Динамический стереотип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108.Хромосомы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109 Приспособленность птиц к разным условиям обитания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b/>
          <w:sz w:val="28"/>
          <w:szCs w:val="28"/>
        </w:rPr>
        <w:t>Стенды в кабинете биологии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110.</w:t>
      </w:r>
      <w:r w:rsidRPr="009B6031">
        <w:rPr>
          <w:rFonts w:ascii="Times New Roman" w:hAnsi="Times New Roman"/>
        </w:rPr>
        <w:t xml:space="preserve"> </w:t>
      </w:r>
      <w:r w:rsidRPr="009B6031">
        <w:rPr>
          <w:rFonts w:ascii="Times New Roman" w:hAnsi="Times New Roman"/>
          <w:sz w:val="28"/>
          <w:szCs w:val="28"/>
        </w:rPr>
        <w:t>Стенд по технике безопасности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111. Уровни организации жизни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112. Стенд для подготовки к экзамену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113. Портреты ученых     8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b/>
          <w:iCs/>
          <w:sz w:val="28"/>
          <w:szCs w:val="28"/>
        </w:rPr>
      </w:pPr>
      <w:r w:rsidRPr="009B6031">
        <w:rPr>
          <w:rFonts w:ascii="Times New Roman" w:hAnsi="Times New Roman"/>
          <w:b/>
          <w:iCs/>
          <w:sz w:val="28"/>
          <w:szCs w:val="28"/>
        </w:rPr>
        <w:t>Мультимедийное учебное пособие: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r w:rsidRPr="009B6031">
        <w:rPr>
          <w:rFonts w:ascii="Times New Roman" w:hAnsi="Times New Roman"/>
          <w:iCs/>
          <w:sz w:val="28"/>
          <w:szCs w:val="28"/>
        </w:rPr>
        <w:t>1.Биология «Живой организм» 6 класс- диск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r w:rsidRPr="009B6031">
        <w:rPr>
          <w:rFonts w:ascii="Times New Roman" w:hAnsi="Times New Roman"/>
          <w:iCs/>
          <w:sz w:val="28"/>
          <w:szCs w:val="28"/>
        </w:rPr>
        <w:t>2.Биология «Многообразие организмов» 7 класс-диск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r w:rsidRPr="009B6031">
        <w:rPr>
          <w:rFonts w:ascii="Times New Roman" w:hAnsi="Times New Roman"/>
          <w:iCs/>
          <w:sz w:val="28"/>
          <w:szCs w:val="28"/>
        </w:rPr>
        <w:t>3.Биология «Человек» 8 класс   -диск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r w:rsidRPr="009B6031">
        <w:rPr>
          <w:rFonts w:ascii="Times New Roman" w:hAnsi="Times New Roman"/>
          <w:iCs/>
          <w:sz w:val="28"/>
          <w:szCs w:val="28"/>
        </w:rPr>
        <w:t>4.</w:t>
      </w:r>
      <w:r w:rsidRPr="009B6031">
        <w:rPr>
          <w:rFonts w:ascii="Times New Roman" w:hAnsi="Times New Roman"/>
        </w:rPr>
        <w:t xml:space="preserve"> </w:t>
      </w:r>
      <w:r w:rsidRPr="009B6031">
        <w:rPr>
          <w:rFonts w:ascii="Times New Roman" w:hAnsi="Times New Roman"/>
          <w:iCs/>
          <w:sz w:val="28"/>
          <w:szCs w:val="28"/>
        </w:rPr>
        <w:t>Биология «Общие закономерности» 9 класс-диск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r w:rsidRPr="009B6031">
        <w:rPr>
          <w:rFonts w:ascii="Times New Roman" w:hAnsi="Times New Roman"/>
          <w:iCs/>
          <w:sz w:val="28"/>
          <w:szCs w:val="28"/>
        </w:rPr>
        <w:t>5. Биология «Общие закономерности» 10-11класс- диск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b/>
          <w:iCs/>
          <w:sz w:val="28"/>
          <w:szCs w:val="28"/>
        </w:rPr>
      </w:pPr>
      <w:r w:rsidRPr="009B6031">
        <w:rPr>
          <w:rFonts w:ascii="Times New Roman" w:hAnsi="Times New Roman"/>
          <w:b/>
          <w:iCs/>
          <w:sz w:val="28"/>
          <w:szCs w:val="28"/>
        </w:rPr>
        <w:t xml:space="preserve">Презентации 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r w:rsidRPr="009B6031">
        <w:rPr>
          <w:rFonts w:ascii="Times New Roman" w:hAnsi="Times New Roman"/>
          <w:iCs/>
          <w:sz w:val="28"/>
          <w:szCs w:val="28"/>
        </w:rPr>
        <w:t xml:space="preserve">№   Название                                                          класс           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r w:rsidRPr="009B6031">
        <w:rPr>
          <w:rFonts w:ascii="Times New Roman" w:hAnsi="Times New Roman"/>
          <w:iCs/>
          <w:sz w:val="28"/>
          <w:szCs w:val="28"/>
        </w:rPr>
        <w:t>1.Свойства живого                                                 5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r w:rsidRPr="009B6031">
        <w:rPr>
          <w:rFonts w:ascii="Times New Roman" w:hAnsi="Times New Roman"/>
          <w:iCs/>
          <w:sz w:val="28"/>
          <w:szCs w:val="28"/>
        </w:rPr>
        <w:t xml:space="preserve">2.Среды обитания.                 </w:t>
      </w:r>
      <w:r>
        <w:rPr>
          <w:rFonts w:ascii="Times New Roman" w:hAnsi="Times New Roman"/>
          <w:iCs/>
          <w:sz w:val="28"/>
          <w:szCs w:val="28"/>
        </w:rPr>
        <w:t xml:space="preserve">                            </w:t>
      </w:r>
      <w:r w:rsidRPr="009B6031">
        <w:rPr>
          <w:rFonts w:ascii="Times New Roman" w:hAnsi="Times New Roman"/>
          <w:iCs/>
          <w:sz w:val="28"/>
          <w:szCs w:val="28"/>
        </w:rPr>
        <w:t>5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b/>
          <w:sz w:val="28"/>
          <w:szCs w:val="28"/>
          <w:u w:val="single"/>
        </w:rPr>
      </w:pPr>
      <w:r w:rsidRPr="009B6031">
        <w:rPr>
          <w:rFonts w:ascii="Times New Roman" w:hAnsi="Times New Roman"/>
          <w:iCs/>
          <w:sz w:val="28"/>
          <w:szCs w:val="28"/>
        </w:rPr>
        <w:t xml:space="preserve">3.Строение                              </w:t>
      </w:r>
      <w:r>
        <w:rPr>
          <w:rFonts w:ascii="Times New Roman" w:hAnsi="Times New Roman"/>
          <w:iCs/>
          <w:sz w:val="28"/>
          <w:szCs w:val="28"/>
        </w:rPr>
        <w:t xml:space="preserve">                           </w:t>
      </w:r>
      <w:r w:rsidRPr="009B6031">
        <w:rPr>
          <w:rFonts w:ascii="Times New Roman" w:hAnsi="Times New Roman"/>
          <w:iCs/>
          <w:sz w:val="28"/>
          <w:szCs w:val="28"/>
        </w:rPr>
        <w:t xml:space="preserve"> </w:t>
      </w:r>
      <w:r w:rsidRPr="009B6031">
        <w:rPr>
          <w:rFonts w:ascii="Times New Roman" w:hAnsi="Times New Roman"/>
          <w:sz w:val="28"/>
          <w:szCs w:val="28"/>
        </w:rPr>
        <w:t>5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4.Строение корня.                                             6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5.Строение семени                                            6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6.Строение побега.                                            6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b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7.Строение цветка                                             6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8.Простейшие                                                     7                               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9.Тип кишечнополостные                                 7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10.Многообразие плоских червей                    7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11.Тип круглые черви. Аскарида.                     7</w:t>
      </w:r>
    </w:p>
    <w:p w:rsidR="00BB1C1C" w:rsidRPr="009B6031" w:rsidRDefault="00BB1C1C" w:rsidP="009B6031">
      <w:pPr>
        <w:tabs>
          <w:tab w:val="center" w:pos="4677"/>
          <w:tab w:val="left" w:pos="6120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12.Тип Кольчатые черви.                                   7</w:t>
      </w:r>
      <w:r w:rsidRPr="009B6031">
        <w:rPr>
          <w:rFonts w:ascii="Times New Roman" w:hAnsi="Times New Roman"/>
          <w:sz w:val="28"/>
          <w:szCs w:val="28"/>
        </w:rPr>
        <w:tab/>
        <w:t xml:space="preserve">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b/>
          <w:sz w:val="28"/>
          <w:szCs w:val="28"/>
          <w:u w:val="single"/>
        </w:rPr>
      </w:pPr>
      <w:r w:rsidRPr="009B6031">
        <w:rPr>
          <w:rFonts w:ascii="Times New Roman" w:hAnsi="Times New Roman"/>
          <w:sz w:val="28"/>
          <w:szCs w:val="28"/>
        </w:rPr>
        <w:t>13Тип Членистоногие. Класс Паукообразные 7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14. Нервная система.                                           8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15.Кровеносная система.                                     8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16Опорно-двигательная система.                       8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17.Железы внутренней секреции                        8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18. Эволюционное учение                                   9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19.Клеточное строение организмов                   10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20. Законы генетики                                            10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21. Селекция                                                         10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22. Синтетическая теория эволюции                  11</w:t>
      </w:r>
    </w:p>
    <w:p w:rsidR="00BB1C1C" w:rsidRPr="0035375E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>23. Учение о биосфере                                         11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b/>
          <w:iCs/>
          <w:sz w:val="28"/>
          <w:szCs w:val="28"/>
          <w:u w:val="single"/>
        </w:rPr>
      </w:pPr>
      <w:r w:rsidRPr="009B6031">
        <w:rPr>
          <w:rFonts w:ascii="Times New Roman" w:hAnsi="Times New Roman"/>
          <w:b/>
          <w:iCs/>
          <w:sz w:val="28"/>
          <w:szCs w:val="28"/>
          <w:u w:val="single"/>
        </w:rPr>
        <w:t>Видеофильмы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r w:rsidRPr="009B6031">
        <w:rPr>
          <w:rFonts w:ascii="Times New Roman" w:hAnsi="Times New Roman"/>
          <w:iCs/>
          <w:sz w:val="28"/>
          <w:szCs w:val="28"/>
        </w:rPr>
        <w:t>Керженский заповедник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b/>
          <w:iCs/>
          <w:sz w:val="28"/>
          <w:szCs w:val="28"/>
          <w:u w:val="single"/>
        </w:rPr>
      </w:pPr>
      <w:r w:rsidRPr="009B6031">
        <w:rPr>
          <w:rFonts w:ascii="Times New Roman" w:hAnsi="Times New Roman"/>
          <w:b/>
          <w:iCs/>
          <w:sz w:val="28"/>
          <w:szCs w:val="28"/>
          <w:u w:val="single"/>
        </w:rPr>
        <w:t>Адреса сайтов в ИНТЕРНЕТЕ: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  <w:hyperlink r:id="rId130" w:history="1">
        <w:r w:rsidRPr="009B6031">
          <w:rPr>
            <w:rFonts w:ascii="Times New Roman" w:hAnsi="Times New Roman"/>
            <w:iCs/>
            <w:color w:val="0563C1"/>
            <w:sz w:val="28"/>
            <w:szCs w:val="28"/>
            <w:u w:val="single"/>
            <w:lang w:val="en-US"/>
          </w:rPr>
          <w:t>www</w:t>
        </w:r>
        <w:r w:rsidRPr="009B6031">
          <w:rPr>
            <w:rFonts w:ascii="Times New Roman" w:hAnsi="Times New Roman"/>
            <w:iCs/>
            <w:color w:val="0563C1"/>
            <w:sz w:val="28"/>
            <w:szCs w:val="28"/>
            <w:u w:val="single"/>
          </w:rPr>
          <w:t>.</w:t>
        </w:r>
        <w:r w:rsidRPr="009B6031">
          <w:rPr>
            <w:rFonts w:ascii="Times New Roman" w:hAnsi="Times New Roman"/>
            <w:iCs/>
            <w:color w:val="0563C1"/>
            <w:sz w:val="28"/>
            <w:szCs w:val="28"/>
            <w:u w:val="single"/>
            <w:lang w:val="en-US"/>
          </w:rPr>
          <w:t>bio</w:t>
        </w:r>
        <w:r w:rsidRPr="009B6031">
          <w:rPr>
            <w:rFonts w:ascii="Times New Roman" w:hAnsi="Times New Roman"/>
            <w:iCs/>
            <w:color w:val="0563C1"/>
            <w:sz w:val="28"/>
            <w:szCs w:val="28"/>
            <w:u w:val="single"/>
          </w:rPr>
          <w:t>.1</w:t>
        </w:r>
        <w:r w:rsidRPr="009B6031">
          <w:rPr>
            <w:rFonts w:ascii="Times New Roman" w:hAnsi="Times New Roman"/>
            <w:iCs/>
            <w:color w:val="0563C1"/>
            <w:sz w:val="28"/>
            <w:szCs w:val="28"/>
            <w:u w:val="single"/>
            <w:lang w:val="en-US"/>
          </w:rPr>
          <w:t>september</w:t>
        </w:r>
        <w:r w:rsidRPr="009B6031">
          <w:rPr>
            <w:rFonts w:ascii="Times New Roman" w:hAnsi="Times New Roman"/>
            <w:iCs/>
            <w:color w:val="0563C1"/>
            <w:sz w:val="28"/>
            <w:szCs w:val="28"/>
            <w:u w:val="single"/>
          </w:rPr>
          <w:t>.</w:t>
        </w:r>
        <w:r w:rsidRPr="009B6031">
          <w:rPr>
            <w:rFonts w:ascii="Times New Roman" w:hAnsi="Times New Roman"/>
            <w:iCs/>
            <w:color w:val="0563C1"/>
            <w:sz w:val="28"/>
            <w:szCs w:val="28"/>
            <w:u w:val="single"/>
            <w:lang w:val="en-US"/>
          </w:rPr>
          <w:t>ru</w:t>
        </w:r>
      </w:hyperlink>
      <w:r w:rsidRPr="009B6031">
        <w:rPr>
          <w:rFonts w:ascii="Times New Roman" w:hAnsi="Times New Roman"/>
          <w:iCs/>
          <w:sz w:val="28"/>
          <w:szCs w:val="28"/>
        </w:rPr>
        <w:t xml:space="preserve"> – газета «Биология» -приложение к «1 сентября»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iCs/>
          <w:sz w:val="28"/>
          <w:szCs w:val="28"/>
        </w:rPr>
      </w:pPr>
    </w:p>
    <w:p w:rsidR="00BB1C1C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Pr="00637FA7" w:rsidRDefault="00BB1C1C" w:rsidP="00637FA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637FA7">
        <w:rPr>
          <w:rFonts w:ascii="Times New Roman" w:hAnsi="Times New Roman"/>
          <w:b/>
          <w:sz w:val="32"/>
          <w:szCs w:val="32"/>
        </w:rPr>
        <w:t>Материально – техническое обеспечение образовательной деятельности</w:t>
      </w:r>
    </w:p>
    <w:p w:rsidR="00BB1C1C" w:rsidRPr="00637FA7" w:rsidRDefault="00BB1C1C" w:rsidP="00637FA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637FA7">
        <w:rPr>
          <w:rFonts w:ascii="Times New Roman" w:hAnsi="Times New Roman"/>
          <w:b/>
          <w:sz w:val="32"/>
          <w:szCs w:val="32"/>
        </w:rPr>
        <w:t>кабинета химии</w:t>
      </w:r>
    </w:p>
    <w:p w:rsidR="00BB1C1C" w:rsidRPr="002C71CE" w:rsidRDefault="00BB1C1C" w:rsidP="00DB4BF4">
      <w:pPr>
        <w:spacing w:after="0"/>
        <w:rPr>
          <w:rFonts w:ascii="Times New Roman" w:hAnsi="Times New Roman"/>
          <w:b/>
          <w:sz w:val="28"/>
          <w:szCs w:val="28"/>
        </w:rPr>
      </w:pPr>
      <w:r w:rsidRPr="002C71CE">
        <w:rPr>
          <w:rFonts w:ascii="Times New Roman" w:hAnsi="Times New Roman"/>
          <w:b/>
          <w:sz w:val="28"/>
          <w:szCs w:val="28"/>
        </w:rPr>
        <w:t>Технические средства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 – 1 шт.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Мультимедийный проектор </w:t>
      </w:r>
      <w:r>
        <w:rPr>
          <w:rFonts w:ascii="Times New Roman" w:hAnsi="Times New Roman"/>
          <w:sz w:val="28"/>
          <w:szCs w:val="28"/>
          <w:lang w:val="en-US"/>
        </w:rPr>
        <w:t>Epson</w:t>
      </w:r>
      <w:r>
        <w:rPr>
          <w:rFonts w:ascii="Times New Roman" w:hAnsi="Times New Roman"/>
          <w:sz w:val="28"/>
          <w:szCs w:val="28"/>
        </w:rPr>
        <w:t xml:space="preserve"> – 1 шт.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Экран – 1 шт.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Документ-камера (</w:t>
      </w:r>
      <w:r>
        <w:rPr>
          <w:rFonts w:ascii="Times New Roman" w:hAnsi="Times New Roman"/>
          <w:sz w:val="28"/>
          <w:szCs w:val="28"/>
          <w:lang w:val="en-US"/>
        </w:rPr>
        <w:t>AVerVision</w:t>
      </w:r>
      <w:r w:rsidRPr="00C624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CP</w:t>
      </w:r>
      <w:r w:rsidRPr="00C624DA">
        <w:rPr>
          <w:rFonts w:ascii="Times New Roman" w:hAnsi="Times New Roman"/>
          <w:sz w:val="28"/>
          <w:szCs w:val="28"/>
        </w:rPr>
        <w:t>130</w:t>
      </w:r>
      <w:r w:rsidRPr="00E6142B">
        <w:rPr>
          <w:rFonts w:ascii="Times New Roman" w:hAnsi="Times New Roman"/>
          <w:sz w:val="28"/>
          <w:szCs w:val="28"/>
        </w:rPr>
        <w:t>-300)</w:t>
      </w:r>
      <w:r>
        <w:rPr>
          <w:rFonts w:ascii="Times New Roman" w:hAnsi="Times New Roman"/>
          <w:sz w:val="28"/>
          <w:szCs w:val="28"/>
        </w:rPr>
        <w:t>- 1 шт.</w:t>
      </w:r>
    </w:p>
    <w:p w:rsidR="00BB1C1C" w:rsidRPr="00C624DA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Кодоскоп- 1 шт.</w:t>
      </w:r>
    </w:p>
    <w:p w:rsidR="00BB1C1C" w:rsidRDefault="00BB1C1C" w:rsidP="00DB4BF4">
      <w:pPr>
        <w:spacing w:after="0"/>
        <w:rPr>
          <w:rFonts w:ascii="Times New Roman" w:hAnsi="Times New Roman"/>
          <w:b/>
          <w:sz w:val="28"/>
          <w:szCs w:val="28"/>
        </w:rPr>
      </w:pPr>
      <w:r w:rsidRPr="002C71CE">
        <w:rPr>
          <w:rFonts w:ascii="Times New Roman" w:hAnsi="Times New Roman"/>
          <w:b/>
          <w:sz w:val="28"/>
          <w:szCs w:val="28"/>
        </w:rPr>
        <w:t>Средства обеспечения безопасности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 w:rsidRPr="002C71CE">
        <w:rPr>
          <w:rFonts w:ascii="Times New Roman" w:hAnsi="Times New Roman"/>
          <w:sz w:val="28"/>
          <w:szCs w:val="28"/>
        </w:rPr>
        <w:t>Огнетушители – 2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Очищенный песок + металлический совок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Ткань (плотная, огнеупорная)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Очки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Резиновые перчатки</w:t>
      </w:r>
    </w:p>
    <w:p w:rsidR="00BB1C1C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Халат</w:t>
      </w:r>
    </w:p>
    <w:p w:rsidR="00BB1C1C" w:rsidRDefault="00BB1C1C" w:rsidP="00DB4BF4">
      <w:pPr>
        <w:spacing w:after="0"/>
        <w:rPr>
          <w:rFonts w:ascii="Times New Roman" w:hAnsi="Times New Roman"/>
          <w:b/>
          <w:sz w:val="28"/>
          <w:szCs w:val="28"/>
        </w:rPr>
      </w:pPr>
      <w:r w:rsidRPr="00D86967">
        <w:rPr>
          <w:rFonts w:ascii="Times New Roman" w:hAnsi="Times New Roman"/>
          <w:b/>
          <w:sz w:val="28"/>
          <w:szCs w:val="28"/>
        </w:rPr>
        <w:t>Учебно-методические средства обучения</w:t>
      </w:r>
    </w:p>
    <w:p w:rsidR="00BB1C1C" w:rsidRPr="008E3890" w:rsidRDefault="00BB1C1C" w:rsidP="00E6142B">
      <w:pPr>
        <w:pStyle w:val="NoSpacing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8E3890">
        <w:rPr>
          <w:color w:val="000000"/>
          <w:sz w:val="28"/>
          <w:szCs w:val="28"/>
        </w:rPr>
        <w:t>Химия. 8 класс: учебник для общеобразовательных учреждений/ О.</w:t>
      </w:r>
      <w:r>
        <w:rPr>
          <w:color w:val="000000"/>
          <w:sz w:val="28"/>
          <w:szCs w:val="28"/>
        </w:rPr>
        <w:t>С. Габриелян. - М.: Дрофа,  2010</w:t>
      </w:r>
      <w:r w:rsidRPr="008E3890">
        <w:rPr>
          <w:color w:val="000000"/>
          <w:sz w:val="28"/>
          <w:szCs w:val="28"/>
        </w:rPr>
        <w:t>.</w:t>
      </w:r>
    </w:p>
    <w:p w:rsidR="00BB1C1C" w:rsidRPr="007B12B6" w:rsidRDefault="00BB1C1C" w:rsidP="00E6142B">
      <w:pPr>
        <w:pStyle w:val="NoSpacing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Химия. 9</w:t>
      </w:r>
      <w:r w:rsidRPr="008E3890">
        <w:rPr>
          <w:color w:val="000000"/>
          <w:sz w:val="28"/>
          <w:szCs w:val="28"/>
        </w:rPr>
        <w:t xml:space="preserve"> класс: учебник для общеобразовательных учреждений/ О.</w:t>
      </w:r>
      <w:r>
        <w:rPr>
          <w:color w:val="000000"/>
          <w:sz w:val="28"/>
          <w:szCs w:val="28"/>
        </w:rPr>
        <w:t>С. Габриелян. - М.: Дрофа,  2010</w:t>
      </w:r>
    </w:p>
    <w:p w:rsidR="00BB1C1C" w:rsidRDefault="00BB1C1C" w:rsidP="00E6142B">
      <w:pPr>
        <w:pStyle w:val="NoSpacing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8E3890">
        <w:rPr>
          <w:color w:val="000000"/>
          <w:sz w:val="28"/>
          <w:szCs w:val="28"/>
        </w:rPr>
        <w:t>Габриелян О.</w:t>
      </w:r>
      <w:r>
        <w:rPr>
          <w:color w:val="000000"/>
          <w:sz w:val="28"/>
          <w:szCs w:val="28"/>
        </w:rPr>
        <w:t>С., Остроумов И.Г. Химия. 8</w:t>
      </w:r>
      <w:r w:rsidRPr="008E3890">
        <w:rPr>
          <w:color w:val="000000"/>
          <w:sz w:val="28"/>
          <w:szCs w:val="28"/>
        </w:rPr>
        <w:t xml:space="preserve"> класс: Настольная книга учителя. - М.: Дрофа, 2004.</w:t>
      </w:r>
    </w:p>
    <w:p w:rsidR="00BB1C1C" w:rsidRDefault="00BB1C1C" w:rsidP="00E6142B">
      <w:pPr>
        <w:pStyle w:val="NoSpacing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Габриелян О.С., Смирнова Т.В.: Изучаем химию в 8 классе: методическое пособие к учебнику   </w:t>
      </w:r>
      <w:r w:rsidRPr="008E3890">
        <w:rPr>
          <w:color w:val="000000"/>
          <w:sz w:val="28"/>
          <w:szCs w:val="28"/>
        </w:rPr>
        <w:t xml:space="preserve">Габриелян О.С.  </w:t>
      </w:r>
      <w:r>
        <w:rPr>
          <w:color w:val="000000"/>
          <w:sz w:val="28"/>
          <w:szCs w:val="28"/>
        </w:rPr>
        <w:t>«Химия 8» для учащихся и учителей – 3-е изд., испр. и доп. – Москва: «Блик и К</w:t>
      </w:r>
      <w:r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>», 2001-224с.</w:t>
      </w:r>
    </w:p>
    <w:p w:rsidR="00BB1C1C" w:rsidRDefault="00BB1C1C" w:rsidP="00E6142B">
      <w:pPr>
        <w:pStyle w:val="NoSpacing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Контрольно-измерительные материалы. Химия: 8 класс </w:t>
      </w:r>
      <w:r w:rsidRPr="007B12B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 xml:space="preserve"> Сост. Н.П.Трегубова.- М.:ВАКО, 2010.-112с.- (контрольно-измерительные материалы)</w:t>
      </w:r>
    </w:p>
    <w:p w:rsidR="00BB1C1C" w:rsidRPr="00B47FE6" w:rsidRDefault="00BB1C1C" w:rsidP="00E6142B">
      <w:pPr>
        <w:pStyle w:val="NoSpacing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6.Готовимся к ГИА по химии: учебно-методическое пособие </w:t>
      </w:r>
      <w:r w:rsidRPr="007B12B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Авт.-сост. Л.И.Асанова, Ж.В.Ковпач.- Н.Новгород: НИРО, 2013.-120с.</w:t>
      </w:r>
    </w:p>
    <w:p w:rsidR="00BB1C1C" w:rsidRDefault="00BB1C1C" w:rsidP="00E6142B">
      <w:pPr>
        <w:pStyle w:val="NoSpacing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8E3890">
        <w:rPr>
          <w:color w:val="000000"/>
          <w:sz w:val="28"/>
          <w:szCs w:val="28"/>
        </w:rPr>
        <w:t>Габриелян О.</w:t>
      </w:r>
      <w:r>
        <w:rPr>
          <w:color w:val="000000"/>
          <w:sz w:val="28"/>
          <w:szCs w:val="28"/>
        </w:rPr>
        <w:t>С., Остроумов И.Г. Химия. 9</w:t>
      </w:r>
      <w:r w:rsidRPr="008E3890">
        <w:rPr>
          <w:color w:val="000000"/>
          <w:sz w:val="28"/>
          <w:szCs w:val="28"/>
        </w:rPr>
        <w:t xml:space="preserve"> класс: Настольная книга учителя. </w:t>
      </w:r>
      <w:r>
        <w:rPr>
          <w:color w:val="000000"/>
          <w:sz w:val="28"/>
          <w:szCs w:val="28"/>
        </w:rPr>
        <w:t>–</w:t>
      </w:r>
      <w:r w:rsidRPr="008E3890">
        <w:rPr>
          <w:color w:val="000000"/>
          <w:sz w:val="28"/>
          <w:szCs w:val="28"/>
        </w:rPr>
        <w:t xml:space="preserve"> </w:t>
      </w:r>
    </w:p>
    <w:p w:rsidR="00BB1C1C" w:rsidRDefault="00BB1C1C" w:rsidP="00DB4BF4">
      <w:pPr>
        <w:pStyle w:val="NoSpacing"/>
        <w:ind w:left="78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8E3890">
        <w:rPr>
          <w:color w:val="000000"/>
          <w:sz w:val="28"/>
          <w:szCs w:val="28"/>
        </w:rPr>
        <w:t>М.: Дрофа, 2004.</w:t>
      </w:r>
    </w:p>
    <w:p w:rsidR="00BB1C1C" w:rsidRPr="00D86967" w:rsidRDefault="00BB1C1C" w:rsidP="00E6142B">
      <w:pPr>
        <w:pStyle w:val="NoSpacing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Габриелян О.С., Смирнова Т.В.: Изучаем химию в 9 классе: методическое пособие к </w:t>
      </w:r>
      <w:r w:rsidRPr="00D86967">
        <w:rPr>
          <w:color w:val="000000"/>
          <w:sz w:val="28"/>
          <w:szCs w:val="28"/>
        </w:rPr>
        <w:t>учебнику   Габриелян О.С.  «Химия 9» для учащихся и учителей – 3-е изд., испр. и доп.  – Москва: «Блик и К</w:t>
      </w:r>
      <w:r w:rsidRPr="00D86967">
        <w:rPr>
          <w:color w:val="000000"/>
          <w:sz w:val="28"/>
          <w:szCs w:val="28"/>
          <w:vertAlign w:val="superscript"/>
        </w:rPr>
        <w:t>0</w:t>
      </w:r>
      <w:r w:rsidRPr="00D86967">
        <w:rPr>
          <w:color w:val="000000"/>
          <w:sz w:val="28"/>
          <w:szCs w:val="28"/>
        </w:rPr>
        <w:t>», 2001-224с.</w:t>
      </w:r>
    </w:p>
    <w:p w:rsidR="00BB1C1C" w:rsidRDefault="00BB1C1C" w:rsidP="00E6142B">
      <w:pPr>
        <w:pStyle w:val="NoSpacing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Контрольно-измерительные материалы. Химия: 9 класс </w:t>
      </w:r>
      <w:r w:rsidRPr="007B12B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 xml:space="preserve"> Сост. Н.П.Трегубова.- </w:t>
      </w:r>
    </w:p>
    <w:p w:rsidR="00BB1C1C" w:rsidRDefault="00BB1C1C" w:rsidP="00DB4BF4">
      <w:pPr>
        <w:pStyle w:val="NoSpacing"/>
        <w:ind w:left="78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М.:ВАКО, 2010.-112с.- (контрольно-измерительные материалы)</w:t>
      </w:r>
    </w:p>
    <w:p w:rsidR="00BB1C1C" w:rsidRPr="002C71CE" w:rsidRDefault="00BB1C1C" w:rsidP="00DB4B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34"/>
        <w:gridCol w:w="1998"/>
      </w:tblGrid>
      <w:tr w:rsidR="00BB1C1C" w:rsidRPr="00552019" w:rsidTr="002356F3">
        <w:tc>
          <w:tcPr>
            <w:tcW w:w="10632" w:type="dxa"/>
            <w:gridSpan w:val="2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Лабораторное  оборудование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Имеется  в  наличии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Штатив для фронтальных работ ШФР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Весы учебные с гирями ВГУ-1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Весы для сыпучих материалов до 500 с гирями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Аппарат для сбора газ (мал.)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Аппарат для сбора газ (бол.)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Штатив пласт. пробирочный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Термометр ртутный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коническая плоскодонная 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коническая плоскодонная 100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коническая плоскодонная 250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коническая плоскодонная 500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коническая плоскодонная 1000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круглая круглодонная 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круглая круглодонная 500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круглая плоскодонная 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аналитическая 25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аналитическая 200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аналитическая 250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аналитическая 1000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Колба аналитическая 2000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Пробирки ПХ-14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Воронка стеклянная 5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Воронка стеклянная 10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Воронка пласт. 5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Воронка пласт. 15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Химический стакан 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Химический стакан 100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Химический стакан 400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Химический стакан 600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Ложечка пласт.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Пестик фарфоровый № 3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Ступка фарфоровая № 33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Набор индикаторных бумажек (метилоранж, фенолфталеин, лакмус)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Фильтровальная бумага (бол. диам)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Фильтрованная бумага (мал. диам)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 xml:space="preserve">Держатели 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Щипцы тигельные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Спиртовки лабораторные литые 10 мл.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Шкаф вытяжной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Шкаф сушильный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Сейф металлический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Доска для сушки посуды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Металлы и их сплавы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Минеральные удобрения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Нефть и продукты ее переработки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Пластмассы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Каучук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Стеклоткани и стекловолокна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Наборы реактивов для проведения демонстрационных и лабораторно-практических работ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Кристаллическая решётка графита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Кристаллическая решетка поваренной соли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Кристаллическая решетка магния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Кристаллическая решетка меди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Газометр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Аппарат Киппа 500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Аппарат для проведения хим. реакций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Зажим пробирочный метал.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Метал. Ложка для сжигания веществ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Цилиндр измерительный 10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Цилиндр измерительный 25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Цилиндр измерительный 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Цилиндр измерительный 100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Цилиндр измерительный 250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Чашка кристалл. 1000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Чашка кристалл. 2000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Метал. ящик 5000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Лоток пластм. для пузырьков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Лучинка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Пипетка 20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Пипетка 100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У-образная трубка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Пластинка стеклянная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Мензурка 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Мензурка 100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Мензурка 250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Мензурка 500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Мензурка 1000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Тигель фарф. широкий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Тигель фарф. широкий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Треугольник фарф.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Чашка выпарительная № 2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Чашка выпарительная № 3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Чашка выпарительная № 5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Чашка Петри 60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Стакан фарфоровый 300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Шпатель фарф.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Нож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Склянка для слива растворов 5000 мл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Емкость (капельная) для реакций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Зажим метал. лаборат.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Лапка метал. для лаборат. штатива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Трубка резиновая 0,5 см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Пробки резиновые разные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Пробка пласт.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 xml:space="preserve">Трубка газоотоводная 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Подставка пласт. для пузырьков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Раздаточный материал (реактивов) для практических работ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Таблица: «Периодическая система хим. элементов Д. И. Менделеева»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Таблица: «Растворимость кислот, основы»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Таблица: «Количественные величины в химии»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Таблица: «Окраска индикаторов в различных средах»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Портреты ученых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B1C1C" w:rsidRPr="00552019" w:rsidTr="002356F3">
        <w:tc>
          <w:tcPr>
            <w:tcW w:w="8634" w:type="dxa"/>
          </w:tcPr>
          <w:p w:rsidR="00BB1C1C" w:rsidRPr="00552019" w:rsidRDefault="00BB1C1C" w:rsidP="00B904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Аптечка</w:t>
            </w:r>
          </w:p>
        </w:tc>
        <w:tc>
          <w:tcPr>
            <w:tcW w:w="1998" w:type="dxa"/>
          </w:tcPr>
          <w:p w:rsidR="00BB1C1C" w:rsidRPr="00552019" w:rsidRDefault="00BB1C1C" w:rsidP="00B904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BB1C1C" w:rsidRDefault="00BB1C1C" w:rsidP="00DB4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BB1C1C" w:rsidRPr="002C71CE" w:rsidRDefault="00BB1C1C" w:rsidP="00DB4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C71CE">
        <w:rPr>
          <w:rFonts w:ascii="Times New Roman" w:hAnsi="Times New Roman"/>
          <w:b/>
          <w:iCs/>
          <w:sz w:val="28"/>
          <w:szCs w:val="28"/>
        </w:rPr>
        <w:t>Мультимедийное учебное пособие:</w:t>
      </w:r>
    </w:p>
    <w:p w:rsidR="00BB1C1C" w:rsidRPr="00402887" w:rsidRDefault="00BB1C1C" w:rsidP="004A2D7D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887">
        <w:rPr>
          <w:rFonts w:ascii="Times New Roman" w:hAnsi="Times New Roman"/>
          <w:iCs/>
          <w:sz w:val="28"/>
          <w:szCs w:val="28"/>
        </w:rPr>
        <w:t>Химия 8-11 класс – диск;</w:t>
      </w:r>
    </w:p>
    <w:p w:rsidR="00BB1C1C" w:rsidRPr="00402887" w:rsidRDefault="00BB1C1C" w:rsidP="004A2D7D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887">
        <w:rPr>
          <w:rFonts w:ascii="Times New Roman" w:hAnsi="Times New Roman"/>
          <w:iCs/>
          <w:sz w:val="28"/>
          <w:szCs w:val="28"/>
        </w:rPr>
        <w:t>Химия 8-11 класс – Виртуальная лаборатория;</w:t>
      </w:r>
    </w:p>
    <w:p w:rsidR="00BB1C1C" w:rsidRPr="00402887" w:rsidRDefault="00BB1C1C" w:rsidP="004A2D7D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887">
        <w:rPr>
          <w:rFonts w:ascii="Times New Roman" w:hAnsi="Times New Roman"/>
          <w:iCs/>
          <w:sz w:val="28"/>
          <w:szCs w:val="28"/>
        </w:rPr>
        <w:t>Химия базовый курс – 8,9 класс.</w:t>
      </w:r>
    </w:p>
    <w:p w:rsidR="00BB1C1C" w:rsidRPr="00402887" w:rsidRDefault="00BB1C1C" w:rsidP="004A2D7D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887">
        <w:rPr>
          <w:rFonts w:ascii="Times New Roman" w:hAnsi="Times New Roman"/>
          <w:sz w:val="28"/>
          <w:szCs w:val="28"/>
        </w:rPr>
        <w:t>Мультимедиа учебный курс. Образовательная коллекция. Органическая химия. 10-11 классы.</w:t>
      </w:r>
    </w:p>
    <w:p w:rsidR="00BB1C1C" w:rsidRPr="00402887" w:rsidRDefault="00BB1C1C" w:rsidP="004A2D7D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887">
        <w:rPr>
          <w:rFonts w:ascii="Times New Roman" w:hAnsi="Times New Roman"/>
          <w:sz w:val="28"/>
          <w:szCs w:val="28"/>
        </w:rPr>
        <w:t>Мультимедиа учебный курс. Образовательная коллекция. Общая и неорганическая химия. 10-11 классы.</w:t>
      </w:r>
    </w:p>
    <w:p w:rsidR="00BB1C1C" w:rsidRPr="00402887" w:rsidRDefault="00BB1C1C" w:rsidP="004A2D7D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887">
        <w:rPr>
          <w:rFonts w:ascii="Times New Roman" w:hAnsi="Times New Roman"/>
          <w:sz w:val="28"/>
          <w:szCs w:val="28"/>
        </w:rPr>
        <w:t>Мультимедиа учебный курс. Образовательная коллекция. Химия для всех. Химические опыты со взрывами и без.</w:t>
      </w:r>
    </w:p>
    <w:p w:rsidR="00BB1C1C" w:rsidRPr="00402887" w:rsidRDefault="00BB1C1C" w:rsidP="004A2D7D">
      <w:pPr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2887">
        <w:rPr>
          <w:rFonts w:ascii="Times New Roman" w:hAnsi="Times New Roman"/>
          <w:sz w:val="28"/>
          <w:szCs w:val="28"/>
        </w:rPr>
        <w:t>Мультимедиа учебный курс. Образовательная коллекция. Химия для всех. Решение задач.</w:t>
      </w:r>
    </w:p>
    <w:p w:rsidR="00BB1C1C" w:rsidRPr="002C71CE" w:rsidRDefault="00BB1C1C" w:rsidP="00DB4BF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B1C1C" w:rsidRPr="002C71CE" w:rsidRDefault="00BB1C1C" w:rsidP="00DB4BF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C71CE">
        <w:rPr>
          <w:rFonts w:ascii="Times New Roman" w:hAnsi="Times New Roman"/>
          <w:b/>
          <w:sz w:val="28"/>
          <w:szCs w:val="28"/>
          <w:u w:val="single"/>
        </w:rPr>
        <w:t>Видеофильмы:</w:t>
      </w:r>
    </w:p>
    <w:p w:rsidR="00BB1C1C" w:rsidRPr="002C71CE" w:rsidRDefault="00BB1C1C" w:rsidP="004A2D7D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1CE">
        <w:rPr>
          <w:rFonts w:ascii="Times New Roman" w:hAnsi="Times New Roman"/>
          <w:sz w:val="28"/>
          <w:szCs w:val="28"/>
        </w:rPr>
        <w:t>Химия вокруг нас</w:t>
      </w:r>
    </w:p>
    <w:p w:rsidR="00BB1C1C" w:rsidRPr="002C71CE" w:rsidRDefault="00BB1C1C" w:rsidP="004A2D7D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1CE">
        <w:rPr>
          <w:rFonts w:ascii="Times New Roman" w:hAnsi="Times New Roman"/>
          <w:sz w:val="28"/>
          <w:szCs w:val="28"/>
        </w:rPr>
        <w:t>М. Ломоносов. Д. Менделеев</w:t>
      </w:r>
    </w:p>
    <w:p w:rsidR="00BB1C1C" w:rsidRPr="002C71CE" w:rsidRDefault="00BB1C1C" w:rsidP="004A2D7D">
      <w:pPr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71CE">
        <w:rPr>
          <w:rFonts w:ascii="Times New Roman" w:hAnsi="Times New Roman"/>
          <w:sz w:val="28"/>
          <w:szCs w:val="28"/>
        </w:rPr>
        <w:t>Химия 8 Часть 1, часть 2</w:t>
      </w:r>
    </w:p>
    <w:p w:rsidR="00BB1C1C" w:rsidRPr="002C71CE" w:rsidRDefault="00BB1C1C" w:rsidP="00DB4BF4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B1C1C" w:rsidRPr="002C71CE" w:rsidRDefault="00BB1C1C" w:rsidP="00DB4B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C71CE">
        <w:rPr>
          <w:rFonts w:ascii="Times New Roman" w:hAnsi="Times New Roman"/>
          <w:b/>
          <w:sz w:val="28"/>
          <w:szCs w:val="28"/>
          <w:u w:val="single"/>
        </w:rPr>
        <w:t>Адреса сайтов в ИНТЕРНЕТЕ:</w:t>
      </w:r>
    </w:p>
    <w:p w:rsidR="00BB1C1C" w:rsidRPr="002C71CE" w:rsidRDefault="00BB1C1C" w:rsidP="00DB4BF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hyperlink r:id="rId131" w:history="1"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2C71CE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bio</w:t>
        </w:r>
        <w:r w:rsidRPr="002C71CE">
          <w:rPr>
            <w:rStyle w:val="Hyperlink"/>
            <w:rFonts w:ascii="Times New Roman" w:hAnsi="Times New Roman"/>
            <w:sz w:val="28"/>
            <w:szCs w:val="28"/>
          </w:rPr>
          <w:t>.1</w:t>
        </w:r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september</w:t>
        </w:r>
        <w:r w:rsidRPr="002C71CE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2C71CE">
        <w:rPr>
          <w:rFonts w:ascii="Times New Roman" w:hAnsi="Times New Roman"/>
          <w:sz w:val="28"/>
          <w:szCs w:val="28"/>
        </w:rPr>
        <w:t xml:space="preserve"> – газета «Химия» -приложение к «1 сентября»</w:t>
      </w:r>
    </w:p>
    <w:p w:rsidR="00BB1C1C" w:rsidRPr="002C71CE" w:rsidRDefault="00BB1C1C" w:rsidP="00DB4BF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hyperlink r:id="rId132" w:history="1"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2C71CE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edios</w:t>
        </w:r>
        <w:r w:rsidRPr="002C71CE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2C71CE">
        <w:rPr>
          <w:rFonts w:ascii="Times New Roman" w:hAnsi="Times New Roman"/>
          <w:sz w:val="28"/>
          <w:szCs w:val="28"/>
        </w:rPr>
        <w:t xml:space="preserve"> – Эйдос – центр дистанционного образования</w:t>
      </w:r>
    </w:p>
    <w:p w:rsidR="00BB1C1C" w:rsidRDefault="00BB1C1C" w:rsidP="00DB4BF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hyperlink r:id="rId133" w:history="1"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www</w:t>
        </w:r>
        <w:r w:rsidRPr="002C71CE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km</w:t>
        </w:r>
        <w:r w:rsidRPr="002C71CE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  <w:r w:rsidRPr="002C71CE">
          <w:rPr>
            <w:rStyle w:val="Hyperlink"/>
            <w:rFonts w:ascii="Times New Roman" w:hAnsi="Times New Roman"/>
            <w:sz w:val="28"/>
            <w:szCs w:val="28"/>
          </w:rPr>
          <w:t>/</w:t>
        </w:r>
        <w:r w:rsidRPr="002C71CE">
          <w:rPr>
            <w:rStyle w:val="Hyperlink"/>
            <w:rFonts w:ascii="Times New Roman" w:hAnsi="Times New Roman"/>
            <w:sz w:val="28"/>
            <w:szCs w:val="28"/>
            <w:lang w:val="en-US"/>
          </w:rPr>
          <w:t>education</w:t>
        </w:r>
      </w:hyperlink>
      <w:r w:rsidRPr="002C71CE">
        <w:rPr>
          <w:rFonts w:ascii="Times New Roman" w:hAnsi="Times New Roman"/>
          <w:sz w:val="28"/>
          <w:szCs w:val="28"/>
        </w:rPr>
        <w:t xml:space="preserve"> - учебные материалы и словари на сайте «Кирилл и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BB1C1C" w:rsidRPr="002C71CE" w:rsidRDefault="00BB1C1C" w:rsidP="00DB4BF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2C71CE">
        <w:rPr>
          <w:rFonts w:ascii="Times New Roman" w:hAnsi="Times New Roman"/>
          <w:sz w:val="28"/>
          <w:szCs w:val="28"/>
        </w:rPr>
        <w:t>Мефодий»</w:t>
      </w:r>
    </w:p>
    <w:p w:rsidR="00BB1C1C" w:rsidRPr="002C71CE" w:rsidRDefault="00BB1C1C" w:rsidP="00DB4BF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B1C1C" w:rsidRPr="002C71CE" w:rsidRDefault="00BB1C1C" w:rsidP="00DB4BF4">
      <w:pPr>
        <w:spacing w:after="0"/>
        <w:rPr>
          <w:rFonts w:ascii="Times New Roman" w:hAnsi="Times New Roman"/>
          <w:sz w:val="28"/>
          <w:szCs w:val="28"/>
        </w:rPr>
      </w:pPr>
    </w:p>
    <w:p w:rsidR="00BB1C1C" w:rsidRDefault="00BB1C1C" w:rsidP="00BB7D33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</w:p>
    <w:p w:rsidR="00BB1C1C" w:rsidRDefault="00BB1C1C" w:rsidP="00BB7D33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</w:p>
    <w:p w:rsidR="00BB1C1C" w:rsidRDefault="00BB1C1C" w:rsidP="00BB7D33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</w:p>
    <w:p w:rsidR="00BB1C1C" w:rsidRDefault="00BB1C1C" w:rsidP="00BB7D33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</w:p>
    <w:p w:rsidR="00BB1C1C" w:rsidRDefault="00BB1C1C" w:rsidP="00BB7D33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</w:p>
    <w:p w:rsidR="00BB1C1C" w:rsidRDefault="00BB1C1C" w:rsidP="00BB7D33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</w:p>
    <w:p w:rsidR="00BB1C1C" w:rsidRPr="00BB7D33" w:rsidRDefault="00BB1C1C" w:rsidP="00637FA7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 xml:space="preserve">Материально-техническое обеспечение </w:t>
      </w:r>
    </w:p>
    <w:p w:rsidR="00BB1C1C" w:rsidRPr="00BB7D33" w:rsidRDefault="00BB1C1C" w:rsidP="00637FA7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>
        <w:rPr>
          <w:rFonts w:ascii="Times New Roman" w:hAnsi="Times New Roman"/>
          <w:b/>
          <w:sz w:val="48"/>
          <w:szCs w:val="48"/>
          <w:lang w:eastAsia="ru-RU"/>
        </w:rPr>
        <w:t>спортивных залов</w:t>
      </w:r>
    </w:p>
    <w:p w:rsidR="00BB1C1C" w:rsidRPr="00BB7D33" w:rsidRDefault="00BB1C1C" w:rsidP="00BB7D33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</w:p>
    <w:p w:rsidR="00BB1C1C" w:rsidRPr="00BB7D33" w:rsidRDefault="00BB1C1C" w:rsidP="00BB7D33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Предмет – физическая культура</w:t>
      </w:r>
    </w:p>
    <w:p w:rsidR="00BB1C1C" w:rsidRPr="00BB7D33" w:rsidRDefault="00BB1C1C" w:rsidP="00BB7D33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Ответственный – Фирсова Татьяна Николаевна</w:t>
      </w:r>
    </w:p>
    <w:p w:rsidR="00BB1C1C" w:rsidRPr="00BB7D33" w:rsidRDefault="00BB1C1C" w:rsidP="00BB7D33">
      <w:pPr>
        <w:spacing w:after="12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BB7D33">
        <w:rPr>
          <w:rFonts w:ascii="Times New Roman" w:hAnsi="Times New Roman"/>
          <w:b/>
          <w:sz w:val="28"/>
          <w:szCs w:val="28"/>
          <w:lang w:eastAsia="ru-RU"/>
        </w:rPr>
        <w:t>Санитарно – гигиеническое состояние и техника безопасности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Расположение – второй этаж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Площадь помещения – 288 кв.м.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Высота помещения – 6 м.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Наличие инвентарной – есть</w:t>
      </w:r>
    </w:p>
    <w:p w:rsidR="00BB1C1C" w:rsidRPr="00BB7D33" w:rsidRDefault="00BB1C1C" w:rsidP="004A2D7D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Наличие лыжной базы – есть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Наличие спортивной площадки – есть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Пол – деревянный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Проведение влажной уборки – ежедневно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Наличие аптечки первой помощи – 1 шт.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Наличие тетради по ТБ – 1 шт.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Отопление – паровое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Наличие окон – 12 шт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Расположение окон – потолок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Искусственное освещение – 64 шт.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Размещение светильников на стенах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Наличие противопожарной сигнализации – есть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Наличие огнетушителя – есть</w:t>
      </w:r>
    </w:p>
    <w:p w:rsidR="00BB1C1C" w:rsidRPr="00BB7D33" w:rsidRDefault="00BB1C1C" w:rsidP="004A2D7D">
      <w:pPr>
        <w:numPr>
          <w:ilvl w:val="0"/>
          <w:numId w:val="43"/>
        </w:num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Наличие запасного выхода – центральный, раздевалки</w:t>
      </w:r>
    </w:p>
    <w:p w:rsidR="00BB1C1C" w:rsidRPr="00BB7D33" w:rsidRDefault="00BB1C1C" w:rsidP="00BB7D33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B1C1C" w:rsidRPr="00BB7D33" w:rsidRDefault="00BB1C1C" w:rsidP="00BB7D33">
      <w:pPr>
        <w:spacing w:after="12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B7D33">
        <w:rPr>
          <w:rFonts w:ascii="Times New Roman" w:hAnsi="Times New Roman"/>
          <w:b/>
          <w:sz w:val="32"/>
          <w:szCs w:val="32"/>
          <w:lang w:eastAsia="ru-RU"/>
        </w:rPr>
        <w:t>1. Оборудование кабинета</w:t>
      </w:r>
    </w:p>
    <w:p w:rsidR="00BB1C1C" w:rsidRPr="00BB7D33" w:rsidRDefault="00BB1C1C" w:rsidP="00BB7D33">
      <w:pPr>
        <w:spacing w:after="12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0"/>
        <w:gridCol w:w="3561"/>
        <w:gridCol w:w="3561"/>
      </w:tblGrid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BB1C1C" w:rsidRPr="00552019" w:rsidTr="00B90422">
        <w:tc>
          <w:tcPr>
            <w:tcW w:w="10682" w:type="dxa"/>
            <w:gridSpan w:val="3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Оборудование в зале</w:t>
            </w: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Баскетбольные щиты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Баскетбольные кольца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6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Волейбольные стойки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Стенка гимнастическая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10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Перекладина гимнастическая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10682" w:type="dxa"/>
            <w:gridSpan w:val="3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Оборудование на спортивной площадке</w:t>
            </w: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Беговая дорожка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100м.(2 дорожки), </w:t>
            </w:r>
          </w:p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200м. (2 дорожки)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Прыжковая яма с песком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Спортивная коробка с воротами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Малое поле (песок)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Гимнастическая стенка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B1C1C" w:rsidRPr="00BB7D33" w:rsidRDefault="00BB1C1C" w:rsidP="00BB7D33">
      <w:pPr>
        <w:spacing w:after="12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B1C1C" w:rsidRPr="00BB7D33" w:rsidRDefault="00BB1C1C" w:rsidP="00BB7D3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BB7D33">
        <w:rPr>
          <w:rFonts w:ascii="Times New Roman" w:hAnsi="Times New Roman"/>
          <w:b/>
          <w:sz w:val="32"/>
          <w:szCs w:val="32"/>
          <w:lang w:eastAsia="ru-RU"/>
        </w:rPr>
        <w:t xml:space="preserve"> Инвентарь</w:t>
      </w:r>
    </w:p>
    <w:p w:rsidR="00BB1C1C" w:rsidRPr="00BB7D33" w:rsidRDefault="00BB1C1C" w:rsidP="00BB7D3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0"/>
        <w:gridCol w:w="3561"/>
        <w:gridCol w:w="3561"/>
      </w:tblGrid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Козел гимнастический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Конь гимнастический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Мостик гимнастический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Маты гимнастический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26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Коврик д/аэробики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23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Бревно гимнастическое (малое)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3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Скамейки гимнастические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6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Перекладина д/подтяг. (девочки)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Канат гимнастический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Канат для перетягивания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Палки гимнастические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100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Обручи метал.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10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Скакалки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35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Эспандер 1кг.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22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Гантели 0,5кг.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150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Гантели 1кг.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50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Гантель разборн-мет. 12кг.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Гантель разборн-мет. 20кг.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Сетка волейбольная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Сетка баскетбольная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10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Мячи баскетбольные №3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Мячи баскетбольные №5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Мячи баскетбольные №7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Мячи волейбольные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Мячи футбольные №5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Мячи футбольные №4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Мячи д/метания 150гр.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9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Секундомер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Дартс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5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Медицинбол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10 шт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Лыжи в комплекте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Лыжи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креплением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166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Ботинки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185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пар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Палки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166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шт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Конус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18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Стол для тенниса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Манишка метчатая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20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Мегафон ручной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10682" w:type="dxa"/>
            <w:gridSpan w:val="3"/>
            <w:tcBorders>
              <w:left w:val="nil"/>
              <w:right w:val="nil"/>
            </w:tcBorders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B7D33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Оформление</w:t>
            </w:r>
          </w:p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Стенд «Спортивная жизнь»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Стенд «Уголок здоровья» 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Стенд «Правила поведения в спортивном зале»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  <w:tr w:rsidR="00BB1C1C" w:rsidRPr="00552019" w:rsidTr="00B90422">
        <w:tc>
          <w:tcPr>
            <w:tcW w:w="3560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Стенд «Нормы ГТО»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61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</w:tr>
    </w:tbl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37"/>
        <w:gridCol w:w="3345"/>
        <w:gridCol w:w="4246"/>
      </w:tblGrid>
      <w:tr w:rsidR="00BB1C1C" w:rsidRPr="00552019" w:rsidTr="00766F9C">
        <w:tc>
          <w:tcPr>
            <w:tcW w:w="3137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345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Имеется в наличии</w:t>
            </w:r>
          </w:p>
        </w:tc>
        <w:tc>
          <w:tcPr>
            <w:tcW w:w="4246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BB1C1C" w:rsidRPr="00552019" w:rsidTr="00766F9C">
        <w:tc>
          <w:tcPr>
            <w:tcW w:w="10728" w:type="dxa"/>
            <w:gridSpan w:val="3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B7D3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Наглядный материал</w:t>
            </w:r>
          </w:p>
        </w:tc>
      </w:tr>
      <w:tr w:rsidR="00BB1C1C" w:rsidRPr="00552019" w:rsidTr="00766F9C">
        <w:tc>
          <w:tcPr>
            <w:tcW w:w="3137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Стенды</w:t>
            </w:r>
          </w:p>
        </w:tc>
        <w:tc>
          <w:tcPr>
            <w:tcW w:w="3345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«Спортивная жизнь»</w:t>
            </w:r>
          </w:p>
        </w:tc>
        <w:tc>
          <w:tcPr>
            <w:tcW w:w="4246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766F9C">
        <w:tc>
          <w:tcPr>
            <w:tcW w:w="3137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«Уголок здоровья» </w:t>
            </w:r>
          </w:p>
        </w:tc>
        <w:tc>
          <w:tcPr>
            <w:tcW w:w="4246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766F9C">
        <w:tc>
          <w:tcPr>
            <w:tcW w:w="3137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«Правила поведения в спортивном зале»</w:t>
            </w:r>
          </w:p>
        </w:tc>
        <w:tc>
          <w:tcPr>
            <w:tcW w:w="4246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766F9C">
        <w:tc>
          <w:tcPr>
            <w:tcW w:w="3137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5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«Нормативы ГТО»</w:t>
            </w:r>
          </w:p>
        </w:tc>
        <w:tc>
          <w:tcPr>
            <w:tcW w:w="4246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1C1C" w:rsidRPr="00552019" w:rsidTr="00766F9C">
        <w:tc>
          <w:tcPr>
            <w:tcW w:w="3137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Слайды</w:t>
            </w:r>
          </w:p>
        </w:tc>
        <w:tc>
          <w:tcPr>
            <w:tcW w:w="3345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B7D33">
              <w:rPr>
                <w:rFonts w:ascii="Times New Roman" w:hAnsi="Times New Roman"/>
                <w:lang w:eastAsia="ru-RU"/>
              </w:rPr>
              <w:t>1.Презентация по легкой атлетике.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B7D33">
              <w:rPr>
                <w:rFonts w:ascii="Times New Roman" w:hAnsi="Times New Roman"/>
                <w:lang w:eastAsia="ru-RU"/>
              </w:rPr>
              <w:t>2. Презентация по настольному теннису.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B7D33">
              <w:rPr>
                <w:rFonts w:ascii="Times New Roman" w:hAnsi="Times New Roman"/>
                <w:lang w:eastAsia="ru-RU"/>
              </w:rPr>
              <w:t>3. Роль подвижных игр при обучении передачам снизу двумя руками  на уроках физической культуры.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B7D33">
              <w:rPr>
                <w:rFonts w:ascii="Times New Roman" w:hAnsi="Times New Roman"/>
                <w:lang w:eastAsia="ru-RU"/>
              </w:rPr>
              <w:t>4. Презентация по волейболу.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B7D33">
              <w:rPr>
                <w:rFonts w:ascii="Times New Roman" w:hAnsi="Times New Roman"/>
                <w:lang w:eastAsia="ru-RU"/>
              </w:rPr>
              <w:t>5. Спортивные игры.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lang w:eastAsia="ru-RU"/>
              </w:rPr>
              <w:t>6.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Первая помощь.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7. Спортплощадки.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8. </w:t>
            </w:r>
            <w:r w:rsidRPr="00BB7D3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СУРДЛИМПИЙСКИЙ УРОК, ПОСВЯЩЕННЫЙ </w:t>
            </w:r>
            <w:r w:rsidRPr="00BB7D33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XVIII</w:t>
            </w:r>
            <w:r w:rsidRPr="00BB7D3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СУРДЛИМПИЙСКИМ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ЗИМНИМ ИГРАМ 2015 ГОДА. 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7D3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9. Нетрадиционные средства.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7D3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10. Классный час « День Народного Единства».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  <w:r w:rsidRPr="00BB7D33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Классный час «Нижегородская губерния -300 лет».</w:t>
            </w:r>
          </w:p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46" w:type="dxa"/>
          </w:tcPr>
          <w:p w:rsidR="00BB1C1C" w:rsidRPr="00BB7D33" w:rsidRDefault="00BB1C1C" w:rsidP="00BB7D33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B1C1C" w:rsidRPr="00BB7D33" w:rsidRDefault="00BB1C1C" w:rsidP="00BB7D33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BB1C1C" w:rsidRPr="00BB7D33" w:rsidRDefault="00BB1C1C" w:rsidP="00BB7D33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BB1C1C" w:rsidRPr="00BB7D33" w:rsidRDefault="00BB1C1C" w:rsidP="00766F9C">
      <w:pPr>
        <w:spacing w:after="200" w:line="276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B7D33">
        <w:rPr>
          <w:rFonts w:ascii="Times New Roman" w:hAnsi="Times New Roman"/>
          <w:b/>
          <w:sz w:val="32"/>
          <w:szCs w:val="32"/>
          <w:lang w:eastAsia="ru-RU"/>
        </w:rPr>
        <w:t>2. Каталог библиотеки кабинета</w:t>
      </w:r>
    </w:p>
    <w:p w:rsidR="00BB1C1C" w:rsidRPr="00BB7D33" w:rsidRDefault="00BB1C1C" w:rsidP="00BB7D33">
      <w:pPr>
        <w:spacing w:after="200" w:line="276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b/>
          <w:sz w:val="24"/>
          <w:szCs w:val="24"/>
          <w:lang w:eastAsia="ru-RU"/>
        </w:rPr>
        <w:t>Предметный указатель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5812"/>
        <w:gridCol w:w="1927"/>
      </w:tblGrid>
      <w:tr w:rsidR="00BB1C1C" w:rsidRPr="00552019" w:rsidTr="00B90422">
        <w:tc>
          <w:tcPr>
            <w:tcW w:w="10682" w:type="dxa"/>
            <w:gridSpan w:val="3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Учебники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книги, журнала и т.п.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В.И.Лях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Мой друг – физкультура ( 1 – 4 классы )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М.И.Виленский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 ( 5 – 7 классы )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2009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В.И.Лях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 ( 8 – 9 классы )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2009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В.И.Лях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 ( 10 – 11 классы )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В.И.Лях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Комплексная программа физического воспитания учащихся 1 – 11 классов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Адаптированная и научно-популярная</w:t>
            </w:r>
          </w:p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С.Г. Арзуманов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Физическое воспитание в школе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Ростов н/Д</w:t>
            </w:r>
          </w:p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:Феникс 2009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И.А.Гуревич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300 соревновательных игровых заданий по физическому воспитанию.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2-е издание-МН., Высш.Шк.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Учебно-методическое пособие по методике применения мячей большого диаметра.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Н.Н. – ООО</w:t>
            </w:r>
          </w:p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«Изд. Пламя»</w:t>
            </w:r>
          </w:p>
        </w:tc>
      </w:tr>
      <w:tr w:rsidR="00BB1C1C" w:rsidRPr="00552019" w:rsidTr="00B90422">
        <w:tc>
          <w:tcPr>
            <w:tcW w:w="2943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Учебно-методическое пособие по методике</w:t>
            </w:r>
          </w:p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Применения тренажеров Ю.А.Юлина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Н.Н. – ООО</w:t>
            </w:r>
          </w:p>
          <w:p w:rsidR="00BB1C1C" w:rsidRPr="00BB7D33" w:rsidRDefault="00BB1C1C" w:rsidP="00BB7D33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«Изд. Пламя»</w:t>
            </w:r>
          </w:p>
        </w:tc>
      </w:tr>
    </w:tbl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B1C1C" w:rsidRPr="00BB7D33" w:rsidRDefault="00BB1C1C" w:rsidP="00BB7D3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B7D33">
        <w:rPr>
          <w:rFonts w:ascii="Times New Roman" w:hAnsi="Times New Roman"/>
          <w:b/>
          <w:sz w:val="32"/>
          <w:szCs w:val="32"/>
          <w:lang w:eastAsia="ru-RU"/>
        </w:rPr>
        <w:t>Видеотека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1842"/>
        <w:gridCol w:w="5812"/>
        <w:gridCol w:w="1927"/>
      </w:tblGrid>
      <w:tr w:rsidR="00BB1C1C" w:rsidRPr="00552019" w:rsidTr="00B90422">
        <w:tc>
          <w:tcPr>
            <w:tcW w:w="110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B7D33">
              <w:rPr>
                <w:rFonts w:ascii="Times New Roman" w:hAnsi="Times New Roman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1842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B7D33">
              <w:rPr>
                <w:rFonts w:ascii="Times New Roman" w:hAnsi="Times New Roman"/>
                <w:sz w:val="32"/>
                <w:szCs w:val="32"/>
                <w:lang w:eastAsia="ru-RU"/>
              </w:rPr>
              <w:t>диск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B7D33">
              <w:rPr>
                <w:rFonts w:ascii="Times New Roman" w:hAnsi="Times New Roman"/>
                <w:sz w:val="32"/>
                <w:szCs w:val="32"/>
                <w:lang w:eastAsia="ru-RU"/>
              </w:rPr>
              <w:t>название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B7D33">
              <w:rPr>
                <w:rFonts w:ascii="Times New Roman" w:hAnsi="Times New Roman"/>
                <w:sz w:val="32"/>
                <w:szCs w:val="32"/>
                <w:lang w:eastAsia="ru-RU"/>
              </w:rPr>
              <w:t>примечание</w:t>
            </w:r>
          </w:p>
        </w:tc>
      </w:tr>
      <w:tr w:rsidR="00BB1C1C" w:rsidRPr="00552019" w:rsidTr="00B90422">
        <w:tc>
          <w:tcPr>
            <w:tcW w:w="110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val="en-US" w:eastAsia="ru-RU"/>
              </w:rPr>
              <w:t>DVD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BB7D3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Профилактика нарушений осанки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Курсы 2010</w:t>
            </w:r>
          </w:p>
        </w:tc>
      </w:tr>
      <w:tr w:rsidR="00BB1C1C" w:rsidRPr="00552019" w:rsidTr="00B90422">
        <w:tc>
          <w:tcPr>
            <w:tcW w:w="110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val="en-US" w:eastAsia="ru-RU"/>
              </w:rPr>
              <w:t>CD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 </w:t>
            </w:r>
            <w:r w:rsidRPr="00BB7D33">
              <w:rPr>
                <w:rFonts w:ascii="Times New Roman" w:hAnsi="Times New Roman"/>
                <w:sz w:val="24"/>
                <w:szCs w:val="24"/>
                <w:lang w:val="en-US" w:eastAsia="ru-RU"/>
              </w:rPr>
              <w:t>HIP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BB7D33">
              <w:rPr>
                <w:rFonts w:ascii="Times New Roman" w:hAnsi="Times New Roman"/>
                <w:sz w:val="24"/>
                <w:szCs w:val="24"/>
                <w:lang w:val="en-US" w:eastAsia="ru-RU"/>
              </w:rPr>
              <w:t>HOP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занятий на больших мячах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Курсы 2010</w:t>
            </w:r>
          </w:p>
        </w:tc>
      </w:tr>
      <w:tr w:rsidR="00BB1C1C" w:rsidRPr="00552019" w:rsidTr="00B90422">
        <w:tc>
          <w:tcPr>
            <w:tcW w:w="110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val="en-US" w:eastAsia="ru-RU"/>
              </w:rPr>
              <w:t>DVD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BB7D3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Курсы 2010</w:t>
            </w:r>
          </w:p>
        </w:tc>
      </w:tr>
      <w:tr w:rsidR="00BB1C1C" w:rsidRPr="00552019" w:rsidTr="00B90422">
        <w:tc>
          <w:tcPr>
            <w:tcW w:w="1101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val="en-US" w:eastAsia="ru-RU"/>
              </w:rPr>
              <w:t>DVD</w:t>
            </w: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BB7D33">
              <w:rPr>
                <w:rFonts w:ascii="Times New Roman" w:hAnsi="Times New Roman"/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5812" w:type="dxa"/>
          </w:tcPr>
          <w:p w:rsidR="00BB1C1C" w:rsidRPr="00BB7D33" w:rsidRDefault="00BB1C1C" w:rsidP="00BB7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7D33">
              <w:rPr>
                <w:rFonts w:ascii="Times New Roman" w:hAnsi="Times New Roman"/>
                <w:sz w:val="24"/>
                <w:szCs w:val="24"/>
                <w:lang w:eastAsia="ru-RU"/>
              </w:rPr>
              <w:t>Открытие и закрытие Олимпийских игр. Сочи 2014</w:t>
            </w:r>
          </w:p>
        </w:tc>
        <w:tc>
          <w:tcPr>
            <w:tcW w:w="1927" w:type="dxa"/>
          </w:tcPr>
          <w:p w:rsidR="00BB1C1C" w:rsidRPr="00BB7D33" w:rsidRDefault="00BB1C1C" w:rsidP="00BB7D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B1C1C" w:rsidRPr="00BB7D33" w:rsidRDefault="00BB1C1C" w:rsidP="00BB7D3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B1C1C" w:rsidRPr="00BB7D33" w:rsidRDefault="00BB1C1C" w:rsidP="00BB7D33">
      <w:pPr>
        <w:tabs>
          <w:tab w:val="left" w:pos="57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B7D33">
        <w:rPr>
          <w:rFonts w:ascii="Times New Roman" w:hAnsi="Times New Roman"/>
          <w:b/>
          <w:sz w:val="28"/>
          <w:szCs w:val="28"/>
          <w:lang w:eastAsia="ru-RU"/>
        </w:rPr>
        <w:t>СПИСОК МЕТОДИЧЕСКОЙ ЛИТЕРАТУРЫ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1. Е.Янкелевич  Физкультура и здоровье . М.: Физкультура и спорт 1977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2.П.Нормантас  Физкультура на пляже.  М.: Физкультура и спорт 1966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3. В.К. Велитченко Физкультура без травм.  М.: Просвещение 1993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 xml:space="preserve">4. В. Уваров « Смелые и ловкие». 1-я ступень Всесоюзного физкультурного комплекса            ГТО..  М.: Физкультура и спорт 1972   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5. Н.Г.Озолин   Путь к успеху.  М.: Физкультура и спорт 1985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6. В.Г.Фролов  Физкультурные занятия, игры и упражнения на прогулке.  М.: Просвещение 1986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7. К. Осипов «Сильные духом». Звезды паралимпийской сборной России.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8. В. Кирсанов  «Музыка, Грация». Художественная гимнастика. М.: Физкультура и спорт 1984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9. А. Брыкин  «Гимнастическая терминология». М.: Физкультура и спорт 1963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10. Ж. Жубер Горные лыжи; техника и мастерство.  М.: Физкультура и спорт 1983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11. В. Фролов  Физические занятия на воздухе. М.: Просвещение 1983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12. Твой Олимпийский учебник.  М.: Советский спорт 1999  (учебное пособие для учреждений образования).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13. М.Ф. Литвинова  Русские народные подвижные игры. М.: Просвещение 1986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14. Е.М. Минскин  «Игры и развлечения в группе продленного дня».  М.: Просвещение 1980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15. Л.А. Смирнова  ОРУ для младших школьников. Библиотека учителя физ.культуры.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16. О.В.Белоножкина  «Спортивно – оздоровительные мероприятия в школе».  Волгоград: Учитель 2006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17. Ю.Ф. Курамшин.  Найди свой талант.  Библиотека «Стадион для всех».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18. А.В.Козлов  Плавание доступно всем. Библиотека «Стадион для всех».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19. М.Г. Фридман  «Спортивно – оздоровительная работа в детских лагерях отдыха для организаторов внеклассной работы».Б. Глебовия  Бадминтон для детей.  М.: Физкультура и спорт 19638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20. Ж.Лувсин  Спортивный массаж.  М.: Цитадель-трейд2006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21. А.Кулешев  Страна олимпийского дневника. М.: Физкультура и спорт 1987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 xml:space="preserve">22. Л. Соломянская  Олимпиада во дворе. М.: Физкультура и спорт 1978 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 xml:space="preserve">23. А.Ю.Патрикеев  Поурочные разработки 3 класса по физической культуре. М.: ВАКО 2015 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24. А. Никифоров  Предметные олимпиады 7 – 11 класса физической культуры.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 xml:space="preserve">     Волгоград: Учитель 2015 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 xml:space="preserve">25. А.Н.Каплов  Организация и проведение олимпиад. Рекомендации, тесты, задания. 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 xml:space="preserve">           Волгоград: Учитель 2014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26. Физкультура. Тематическое планирование по 2 и 3 часовой программам. Волгоград: Учитель 2014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27. Программа по физической культуре. Специальная медицинская группа 1-11 кл.</w:t>
      </w:r>
    </w:p>
    <w:p w:rsidR="00BB1C1C" w:rsidRPr="00BB7D33" w:rsidRDefault="00BB1C1C" w:rsidP="00BB7D33">
      <w:pPr>
        <w:tabs>
          <w:tab w:val="left" w:pos="570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 xml:space="preserve">    М.: Глобус 2010</w:t>
      </w:r>
    </w:p>
    <w:p w:rsidR="00BB1C1C" w:rsidRPr="00BB7D33" w:rsidRDefault="00BB1C1C" w:rsidP="00BB7D33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Pr="009B6031" w:rsidRDefault="00BB1C1C" w:rsidP="009B6031">
      <w:pPr>
        <w:tabs>
          <w:tab w:val="center" w:pos="4677"/>
        </w:tabs>
        <w:jc w:val="right"/>
        <w:rPr>
          <w:rFonts w:ascii="Times New Roman" w:hAnsi="Times New Roman"/>
          <w:sz w:val="28"/>
          <w:szCs w:val="28"/>
        </w:rPr>
      </w:pPr>
      <w:r w:rsidRPr="009B6031">
        <w:rPr>
          <w:rFonts w:ascii="Times New Roman" w:hAnsi="Times New Roman"/>
          <w:sz w:val="28"/>
          <w:szCs w:val="28"/>
        </w:rPr>
        <w:t xml:space="preserve"> </w:t>
      </w: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Pr="009B6031" w:rsidRDefault="00BB1C1C" w:rsidP="009B6031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BB1C1C" w:rsidRDefault="00BB1C1C" w:rsidP="00945B72"/>
    <w:p w:rsidR="00BB1C1C" w:rsidRDefault="00BB1C1C" w:rsidP="00945B72"/>
    <w:p w:rsidR="00BB1C1C" w:rsidRPr="00BB7D33" w:rsidRDefault="00BB1C1C" w:rsidP="00415A9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Cambria" w:hAnsi="Cambria"/>
          <w:b/>
          <w:bCs/>
          <w:kern w:val="32"/>
          <w:sz w:val="32"/>
          <w:szCs w:val="32"/>
          <w:lang w:eastAsia="ru-RU"/>
        </w:rPr>
        <w:t>Материально</w:t>
      </w:r>
      <w:r>
        <w:rPr>
          <w:rFonts w:ascii="Cambria" w:hAnsi="Cambria"/>
          <w:b/>
          <w:bCs/>
          <w:kern w:val="32"/>
          <w:sz w:val="32"/>
          <w:szCs w:val="32"/>
          <w:lang w:eastAsia="ru-RU"/>
        </w:rPr>
        <w:t>- техническое обеспечение</w:t>
      </w:r>
      <w:r w:rsidRPr="00BB7D33">
        <w:rPr>
          <w:rFonts w:ascii="Cambria" w:hAnsi="Cambria"/>
          <w:b/>
          <w:bCs/>
          <w:kern w:val="32"/>
          <w:sz w:val="32"/>
          <w:szCs w:val="32"/>
          <w:lang w:eastAsia="ru-RU"/>
        </w:rPr>
        <w:t xml:space="preserve"> кабинета изобразительного </w:t>
      </w:r>
      <w:r>
        <w:rPr>
          <w:rFonts w:ascii="Cambria" w:hAnsi="Cambria"/>
          <w:b/>
          <w:bCs/>
          <w:kern w:val="32"/>
          <w:sz w:val="32"/>
          <w:szCs w:val="32"/>
          <w:lang w:eastAsia="ru-RU"/>
        </w:rPr>
        <w:t xml:space="preserve">         </w:t>
      </w:r>
      <w:r w:rsidRPr="00BB7D33">
        <w:rPr>
          <w:rFonts w:ascii="Cambria" w:hAnsi="Cambria"/>
          <w:b/>
          <w:bCs/>
          <w:kern w:val="32"/>
          <w:sz w:val="32"/>
          <w:szCs w:val="32"/>
          <w:lang w:eastAsia="ru-RU"/>
        </w:rPr>
        <w:t>искусства</w:t>
      </w:r>
      <w:r w:rsidRPr="00BB7D33">
        <w:rPr>
          <w:rFonts w:ascii="Times New Roman" w:hAnsi="Times New Roman"/>
          <w:sz w:val="28"/>
          <w:szCs w:val="28"/>
          <w:lang w:eastAsia="ru-RU"/>
        </w:rPr>
        <w:t>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1)Технические средства: 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Компьютер (1 шт.)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>Проектор (1 шт.)                                                                                                                             Экран (1 шт.)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>2) Средства обеспечения безопасности:</w:t>
      </w:r>
      <w:r w:rsidRPr="00BB7D33">
        <w:rPr>
          <w:rFonts w:ascii="Times New Roman" w:hAnsi="Times New Roman"/>
          <w:sz w:val="28"/>
          <w:szCs w:val="28"/>
          <w:lang w:eastAsia="ru-RU"/>
        </w:rPr>
        <w:t xml:space="preserve"> противопожарная сигнализация.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>3)Учебно-методические средства обучения: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B7D33">
        <w:rPr>
          <w:rFonts w:ascii="Times New Roman" w:hAnsi="Times New Roman"/>
          <w:sz w:val="24"/>
          <w:szCs w:val="24"/>
          <w:lang w:eastAsia="ru-RU"/>
        </w:rPr>
        <w:t>1.Набор гипсовых геометрических  тел-9 шт.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 xml:space="preserve"> 2.Наглядные гипсовые пособия:  мужская и женская головы, женская маска- по 1 экз,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 xml:space="preserve"> Фрагменты: рука, глаз, губы, ухо, верхняя  часть лица, центральная часть лица, нос – 13 шт.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>3. Пластмассовые наборы (череп, скелет, )- по 1 шт.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 xml:space="preserve">4. Гипсовые розетки (разные)– 4 шт. 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>5.Набор плакатов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 xml:space="preserve"> по основам рисования- 1 компл.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 xml:space="preserve"> по народным промыслам – 1 компл.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 xml:space="preserve"> по декоративно – прикладному искусству.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>6. Набор спец. плакатов для рисования – 18 шт.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>7. Набор кистей разных -1шт.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528F3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Учебники:  изобразительное искусство                                                                                                                                            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Декоративно – прикладное искусство  в жизни человека  ИЗО  Н. А. Горяева О.В. Островская 5 класс  Москва « просвещение» 2009 год                                                                                         Искусство в жизни человека ИЗО  Л. А. Неменская Москва « просвещение» 2009 год               Дизайн и архитектура в жизни человека ИЗО А. С. Питерских Г. Е. Гуров  Москва «просвещение» 2009 год                                                                                                               Изобразительное искусство в театре, кино, на телевидении. Изо А.С. Питерских Москва «просвещение» 2018 год                                                                                                                     Учебники: МХК                                                                                                                             Мировая художественная культура 8,9 класс ДРОФА 2013 год                                                                                Мировая художественная культура 10, 11 класс Г.И. Данилова Москва ДРОФА 2013 год       Книги по искусству – 4 экз. 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>Методические пособия по изобразительному искусству и декоративно – прикладному  искусству – 4 экз.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>4)Дидактическое обеспечение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учебного процесса наряду с литературой включает: набор плакатов по основам рисования- 1 компл., по народным промыслам – 1 компл., по декоративно – прикладному искусству.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>5) Мультимедийное учебное пособие</w:t>
      </w:r>
      <w:r w:rsidRPr="00BB7D33">
        <w:rPr>
          <w:rFonts w:ascii="Times New Roman" w:hAnsi="Times New Roman"/>
          <w:sz w:val="24"/>
          <w:szCs w:val="24"/>
          <w:lang w:eastAsia="ru-RU"/>
        </w:rPr>
        <w:t>: презентации.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sz w:val="24"/>
          <w:szCs w:val="24"/>
          <w:lang w:eastAsia="ru-RU"/>
        </w:rPr>
        <w:t xml:space="preserve"> видеоуроки.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>6)Видеофильмы по учебной программе предметов МХК и ИЗО.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7)Адреса сайтов в интернете: </w:t>
      </w:r>
      <w:hyperlink r:id="rId134" w:history="1">
        <w:r w:rsidRPr="00BB7D33">
          <w:rPr>
            <w:rFonts w:ascii="Times New Roman" w:hAnsi="Times New Roman"/>
            <w:b/>
            <w:bCs/>
            <w:sz w:val="24"/>
            <w:szCs w:val="24"/>
            <w:lang w:eastAsia="ru-RU"/>
          </w:rPr>
          <w:t>http://www.edu.ru</w:t>
        </w:r>
      </w:hyperlink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; </w:t>
      </w:r>
      <w:hyperlink r:id="rId135" w:history="1">
        <w:r w:rsidRPr="00BB7D33">
          <w:rPr>
            <w:rFonts w:ascii="Times New Roman" w:hAnsi="Times New Roman"/>
            <w:b/>
            <w:bCs/>
            <w:sz w:val="24"/>
            <w:szCs w:val="24"/>
            <w:lang w:eastAsia="ru-RU"/>
          </w:rPr>
          <w:t>http://window.edu.ru</w:t>
        </w:r>
      </w:hyperlink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; </w:t>
      </w:r>
      <w:hyperlink r:id="rId136" w:history="1">
        <w:r w:rsidRPr="00BB7D33">
          <w:rPr>
            <w:rFonts w:ascii="Times New Roman" w:hAnsi="Times New Roman"/>
            <w:b/>
            <w:bCs/>
            <w:sz w:val="24"/>
            <w:szCs w:val="24"/>
            <w:lang w:eastAsia="ru-RU"/>
          </w:rPr>
          <w:t>http://katalog.iot.ru</w:t>
        </w:r>
      </w:hyperlink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; дневник.ru ; </w:t>
      </w:r>
      <w:hyperlink r:id="rId137" w:history="1">
        <w:r w:rsidRPr="00BB7D33">
          <w:rPr>
            <w:rFonts w:ascii="Times New Roman" w:hAnsi="Times New Roman"/>
            <w:b/>
            <w:bCs/>
            <w:sz w:val="24"/>
            <w:szCs w:val="24"/>
            <w:lang w:eastAsia="ru-RU"/>
          </w:rPr>
          <w:t>http://nsportal.ru/masyagina-irina-viktorovna</w:t>
        </w:r>
      </w:hyperlink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(Личный сайт).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B7D33"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</w:p>
    <w:p w:rsidR="00BB1C1C" w:rsidRPr="00BB7D33" w:rsidRDefault="00BB1C1C" w:rsidP="00BB7D3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b/>
          <w:bCs/>
          <w:sz w:val="24"/>
          <w:szCs w:val="24"/>
          <w:lang w:eastAsia="ru-RU"/>
        </w:rPr>
        <w:t>БАНК ПРЕЗЕНТАЦИЙ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                                            </w:t>
      </w:r>
    </w:p>
    <w:p w:rsidR="00BB1C1C" w:rsidRPr="00BB7D33" w:rsidRDefault="00BB1C1C" w:rsidP="00BB7D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B7D33">
        <w:rPr>
          <w:rFonts w:ascii="Times New Roman" w:hAnsi="Times New Roman"/>
          <w:color w:val="FF0000"/>
          <w:sz w:val="24"/>
          <w:szCs w:val="24"/>
          <w:lang w:eastAsia="ru-RU"/>
        </w:rPr>
        <w:t>5 класс: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          Декоративно - прикладное искусство и человек                                                                 Древние образы в народном искусстве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Убранство русской избы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Внутренний мир русской избы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Конструкция и декор предметов народного быта                                                                                        Русская народная вышивка                                                                                                                  Народный праздничный костюм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Народные праздничные обряды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Древние образы в современных народных игрушках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Искусство Гжели                                                                                                                                           Городецкая роспись                                                                                                                                     Хохлома                                                                                                                                                      Жостово. Роспись по металлу                                                                                                                    Щепа. Роспись по лубу и дереву                                                                                                                Зачем людям украшения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Роль декоративного искусства в жизни древнего общества                                                                  Одежда говорит о человеке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О чём рассказывают нам гербы и эмблемы                                                                                                     Современное выставочное искусство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B7D33">
        <w:rPr>
          <w:rFonts w:ascii="Times New Roman" w:hAnsi="Times New Roman"/>
          <w:color w:val="FF0000"/>
          <w:sz w:val="24"/>
          <w:szCs w:val="24"/>
          <w:lang w:eastAsia="ru-RU"/>
        </w:rPr>
        <w:t xml:space="preserve">6 класс                                                                                                                                                 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Изобразительное искусство. Семья пространственных искусств                                                              Рисунок – основа изобразительного творчества                                                                                       Линия и её изобразительные возможности. Ритм линий                                                                          Пятно как средство выражения. Ритм пятен.                                                                                               Цвет. Основы цветоведения                                                                                                                          Объёмные изображения в скульптуре                                                                                                         Основы языка изображения                                                                                                                            Реальность и фантазия в творчестве художника                                                                                      Изображение предметного мира –натюрморт                                                                                           Понятие формы. Многообразие форм окружающего мира                                                                                                            Изображение объёма на плоскости и линейная перспектива                                                                    Освещение. Свет и тень                                                                                                                              Натюрморт в графике                                                                                                                                      Цвет в графике                                                                                                                                              Выразительные возможности натюрморта                                                                                                Образ человека – главная тема в искусстве                                                                                               Конструкция головы человека и её основные пропорции                                                                         Изображение головы человека в пространстве                                                                                                   Портрет в скульптуре                                                                                                                                     Сатирические образы человека                                                                                                                   Образные возможности освещения в портрете                                                                                         Жанры в ИЗО                                                                                                                                                   Правила построения перспективы                                                                                                                                                                                                                                                                                   Пейзаж настроения Природа и художник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7D33">
        <w:rPr>
          <w:rFonts w:ascii="Times New Roman" w:hAnsi="Times New Roman"/>
          <w:color w:val="FF0000"/>
          <w:sz w:val="24"/>
          <w:szCs w:val="24"/>
          <w:lang w:eastAsia="ru-RU"/>
        </w:rPr>
        <w:t xml:space="preserve">7 класс                                                                                                                                                  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Основы композиции в конструктивных искусствах                                                                                           Буква – строка – текст                                                                                                                                         Когда текст и изображение вместе                                                                                                                   В бескрайнем море книг и журналов                                                                                                                Конструкция: часть и целое                                                                                                                           Красота и целесообразность                                                                                                                       Цвет в архитектуре и дизайне                                                                                                                     Город сквозь времена и страны                                                                                                                    Город сегодня и завтра                                                                                                                                 Живое пространство города                                                                                                                       Вещь в городе и дома                                                                                                                                    Природа и архитектура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Ты – архитектор                                                                                                                                            Мой дом – мой образ жизни                                                                                                                                                         Мода, культура и ты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B7D33">
        <w:rPr>
          <w:rFonts w:ascii="Times New Roman" w:hAnsi="Times New Roman"/>
          <w:color w:val="FF0000"/>
          <w:sz w:val="24"/>
          <w:szCs w:val="24"/>
          <w:lang w:eastAsia="ru-RU"/>
        </w:rPr>
        <w:t xml:space="preserve">8 класс                                                                                                                                                  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>Искусство зримых образов                                                                                                                           Правда и магия театра                                                                                                                                        Безграничное пространство сцены                                                                                                               Тайны актёрского воплощения                                                                                                                       Привет от Карабаса – Барабаса                                                                                                                                                                                              Третий звонок                                                                                                                                                  Фотография – взгляд, сохранённый навсегда                                                                                                                    Грамота фото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композиции и съёмки                                                                                                           Фотография – искусство светописи                                                                                                                                        События в кадре                                                                                                                                            Фотография и компьютер                                                                                                                           Многоголосый язык экрана                                                                                                                             Художник – режиссёр – оператор                                                                                                                   От большого экрана к твоему видео                                                                                                                                        Бесконечный мир кинематографа                                                                                                               Мир на экране : здесь и сейчас                                                                                                                      ТВ и документальное кино                                                                                                                             Жизнь врасплох или или Киноглаз                                                                                                                             ТВ, видео, Интернет… Что дальше?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7D33">
        <w:rPr>
          <w:rFonts w:ascii="Times New Roman" w:hAnsi="Times New Roman"/>
          <w:color w:val="FF0000"/>
          <w:sz w:val="24"/>
          <w:szCs w:val="24"/>
          <w:lang w:eastAsia="ru-RU"/>
        </w:rPr>
        <w:t xml:space="preserve">9 класс                                                                                                                                                  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Храмовый синтез искусств Синтез искусств в архитектуре                                                                     Синтез искусств в театре, кино на ТВ                                                                                                           Художественные послания предков                                                                                                             Символы в жизни и в искусстве                                                                                                                           Звучащий цвет и зримый звук                                                                                                                    Музыкально- поэтическая символика огня                                                                                                 Что такое красота                                                                                                                                                                   Откровенье вечной красоты                                                                                                                     Застывшая музыка                                                                                                                                          Есть ли у Красоты своя законы                                                                                                                                                                                      Как человек реагирует на явления  в жизни и в искусстве                                                                                     Преобразующая сила искусством – это тихая работа                                                                                   Лирические образы вокальной и инструментальной музыке                                                               Идеал человека в искусстве Воспитание души                                                                                      Искусство и власть                                                                                                                                                                                Искусство предвосхищает будущее                                                                                                              Дар предвосхищения                                                                                                                                                                Художественное мышление в авангарде науки                                                                                       Традиции и новаторство в искусстве                                                                                                             Художник и ученый                                                                                                                                               Архитектура исторического города                                                                                                             Архитектура современного города                                                                                                                          Специфика изображений в полиграфии                                                                                                       Музыка в быту                                                                                                                                          Массовые общедоступные искусства                                                                                                                       Изобразительная природа кино                                                                                                                                                                       Тайные смыслы образов искусства                                                                                                                                                                 Литературные страницы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B7D33">
        <w:rPr>
          <w:rFonts w:ascii="Times New Roman" w:hAnsi="Times New Roman"/>
          <w:color w:val="FF0000"/>
          <w:sz w:val="24"/>
          <w:szCs w:val="24"/>
          <w:lang w:eastAsia="ru-RU"/>
        </w:rPr>
        <w:t xml:space="preserve">10 класс                                                                                                                                                      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Искусство первобытного человека                                                                                                                Художественная культура Древней Передней Азии                                                                                     Архитектура Древнего Египта                                                                                                                                    ИЗО и музыка Древнего Египта                                                                                                                                                Художественная культура Мезоамерики                                                                                                                             Эгейское искусство                                                                                                                          Архитектурный облик древней Эллады                                                                                                      ИЗО древней Греции                                                                                                                                     Архитектурные достижения древнего Рима                                                                                                       Театр и музыка античности                                                                                                                         Мир византийской культуры                                                                                                                      Архитектура западно-европейского средневековья                                                                                                  ИЗО средних веков                                                                                                                                       Художественная культура Киевской Руси                                                                                                                                                                                                             Художественная культура Индии, Китая                                                                                                                                                        Художественная культура исламских стран                                                                                                                           ИЗО проторенессанса и раннего возрождения                                                                                                                                      Титаны высокого возрождения                                                                                                                  Мастера венецианской живописи                                                                                                               Искусство северного возрождения                                                                                                                Музыка и театр  эпохи возрождения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B7D33">
        <w:rPr>
          <w:rFonts w:ascii="Times New Roman" w:hAnsi="Times New Roman"/>
          <w:color w:val="FF0000"/>
          <w:sz w:val="24"/>
          <w:szCs w:val="24"/>
          <w:lang w:eastAsia="ru-RU"/>
        </w:rPr>
        <w:t xml:space="preserve">11 класс                                                                                                                                                           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Романтизм в художественной культуре Европы 19 века                                                                                                                                                                                     Импрессионизм – поиск ускользающей красоты                                                                                      Действительность сквозь призму страха и пессимизма                                                                         Традиционные и нетрадиционные течения в искусстве конца 19 начале 20 века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Шедевры русской художественной культуры  первой половины 19 века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Русская художественная культура переоформленной эпохи                                                              Переоценка ценностей в русской художественной культуре серебряного века, открытие символизма                                                                                                                                                 Эстетика эксперимента и ранний русский авангард                                                                            Неоклассицизм и поздний романтизм                                                                                                  Полюсы добра и зла, литературная классика 20 века                                                                     Музыкальное искусство в нотах и без нот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Театр и кино искусство 20 века, культурная дополняемость                                                      Художественная культура Америки                                                                                               Социалистический реализм, глобальная политизация художественной культуры                            Образы искусства военных лети образы войны в искусстве второй половины 20 века                  Русская тема в советском искусстве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Противоречи</w:t>
      </w:r>
      <w:r w:rsidRPr="00BB7D33">
        <w:rPr>
          <w:rFonts w:ascii="Times New Roman" w:hAnsi="Times New Roman"/>
          <w:sz w:val="24"/>
          <w:szCs w:val="24"/>
          <w:lang w:eastAsia="ru-RU"/>
        </w:rPr>
        <w:t xml:space="preserve">я в отечественной художественной культуре последних десятилетий 20 века.                                     </w:t>
      </w:r>
    </w:p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Default="00BB1C1C" w:rsidP="00945B72"/>
    <w:p w:rsidR="00BB1C1C" w:rsidRPr="00BC5B41" w:rsidRDefault="00BB1C1C" w:rsidP="00BC5B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B1C1C" w:rsidRPr="00BC5B41" w:rsidRDefault="00BB1C1C" w:rsidP="00BC5B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C5B41">
        <w:rPr>
          <w:rFonts w:ascii="Times New Roman" w:hAnsi="Times New Roman"/>
          <w:b/>
          <w:sz w:val="28"/>
          <w:szCs w:val="28"/>
          <w:lang w:eastAsia="ru-RU"/>
        </w:rPr>
        <w:t xml:space="preserve">   Материально-техническое     обеспечение   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кабинета </w:t>
      </w:r>
      <w:r w:rsidRPr="00BC5B41">
        <w:rPr>
          <w:rFonts w:ascii="Times New Roman" w:hAnsi="Times New Roman"/>
          <w:b/>
          <w:sz w:val="28"/>
          <w:szCs w:val="28"/>
          <w:lang w:eastAsia="ru-RU"/>
        </w:rPr>
        <w:t>музык</w:t>
      </w:r>
      <w:r>
        <w:rPr>
          <w:rFonts w:ascii="Times New Roman" w:hAnsi="Times New Roman"/>
          <w:b/>
          <w:sz w:val="28"/>
          <w:szCs w:val="28"/>
          <w:lang w:eastAsia="ru-RU"/>
        </w:rPr>
        <w:t>и</w:t>
      </w:r>
    </w:p>
    <w:p w:rsidR="00BB1C1C" w:rsidRPr="00BC5B41" w:rsidRDefault="00BB1C1C" w:rsidP="00BC5B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  <w:r w:rsidRPr="00F528F3">
        <w:rPr>
          <w:rFonts w:ascii="Times New Roman" w:hAnsi="Times New Roman"/>
          <w:b/>
          <w:sz w:val="32"/>
          <w:szCs w:val="32"/>
          <w:u w:val="single"/>
        </w:rPr>
        <w:t>Учебный  кабинет – 1, оснащён: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>1.Фортепиано – 1шт,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>2.Магнитофон -1шт,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 xml:space="preserve"> 3. Аудиопроигрыватель – 1шт.                                                                                               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 xml:space="preserve">4.Компьютер-1шт.                                                                                                                                            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>5. Экран-1шт.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  <w:r w:rsidRPr="00F528F3">
        <w:rPr>
          <w:rFonts w:ascii="Times New Roman" w:hAnsi="Times New Roman"/>
          <w:b/>
          <w:sz w:val="32"/>
          <w:szCs w:val="32"/>
          <w:u w:val="single"/>
        </w:rPr>
        <w:t>Методическое обеспечение: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 xml:space="preserve">1. Аудиокассеты 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 xml:space="preserve">В.Алеев 7-8 класс – 2шт., 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 xml:space="preserve"> Фонохрестоматия к программе  Д.Б.Кабалевского  5-8 классы -1 компл..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>Беседы о музыке  для общеобразовательных школ -15шт.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F528F3">
        <w:rPr>
          <w:rFonts w:ascii="Times New Roman" w:hAnsi="Times New Roman"/>
          <w:b/>
          <w:sz w:val="28"/>
          <w:szCs w:val="28"/>
          <w:u w:val="single"/>
        </w:rPr>
        <w:t>2.Диски: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>Е. Критская программа «Музыка» 1-5 класс – 5шт.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>Д.Б.Кабалевский программа «Музыка» 2-7 класс- 3шт.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>«Шедевры оперной музыки» - 1 шт..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28F3">
        <w:rPr>
          <w:rFonts w:ascii="Times New Roman" w:hAnsi="Times New Roman"/>
          <w:sz w:val="24"/>
          <w:szCs w:val="24"/>
        </w:rPr>
        <w:t>Сборник классических  произведений – 1компл..</w:t>
      </w: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528F3">
        <w:rPr>
          <w:rFonts w:ascii="Times New Roman" w:hAnsi="Times New Roman"/>
          <w:b/>
          <w:sz w:val="28"/>
          <w:szCs w:val="28"/>
        </w:rPr>
        <w:t>3. Плакаты -  6 шт.</w:t>
      </w: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528F3">
        <w:rPr>
          <w:rFonts w:ascii="Times New Roman" w:hAnsi="Times New Roman"/>
          <w:b/>
          <w:sz w:val="28"/>
          <w:szCs w:val="28"/>
        </w:rPr>
        <w:t>4. Портреты русских и зарубежных композиторов – 1 компл.                                                                        5</w:t>
      </w:r>
      <w:r>
        <w:rPr>
          <w:rFonts w:ascii="Times New Roman" w:hAnsi="Times New Roman"/>
          <w:b/>
          <w:sz w:val="28"/>
          <w:szCs w:val="28"/>
        </w:rPr>
        <w:t>.Итоговые тесты для 5-7 классов.</w:t>
      </w: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Pr="00F528F3" w:rsidRDefault="00BB1C1C" w:rsidP="00F528F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B1C1C" w:rsidRPr="00BC5B41" w:rsidRDefault="00BB1C1C" w:rsidP="00F528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C5B41">
        <w:rPr>
          <w:rFonts w:ascii="Times New Roman" w:hAnsi="Times New Roman"/>
          <w:b/>
          <w:sz w:val="28"/>
          <w:szCs w:val="28"/>
          <w:lang w:eastAsia="ru-RU"/>
        </w:rPr>
        <w:t xml:space="preserve">   Материально-техническое     обеспечение    </w:t>
      </w:r>
      <w:r>
        <w:rPr>
          <w:rFonts w:ascii="Times New Roman" w:hAnsi="Times New Roman"/>
          <w:b/>
          <w:sz w:val="28"/>
          <w:szCs w:val="28"/>
          <w:lang w:eastAsia="ru-RU"/>
        </w:rPr>
        <w:t>кабинетов технологии</w:t>
      </w:r>
    </w:p>
    <w:p w:rsidR="00BB1C1C" w:rsidRPr="00BC5B41" w:rsidRDefault="00BB1C1C" w:rsidP="00F528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C5B41">
        <w:rPr>
          <w:rFonts w:ascii="Times New Roman" w:hAnsi="Times New Roman"/>
          <w:b/>
          <w:sz w:val="24"/>
          <w:szCs w:val="24"/>
          <w:lang w:eastAsia="ru-RU"/>
        </w:rPr>
        <w:t>Технология</w:t>
      </w:r>
    </w:p>
    <w:p w:rsidR="00BB1C1C" w:rsidRPr="00BC5B41" w:rsidRDefault="00BB1C1C" w:rsidP="00F528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C5B41">
        <w:rPr>
          <w:rFonts w:ascii="Times New Roman" w:hAnsi="Times New Roman"/>
          <w:b/>
          <w:sz w:val="24"/>
          <w:szCs w:val="24"/>
          <w:lang w:eastAsia="ru-RU"/>
        </w:rPr>
        <w:t>(для девочек)</w:t>
      </w:r>
    </w:p>
    <w:p w:rsidR="00BB1C1C" w:rsidRDefault="00BB1C1C" w:rsidP="00BC5B41">
      <w:pPr>
        <w:autoSpaceDE w:val="0"/>
        <w:autoSpaceDN w:val="0"/>
        <w:adjustRightInd w:val="0"/>
        <w:spacing w:after="0" w:line="240" w:lineRule="auto"/>
        <w:ind w:right="273"/>
        <w:rPr>
          <w:rFonts w:ascii="Times New Roman" w:hAnsi="Times New Roman"/>
          <w:sz w:val="24"/>
          <w:szCs w:val="24"/>
          <w:lang w:eastAsia="ru-RU"/>
        </w:rPr>
      </w:pPr>
    </w:p>
    <w:p w:rsidR="00BB1C1C" w:rsidRPr="00F528F3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528F3">
        <w:rPr>
          <w:rFonts w:ascii="Times New Roman" w:hAnsi="Times New Roman"/>
          <w:b/>
          <w:sz w:val="28"/>
          <w:szCs w:val="28"/>
          <w:u w:val="single"/>
          <w:lang w:eastAsia="ru-RU"/>
        </w:rPr>
        <w:t>Мастерская включает кабинет швейного дела и кабинет кулинарии   Оснащены:</w:t>
      </w:r>
    </w:p>
    <w:p w:rsidR="00BB1C1C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1.Компьютер – 1шт..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2.Эпипроектор – 1шт.                                                                                                                       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3.Документ-камера-1шт                                                                                                                  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4.Экран-1 шт.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5.Швейные машины «Чайка»- 13шт.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  Швейные машины электр. 2класса – 4 шт..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  Швейные машины электр. « </w:t>
      </w:r>
      <w:r w:rsidRPr="00E616E5">
        <w:rPr>
          <w:rFonts w:ascii="Times New Roman" w:hAnsi="Times New Roman"/>
          <w:sz w:val="28"/>
          <w:szCs w:val="28"/>
          <w:lang w:val="en-US" w:eastAsia="ru-RU"/>
        </w:rPr>
        <w:t>Family</w:t>
      </w:r>
      <w:r w:rsidRPr="00E616E5">
        <w:rPr>
          <w:rFonts w:ascii="Times New Roman" w:hAnsi="Times New Roman"/>
          <w:sz w:val="28"/>
          <w:szCs w:val="28"/>
          <w:lang w:eastAsia="ru-RU"/>
        </w:rPr>
        <w:t>»   - 5шт.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  Швейная машина ручная – 1шт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6.Оверлок   «</w:t>
      </w:r>
      <w:r w:rsidRPr="00E616E5">
        <w:rPr>
          <w:rFonts w:ascii="Times New Roman" w:hAnsi="Times New Roman"/>
          <w:sz w:val="28"/>
          <w:szCs w:val="28"/>
          <w:lang w:val="en-US" w:eastAsia="ru-RU"/>
        </w:rPr>
        <w:t>Janome</w:t>
      </w:r>
      <w:r w:rsidRPr="00E616E5">
        <w:rPr>
          <w:rFonts w:ascii="Times New Roman" w:hAnsi="Times New Roman"/>
          <w:sz w:val="28"/>
          <w:szCs w:val="28"/>
          <w:lang w:eastAsia="ru-RU"/>
        </w:rPr>
        <w:t>»    - 1шт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7. Гладильная доска – 2шт.,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8.Утюги – 2 шт.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9.Манекен портновский – 2шт.                                                                                                            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10.Набор мебели для кухни-14 предметов.                                                                                        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11.Мойка-2 шт.                                                                                                                             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12.Обеденный стол-2шт.                                                                                                                     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13.Стулья-12 шт.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14..Плиты электр. -2шт, 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15..СВЧ печь – 1шт, 16. Миксер – 1шт. 17.Чайники электр. – 1шт.  18Холодильник – 1шт.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616E5">
        <w:rPr>
          <w:rFonts w:ascii="Times New Roman" w:hAnsi="Times New Roman"/>
          <w:b/>
          <w:sz w:val="28"/>
          <w:szCs w:val="28"/>
          <w:u w:val="single"/>
          <w:lang w:eastAsia="ru-RU"/>
        </w:rPr>
        <w:t>Методическое обеспечение:</w:t>
      </w:r>
    </w:p>
    <w:p w:rsidR="00BB1C1C" w:rsidRPr="00E616E5" w:rsidRDefault="00BB1C1C" w:rsidP="00F528F3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Стенды по правилам безопасности – 4шт,</w:t>
      </w:r>
    </w:p>
    <w:p w:rsidR="00BB1C1C" w:rsidRPr="00E616E5" w:rsidRDefault="00BB1C1C" w:rsidP="00F528F3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Стенды по темам-3 шт.,                                                                                                                  </w:t>
      </w:r>
    </w:p>
    <w:p w:rsidR="00BB1C1C" w:rsidRPr="00E616E5" w:rsidRDefault="00BB1C1C" w:rsidP="00F528F3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616E5">
        <w:rPr>
          <w:rFonts w:ascii="Times New Roman" w:hAnsi="Times New Roman"/>
          <w:b/>
          <w:sz w:val="28"/>
          <w:szCs w:val="28"/>
          <w:lang w:eastAsia="ru-RU"/>
        </w:rPr>
        <w:t>Коллекции промышлен. образцов волокон – 4компл.                                                    Коллекции тканей и ниток-2шт.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8"/>
          <w:szCs w:val="28"/>
          <w:lang w:eastAsia="ru-RU"/>
        </w:rPr>
      </w:pPr>
    </w:p>
    <w:p w:rsidR="00BB1C1C" w:rsidRPr="00E616E5" w:rsidRDefault="00BB1C1C" w:rsidP="00F528F3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Посуда и приборы: 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     чайный сервиз – 2 шт, чашки, пиалы, сахарницы, вазы для печенья, вазы для цветов, блюда сервировочные разные, тарелки разные в наборах, столовые приборы в наборах,  сковороды, кастрюли, миски разные.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      5. Таблицы  по швейному делу  по темам и классам – 24 шт.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      6.  Таблицы по кулинарии по темам и классам – 16шт.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      7. Методические пособия: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E616E5">
        <w:rPr>
          <w:rFonts w:ascii="Times New Roman" w:hAnsi="Times New Roman"/>
          <w:sz w:val="28"/>
          <w:szCs w:val="28"/>
          <w:lang w:eastAsia="ru-RU"/>
        </w:rPr>
        <w:t xml:space="preserve"> «Технологическая обработка изделий», </w:t>
      </w:r>
    </w:p>
    <w:p w:rsidR="00BB1C1C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616E5">
        <w:rPr>
          <w:rFonts w:ascii="Times New Roman" w:hAnsi="Times New Roman"/>
          <w:b/>
          <w:sz w:val="28"/>
          <w:szCs w:val="28"/>
          <w:u w:val="single"/>
          <w:lang w:eastAsia="ru-RU"/>
        </w:rPr>
        <w:t>Сборник проектов по технологии 7 класс.</w:t>
      </w:r>
    </w:p>
    <w:p w:rsidR="00BB1C1C" w:rsidRPr="00E616E5" w:rsidRDefault="00BB1C1C" w:rsidP="00F528F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А.В.Хуторский. Практикум по дидактике и современным методам обучения.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Pr="00E616E5">
        <w:rPr>
          <w:rFonts w:ascii="Times New Roman" w:hAnsi="Times New Roman"/>
          <w:b/>
          <w:sz w:val="28"/>
          <w:szCs w:val="28"/>
          <w:lang w:eastAsia="ru-RU"/>
        </w:rPr>
        <w:t>Презентации проектов.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616E5">
        <w:rPr>
          <w:rFonts w:ascii="Times New Roman" w:hAnsi="Times New Roman"/>
          <w:b/>
          <w:sz w:val="28"/>
          <w:szCs w:val="28"/>
          <w:lang w:eastAsia="ru-RU"/>
        </w:rPr>
        <w:t>Итоговые тесты для 8-9 классов.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616E5">
        <w:rPr>
          <w:rFonts w:ascii="Times New Roman" w:hAnsi="Times New Roman"/>
          <w:b/>
          <w:sz w:val="28"/>
          <w:szCs w:val="28"/>
          <w:lang w:eastAsia="ru-RU"/>
        </w:rPr>
        <w:t xml:space="preserve">Аптечка.    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E616E5">
        <w:rPr>
          <w:rFonts w:ascii="Times New Roman" w:hAnsi="Times New Roman"/>
          <w:b/>
          <w:sz w:val="32"/>
          <w:szCs w:val="32"/>
          <w:u w:val="single"/>
          <w:lang w:eastAsia="ru-RU"/>
        </w:rPr>
        <w:t>Технология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right="273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  <w:r w:rsidRPr="00E616E5">
        <w:rPr>
          <w:rFonts w:ascii="Times New Roman" w:hAnsi="Times New Roman"/>
          <w:b/>
          <w:sz w:val="32"/>
          <w:szCs w:val="32"/>
          <w:u w:val="single"/>
          <w:lang w:eastAsia="ru-RU"/>
        </w:rPr>
        <w:t>(для мальчиков)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right="273"/>
        <w:jc w:val="center"/>
        <w:rPr>
          <w:rFonts w:ascii="Times New Roman" w:hAnsi="Times New Roman"/>
          <w:b/>
          <w:sz w:val="32"/>
          <w:szCs w:val="32"/>
          <w:u w:val="single"/>
          <w:lang w:eastAsia="ru-RU"/>
        </w:rPr>
      </w:pP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b/>
          <w:sz w:val="28"/>
          <w:szCs w:val="28"/>
          <w:lang w:eastAsia="ru-RU"/>
        </w:rPr>
        <w:t xml:space="preserve">Мастерские -2 (столярная и слесарная)  </w:t>
      </w:r>
      <w:r w:rsidRPr="00E616E5">
        <w:rPr>
          <w:rFonts w:ascii="Times New Roman" w:hAnsi="Times New Roman"/>
          <w:sz w:val="28"/>
          <w:szCs w:val="28"/>
          <w:lang w:eastAsia="ru-RU"/>
        </w:rPr>
        <w:t>Оснащены: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ТСО: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1.Ноутбук – 1шт.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2. Экран-1шт.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3.проектор- 1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616E5">
        <w:rPr>
          <w:rFonts w:ascii="Times New Roman" w:hAnsi="Times New Roman"/>
          <w:b/>
          <w:sz w:val="28"/>
          <w:szCs w:val="28"/>
          <w:lang w:eastAsia="ru-RU"/>
        </w:rPr>
        <w:t>Оборудование: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Верстак слесарный – 16шт.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Стол инструментальный – 4шт.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Верстак столярный – 16 шт.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Шкафы инструментальные 12 шт.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Станки:  заточный настольный, заточный,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настольно – свер</w:t>
      </w:r>
      <w:r>
        <w:rPr>
          <w:rFonts w:ascii="Times New Roman" w:hAnsi="Times New Roman"/>
          <w:sz w:val="28"/>
          <w:szCs w:val="28"/>
          <w:lang w:eastAsia="ru-RU"/>
        </w:rPr>
        <w:t xml:space="preserve">лильный,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токарно – винторезный ТВ-17,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токарно – винторезный 1А616,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настольно – горизонтально – фрезерный,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настольно – сверлильный 2М122, пила по дереву,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 фуговально – рейсмусовый, 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деревообрабатывающий СТД -120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Печь муфельная – 1шт.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Сварочный аппарат – 1шт.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Пресс школьный – 1шт.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Ножовка по металлу – 16 шт,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Молоток слесарный – 12 шт,</w:t>
      </w:r>
    </w:p>
    <w:p w:rsidR="00BB1C1C" w:rsidRPr="00E616E5" w:rsidRDefault="00BB1C1C" w:rsidP="00E616E5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Керно – 2шт, 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12. Штангельциркуль – 2шт.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13.Зубило – 16 шт, 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14.Комплект гаечных ключей – 1шт.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15. Угольник металлический – 2шт,  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E616E5">
        <w:rPr>
          <w:rFonts w:ascii="Times New Roman" w:hAnsi="Times New Roman"/>
          <w:sz w:val="28"/>
          <w:szCs w:val="28"/>
          <w:lang w:eastAsia="ru-RU"/>
        </w:rPr>
        <w:t>16. Ножницы по металлу – 5шт,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17. Набор слесарно – монтажного инструмента – 5 шт. 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18. Набор метчиков – 1шт,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19.Набор спиральных сверл – 2шт,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20. Очки защитные – 16 шт,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21. Полотно для ножовки – 50 шт,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22. Полотно для ножовки двухстороннее – 50 шт,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23. Резьбонарезные наборы – 4шт,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24. Паяльник – 3шт,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25.Плоскозубцы – 3 шт, 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26. Щетка сметка ручная -16 шт,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27. Пила ручная по дереву – 16 шт, </w:t>
      </w:r>
    </w:p>
    <w:p w:rsidR="00BB1C1C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>28.Рубанок – 16 шт.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E616E5">
        <w:rPr>
          <w:rFonts w:ascii="Times New Roman" w:hAnsi="Times New Roman"/>
          <w:sz w:val="28"/>
          <w:szCs w:val="28"/>
          <w:lang w:eastAsia="ru-RU"/>
        </w:rPr>
        <w:t xml:space="preserve">29. Столярный угольник – 16 шт. </w:t>
      </w:r>
    </w:p>
    <w:p w:rsidR="00BB1C1C" w:rsidRPr="00E616E5" w:rsidRDefault="00BB1C1C" w:rsidP="00E616E5">
      <w:pPr>
        <w:autoSpaceDE w:val="0"/>
        <w:autoSpaceDN w:val="0"/>
        <w:adjustRightInd w:val="0"/>
        <w:spacing w:after="0" w:line="240" w:lineRule="auto"/>
        <w:ind w:right="273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E616E5">
        <w:rPr>
          <w:rFonts w:ascii="Times New Roman" w:hAnsi="Times New Roman"/>
          <w:sz w:val="28"/>
          <w:szCs w:val="28"/>
          <w:lang w:eastAsia="ru-RU"/>
        </w:rPr>
        <w:t>30. Лобзик -16 шт</w:t>
      </w:r>
      <w:r w:rsidRPr="00E616E5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BB1C1C" w:rsidRDefault="00BB1C1C" w:rsidP="00945B72"/>
    <w:p w:rsidR="00BB1C1C" w:rsidRPr="000C031B" w:rsidRDefault="00BB1C1C" w:rsidP="000C031B">
      <w:pPr>
        <w:jc w:val="center"/>
        <w:rPr>
          <w:rFonts w:ascii="Times New Roman" w:hAnsi="Times New Roman"/>
          <w:b/>
          <w:sz w:val="40"/>
          <w:szCs w:val="40"/>
        </w:rPr>
      </w:pPr>
      <w:r w:rsidRPr="000C031B">
        <w:rPr>
          <w:rFonts w:ascii="Times New Roman" w:hAnsi="Times New Roman"/>
          <w:b/>
          <w:sz w:val="40"/>
          <w:szCs w:val="40"/>
        </w:rPr>
        <w:t xml:space="preserve">Материально-техническая база </w:t>
      </w:r>
    </w:p>
    <w:p w:rsidR="00BB1C1C" w:rsidRPr="000C031B" w:rsidRDefault="00BB1C1C" w:rsidP="000C031B">
      <w:pPr>
        <w:rPr>
          <w:rFonts w:ascii="Times New Roman" w:hAnsi="Times New Roman"/>
          <w:b/>
          <w:sz w:val="40"/>
          <w:szCs w:val="40"/>
        </w:rPr>
      </w:pPr>
      <w:r w:rsidRPr="000C031B">
        <w:rPr>
          <w:rFonts w:ascii="Times New Roman" w:hAnsi="Times New Roman"/>
          <w:b/>
          <w:sz w:val="40"/>
          <w:szCs w:val="40"/>
        </w:rPr>
        <w:t xml:space="preserve">                           </w:t>
      </w:r>
      <w:r>
        <w:rPr>
          <w:rFonts w:ascii="Times New Roman" w:hAnsi="Times New Roman"/>
          <w:b/>
          <w:sz w:val="40"/>
          <w:szCs w:val="40"/>
        </w:rPr>
        <w:t xml:space="preserve">     </w:t>
      </w:r>
      <w:r w:rsidRPr="000C031B">
        <w:rPr>
          <w:rFonts w:ascii="Times New Roman" w:hAnsi="Times New Roman"/>
          <w:b/>
          <w:sz w:val="40"/>
          <w:szCs w:val="40"/>
        </w:rPr>
        <w:t>для проведения ГИА</w:t>
      </w:r>
    </w:p>
    <w:p w:rsidR="00BB1C1C" w:rsidRPr="000C031B" w:rsidRDefault="00BB1C1C" w:rsidP="000C031B">
      <w:pPr>
        <w:rPr>
          <w:rFonts w:ascii="Times New Roman" w:hAnsi="Times New Roman"/>
          <w:sz w:val="28"/>
          <w:szCs w:val="28"/>
        </w:rPr>
      </w:pPr>
      <w:r w:rsidRPr="000C031B"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7010"/>
        <w:gridCol w:w="3124"/>
      </w:tblGrid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Телекоммуникационное оборудование для проведения ЕГЭ, в том числе: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201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 xml:space="preserve">     АРМ Lenovo ThinkPad L420(NB) Core i3 2.3Ghz, 2Gb, 250Gb HDD,   включая предустановленное ПО заказчика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 xml:space="preserve">    Веб-камера Logitech C510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 xml:space="preserve">    Коммутатор широкополостного доступа QSW-2800-28T-AC Qtech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 xml:space="preserve">    Сетевой фильтр, тип 1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 xml:space="preserve">   Трос безопасности для цифровой техники с замком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 xml:space="preserve">   Удлиннитель Repotec USB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 xml:space="preserve">   Удлиннитель USB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 xml:space="preserve">   Шкаф телекоммуникационный  в сост.: Шкаф тел.антиванд.:19", 12U. Ш*Г*В 600*500*750мм(тол.стали 1,5м, регулируемые 19" направляющие, 8 каб.вводов, д.50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2019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</w:tr>
      <w:tr w:rsidR="00BB1C1C" w:rsidRPr="00552019" w:rsidTr="00766F9C">
        <w:trPr>
          <w:trHeight w:val="569"/>
        </w:trPr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 xml:space="preserve">Компьютер в сборе (системный блок Tiger V-310, клавиатура Oklick 90M, мышь Oklick 185M, монитор AOC 12280SWD)  </w:t>
            </w:r>
          </w:p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B1C1C" w:rsidRPr="00552019" w:rsidTr="00766F9C">
        <w:trPr>
          <w:trHeight w:val="569"/>
        </w:trPr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2019">
              <w:rPr>
                <w:rFonts w:ascii="Times New Roman" w:hAnsi="Times New Roman"/>
                <w:sz w:val="24"/>
                <w:szCs w:val="24"/>
                <w:lang w:val="en-US"/>
              </w:rPr>
              <w:t>IP-камера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Сканер Panasonic KV-SL 1056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Лазерный принтер Ricoh LE SP 325DNw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Станция печати КИМ:НоутбукLenovo с предустановленным программным обеспечением, USB HUB, оптическая мышь, высокопроизводите лазерный принтер принтер Kyocera с дополнительным оригинальным картриджем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Ноутбук (Рабочая станция записи ответов участника ЕГЭ) Lenovo Pentium N3540/4Gb/500Gb/DVDRW/15.6"HD/Windows 10 Pro/MS Office 2016 Std/grey/WiFi/BT/Cam/2200mAh/Mouse/Hub USB2.0/стерео гарнитура Dialog M-800HV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Наушники с микрофоном, с вибробасом Sven AP-880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BB1C1C" w:rsidRPr="00552019" w:rsidTr="00766F9C">
        <w:tc>
          <w:tcPr>
            <w:tcW w:w="594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10" w:type="dxa"/>
          </w:tcPr>
          <w:p w:rsidR="00BB1C1C" w:rsidRPr="00552019" w:rsidRDefault="00BB1C1C" w:rsidP="005520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2019">
              <w:rPr>
                <w:rFonts w:ascii="Times New Roman" w:hAnsi="Times New Roman"/>
                <w:sz w:val="24"/>
                <w:szCs w:val="24"/>
              </w:rPr>
              <w:t>Микрофон SVEN MK-490</w:t>
            </w:r>
          </w:p>
        </w:tc>
        <w:tc>
          <w:tcPr>
            <w:tcW w:w="3124" w:type="dxa"/>
          </w:tcPr>
          <w:p w:rsidR="00BB1C1C" w:rsidRPr="00552019" w:rsidRDefault="00BB1C1C" w:rsidP="005520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201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BB1C1C" w:rsidRPr="000C031B" w:rsidRDefault="00BB1C1C" w:rsidP="000C031B">
      <w:pPr>
        <w:rPr>
          <w:rFonts w:ascii="Times New Roman" w:hAnsi="Times New Roman"/>
          <w:sz w:val="28"/>
          <w:szCs w:val="28"/>
        </w:rPr>
      </w:pPr>
      <w:r w:rsidRPr="000C031B"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:rsidR="00BB1C1C" w:rsidRDefault="00BB1C1C" w:rsidP="00945B72"/>
    <w:p w:rsidR="00BB1C1C" w:rsidRDefault="00BB1C1C" w:rsidP="00945B72"/>
    <w:p w:rsidR="00BB1C1C" w:rsidRDefault="00BB1C1C" w:rsidP="00945B72"/>
    <w:p w:rsidR="00BB1C1C" w:rsidRPr="00945B72" w:rsidRDefault="00BB1C1C" w:rsidP="00945B72"/>
    <w:sectPr w:rsidR="00BB1C1C" w:rsidRPr="00945B72" w:rsidSect="005A09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C1C" w:rsidRDefault="00BB1C1C" w:rsidP="003C65E4">
      <w:pPr>
        <w:spacing w:after="0" w:line="240" w:lineRule="auto"/>
      </w:pPr>
      <w:r>
        <w:separator/>
      </w:r>
    </w:p>
  </w:endnote>
  <w:endnote w:type="continuationSeparator" w:id="0">
    <w:p w:rsidR="00BB1C1C" w:rsidRDefault="00BB1C1C" w:rsidP="003C6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C1C" w:rsidRDefault="00BB1C1C" w:rsidP="003C65E4">
      <w:pPr>
        <w:spacing w:after="0" w:line="240" w:lineRule="auto"/>
      </w:pPr>
      <w:r>
        <w:separator/>
      </w:r>
    </w:p>
  </w:footnote>
  <w:footnote w:type="continuationSeparator" w:id="0">
    <w:p w:rsidR="00BB1C1C" w:rsidRDefault="00BB1C1C" w:rsidP="003C6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7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>
    <w:nsid w:val="018C03BC"/>
    <w:multiLevelType w:val="hybridMultilevel"/>
    <w:tmpl w:val="7250ED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AF4AA6"/>
    <w:multiLevelType w:val="multilevel"/>
    <w:tmpl w:val="EE7C9550"/>
    <w:lvl w:ilvl="0">
      <w:numFmt w:val="bullet"/>
      <w:lvlText w:val="–"/>
      <w:lvlJc w:val="left"/>
      <w:pPr>
        <w:ind w:left="360" w:hanging="360"/>
      </w:pPr>
      <w:rPr>
        <w:rFonts w:ascii="StarSymbol" w:eastAsia="Times New Roman" w:hAnsi="StarSymbol"/>
        <w:sz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Times New Roman" w:hAnsi="StarSymbol"/>
        <w:sz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Times New Roman" w:hAnsi="StarSymbol"/>
        <w:sz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Times New Roman" w:hAnsi="StarSymbol"/>
        <w:sz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Times New Roman" w:hAnsi="StarSymbol"/>
        <w:sz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Times New Roman" w:hAnsi="StarSymbol"/>
        <w:sz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Times New Roman" w:hAnsi="StarSymbol"/>
        <w:sz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Times New Roman" w:hAnsi="StarSymbol"/>
        <w:sz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Times New Roman" w:hAnsi="StarSymbol"/>
        <w:sz w:val="18"/>
      </w:rPr>
    </w:lvl>
  </w:abstractNum>
  <w:abstractNum w:abstractNumId="3">
    <w:nsid w:val="04141FA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4CD6463"/>
    <w:multiLevelType w:val="hybridMultilevel"/>
    <w:tmpl w:val="179C354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E5307"/>
    <w:multiLevelType w:val="multilevel"/>
    <w:tmpl w:val="02C482B8"/>
    <w:lvl w:ilvl="0">
      <w:numFmt w:val="bullet"/>
      <w:lvlText w:val="–"/>
      <w:lvlJc w:val="left"/>
      <w:pPr>
        <w:ind w:left="360" w:hanging="360"/>
      </w:pPr>
      <w:rPr>
        <w:rFonts w:ascii="StarSymbol" w:eastAsia="Times New Roman" w:hAnsi="StarSymbol"/>
        <w:sz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Times New Roman" w:hAnsi="StarSymbol"/>
        <w:sz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Times New Roman" w:hAnsi="StarSymbol"/>
        <w:sz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Times New Roman" w:hAnsi="StarSymbol"/>
        <w:sz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Times New Roman" w:hAnsi="StarSymbol"/>
        <w:sz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Times New Roman" w:hAnsi="StarSymbol"/>
        <w:sz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Times New Roman" w:hAnsi="StarSymbol"/>
        <w:sz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Times New Roman" w:hAnsi="StarSymbol"/>
        <w:sz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Times New Roman" w:hAnsi="StarSymbol"/>
        <w:sz w:val="18"/>
      </w:rPr>
    </w:lvl>
  </w:abstractNum>
  <w:abstractNum w:abstractNumId="6">
    <w:nsid w:val="0C2F162A"/>
    <w:multiLevelType w:val="multilevel"/>
    <w:tmpl w:val="01E05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EAD22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109429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>
    <w:nsid w:val="109432F2"/>
    <w:multiLevelType w:val="hybridMultilevel"/>
    <w:tmpl w:val="E7C619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1EB26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1">
    <w:nsid w:val="11FF2469"/>
    <w:multiLevelType w:val="hybridMultilevel"/>
    <w:tmpl w:val="15FCA6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2114226"/>
    <w:multiLevelType w:val="hybridMultilevel"/>
    <w:tmpl w:val="059C8BC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2656F6A"/>
    <w:multiLevelType w:val="hybridMultilevel"/>
    <w:tmpl w:val="DBC0D480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285A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5">
    <w:nsid w:val="163242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165C6D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>
    <w:nsid w:val="16C825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8">
    <w:nsid w:val="18A51B7D"/>
    <w:multiLevelType w:val="hybridMultilevel"/>
    <w:tmpl w:val="93B899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8DB4B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0">
    <w:nsid w:val="1A350CDF"/>
    <w:multiLevelType w:val="hybridMultilevel"/>
    <w:tmpl w:val="F2A09D7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1C452BD2"/>
    <w:multiLevelType w:val="hybridMultilevel"/>
    <w:tmpl w:val="2DC06304"/>
    <w:lvl w:ilvl="0" w:tplc="C79E8F3A">
      <w:start w:val="5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1CD71E8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3">
    <w:nsid w:val="1EDE6735"/>
    <w:multiLevelType w:val="hybridMultilevel"/>
    <w:tmpl w:val="B8D8E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0FA4238"/>
    <w:multiLevelType w:val="hybridMultilevel"/>
    <w:tmpl w:val="8048EF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52" w:hanging="180"/>
      </w:pPr>
      <w:rPr>
        <w:rFonts w:cs="Times New Roman"/>
      </w:rPr>
    </w:lvl>
  </w:abstractNum>
  <w:abstractNum w:abstractNumId="25">
    <w:nsid w:val="23A8258E"/>
    <w:multiLevelType w:val="hybridMultilevel"/>
    <w:tmpl w:val="EC52AC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417358A"/>
    <w:multiLevelType w:val="hybridMultilevel"/>
    <w:tmpl w:val="95E4DF34"/>
    <w:lvl w:ilvl="0" w:tplc="82BCE77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262C109F"/>
    <w:multiLevelType w:val="hybridMultilevel"/>
    <w:tmpl w:val="52C82376"/>
    <w:lvl w:ilvl="0" w:tplc="9A681AC4">
      <w:start w:val="2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>
    <w:nsid w:val="271B03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9">
    <w:nsid w:val="29654837"/>
    <w:multiLevelType w:val="multilevel"/>
    <w:tmpl w:val="477CC27E"/>
    <w:lvl w:ilvl="0">
      <w:numFmt w:val="bullet"/>
      <w:lvlText w:val="–"/>
      <w:lvlJc w:val="left"/>
      <w:pPr>
        <w:ind w:left="360" w:hanging="360"/>
      </w:pPr>
      <w:rPr>
        <w:rFonts w:ascii="StarSymbol" w:eastAsia="Times New Roman" w:hAnsi="StarSymbol"/>
        <w:sz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Times New Roman" w:hAnsi="StarSymbol"/>
        <w:sz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Times New Roman" w:hAnsi="StarSymbol"/>
        <w:sz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Times New Roman" w:hAnsi="StarSymbol"/>
        <w:sz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Times New Roman" w:hAnsi="StarSymbol"/>
        <w:sz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Times New Roman" w:hAnsi="StarSymbol"/>
        <w:sz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Times New Roman" w:hAnsi="StarSymbol"/>
        <w:sz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Times New Roman" w:hAnsi="StarSymbol"/>
        <w:sz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Times New Roman" w:hAnsi="StarSymbol"/>
        <w:sz w:val="18"/>
      </w:rPr>
    </w:lvl>
  </w:abstractNum>
  <w:abstractNum w:abstractNumId="30">
    <w:nsid w:val="308C2931"/>
    <w:multiLevelType w:val="hybridMultilevel"/>
    <w:tmpl w:val="9684BD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2D7299C"/>
    <w:multiLevelType w:val="hybridMultilevel"/>
    <w:tmpl w:val="39F6DB6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34BF3E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3">
    <w:nsid w:val="3B7242D8"/>
    <w:multiLevelType w:val="hybridMultilevel"/>
    <w:tmpl w:val="617AE42A"/>
    <w:lvl w:ilvl="0" w:tplc="973EA138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34">
    <w:nsid w:val="3B8B7F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5">
    <w:nsid w:val="3D744C22"/>
    <w:multiLevelType w:val="hybridMultilevel"/>
    <w:tmpl w:val="164834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E0628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7">
    <w:nsid w:val="400362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8">
    <w:nsid w:val="40E01362"/>
    <w:multiLevelType w:val="hybridMultilevel"/>
    <w:tmpl w:val="85D823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45FB78B4"/>
    <w:multiLevelType w:val="hybridMultilevel"/>
    <w:tmpl w:val="C2721A42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6514C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1">
    <w:nsid w:val="46671B6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2">
    <w:nsid w:val="47D03129"/>
    <w:multiLevelType w:val="hybridMultilevel"/>
    <w:tmpl w:val="832CA932"/>
    <w:lvl w:ilvl="0" w:tplc="87F8A64A">
      <w:start w:val="1"/>
      <w:numFmt w:val="decimal"/>
      <w:lvlText w:val="%1."/>
      <w:lvlJc w:val="left"/>
      <w:pPr>
        <w:ind w:left="10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43">
    <w:nsid w:val="484E0F82"/>
    <w:multiLevelType w:val="multilevel"/>
    <w:tmpl w:val="3E78F5CE"/>
    <w:lvl w:ilvl="0">
      <w:numFmt w:val="bullet"/>
      <w:lvlText w:val="–"/>
      <w:lvlJc w:val="left"/>
      <w:pPr>
        <w:ind w:left="360" w:hanging="360"/>
      </w:pPr>
      <w:rPr>
        <w:rFonts w:ascii="StarSymbol" w:eastAsia="Times New Roman" w:hAnsi="StarSymbol"/>
        <w:sz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Times New Roman" w:hAnsi="StarSymbol"/>
        <w:sz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Times New Roman" w:hAnsi="StarSymbol"/>
        <w:sz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Times New Roman" w:hAnsi="StarSymbol"/>
        <w:sz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Times New Roman" w:hAnsi="StarSymbol"/>
        <w:sz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Times New Roman" w:hAnsi="StarSymbol"/>
        <w:sz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Times New Roman" w:hAnsi="StarSymbol"/>
        <w:sz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Times New Roman" w:hAnsi="StarSymbol"/>
        <w:sz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Times New Roman" w:hAnsi="StarSymbol"/>
        <w:sz w:val="18"/>
      </w:rPr>
    </w:lvl>
  </w:abstractNum>
  <w:abstractNum w:abstractNumId="44">
    <w:nsid w:val="48AD5C76"/>
    <w:multiLevelType w:val="hybridMultilevel"/>
    <w:tmpl w:val="1A14AF90"/>
    <w:lvl w:ilvl="0" w:tplc="B302E9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4E70755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6">
    <w:nsid w:val="4FFC3959"/>
    <w:multiLevelType w:val="hybridMultilevel"/>
    <w:tmpl w:val="C36808B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500641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8">
    <w:nsid w:val="50FD5040"/>
    <w:multiLevelType w:val="multilevel"/>
    <w:tmpl w:val="2EB8B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5169728B"/>
    <w:multiLevelType w:val="hybridMultilevel"/>
    <w:tmpl w:val="F96430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519916D6"/>
    <w:multiLevelType w:val="hybridMultilevel"/>
    <w:tmpl w:val="315016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53465903"/>
    <w:multiLevelType w:val="hybridMultilevel"/>
    <w:tmpl w:val="DDE42ED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2">
    <w:nsid w:val="54062A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3">
    <w:nsid w:val="543834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4">
    <w:nsid w:val="54CA08BF"/>
    <w:multiLevelType w:val="hybridMultilevel"/>
    <w:tmpl w:val="6C465294"/>
    <w:lvl w:ilvl="0" w:tplc="4F945B1A">
      <w:start w:val="1"/>
      <w:numFmt w:val="decimal"/>
      <w:lvlText w:val="%1."/>
      <w:lvlJc w:val="left"/>
      <w:pPr>
        <w:ind w:left="10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55">
    <w:nsid w:val="550D18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6">
    <w:nsid w:val="572A3619"/>
    <w:multiLevelType w:val="multilevel"/>
    <w:tmpl w:val="4C76A294"/>
    <w:lvl w:ilvl="0">
      <w:numFmt w:val="bullet"/>
      <w:lvlText w:val="–"/>
      <w:lvlJc w:val="left"/>
      <w:pPr>
        <w:ind w:left="360" w:hanging="360"/>
      </w:pPr>
      <w:rPr>
        <w:rFonts w:ascii="StarSymbol" w:eastAsia="Times New Roman" w:hAnsi="StarSymbol"/>
        <w:sz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Times New Roman" w:hAnsi="StarSymbol"/>
        <w:sz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Times New Roman" w:hAnsi="StarSymbol"/>
        <w:sz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Times New Roman" w:hAnsi="StarSymbol"/>
        <w:sz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Times New Roman" w:hAnsi="StarSymbol"/>
        <w:sz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Times New Roman" w:hAnsi="StarSymbol"/>
        <w:sz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Times New Roman" w:hAnsi="StarSymbol"/>
        <w:sz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Times New Roman" w:hAnsi="StarSymbol"/>
        <w:sz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Times New Roman" w:hAnsi="StarSymbol"/>
        <w:sz w:val="18"/>
      </w:rPr>
    </w:lvl>
  </w:abstractNum>
  <w:abstractNum w:abstractNumId="57">
    <w:nsid w:val="57773FB5"/>
    <w:multiLevelType w:val="multilevel"/>
    <w:tmpl w:val="9C3E8176"/>
    <w:lvl w:ilvl="0">
      <w:numFmt w:val="bullet"/>
      <w:lvlText w:val="–"/>
      <w:lvlJc w:val="left"/>
      <w:pPr>
        <w:ind w:left="360" w:hanging="360"/>
      </w:pPr>
      <w:rPr>
        <w:rFonts w:ascii="StarSymbol" w:eastAsia="Times New Roman" w:hAnsi="StarSymbol"/>
        <w:sz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Times New Roman" w:hAnsi="StarSymbol"/>
        <w:sz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Times New Roman" w:hAnsi="StarSymbol"/>
        <w:sz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Times New Roman" w:hAnsi="StarSymbol"/>
        <w:sz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Times New Roman" w:hAnsi="StarSymbol"/>
        <w:sz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Times New Roman" w:hAnsi="StarSymbol"/>
        <w:sz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Times New Roman" w:hAnsi="StarSymbol"/>
        <w:sz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Times New Roman" w:hAnsi="StarSymbol"/>
        <w:sz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Times New Roman" w:hAnsi="StarSymbol"/>
        <w:sz w:val="18"/>
      </w:rPr>
    </w:lvl>
  </w:abstractNum>
  <w:abstractNum w:abstractNumId="58">
    <w:nsid w:val="5AE96293"/>
    <w:multiLevelType w:val="hybridMultilevel"/>
    <w:tmpl w:val="B6E4EF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5B423FB3"/>
    <w:multiLevelType w:val="hybridMultilevel"/>
    <w:tmpl w:val="B4E070D4"/>
    <w:lvl w:ilvl="0" w:tplc="FA2AB4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BA800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1">
    <w:nsid w:val="5C502D7F"/>
    <w:multiLevelType w:val="multilevel"/>
    <w:tmpl w:val="34306DE6"/>
    <w:lvl w:ilvl="0">
      <w:start w:val="1"/>
      <w:numFmt w:val="bullet"/>
      <w:lvlText w:val="•"/>
      <w:lvlJc w:val="left"/>
      <w:rPr>
        <w:rFonts w:ascii="Calibri" w:eastAsia="Times New Roman" w:hAnsi="Calibri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">
    <w:nsid w:val="5E844428"/>
    <w:multiLevelType w:val="hybridMultilevel"/>
    <w:tmpl w:val="7480EC7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3">
    <w:nsid w:val="61AB2223"/>
    <w:multiLevelType w:val="hybridMultilevel"/>
    <w:tmpl w:val="B6C670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62D552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5">
    <w:nsid w:val="63CF4F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6">
    <w:nsid w:val="64CC45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7">
    <w:nsid w:val="666032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8">
    <w:nsid w:val="67143845"/>
    <w:multiLevelType w:val="multilevel"/>
    <w:tmpl w:val="C588A4DA"/>
    <w:lvl w:ilvl="0">
      <w:numFmt w:val="bullet"/>
      <w:lvlText w:val="–"/>
      <w:lvlJc w:val="left"/>
      <w:pPr>
        <w:ind w:left="360" w:hanging="360"/>
      </w:pPr>
      <w:rPr>
        <w:rFonts w:ascii="StarSymbol" w:eastAsia="Times New Roman" w:hAnsi="StarSymbol"/>
        <w:sz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Times New Roman" w:hAnsi="StarSymbol"/>
        <w:sz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Times New Roman" w:hAnsi="StarSymbol"/>
        <w:sz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Times New Roman" w:hAnsi="StarSymbol"/>
        <w:sz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Times New Roman" w:hAnsi="StarSymbol"/>
        <w:sz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Times New Roman" w:hAnsi="StarSymbol"/>
        <w:sz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Times New Roman" w:hAnsi="StarSymbol"/>
        <w:sz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Times New Roman" w:hAnsi="StarSymbol"/>
        <w:sz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Times New Roman" w:hAnsi="StarSymbol"/>
        <w:sz w:val="18"/>
      </w:rPr>
    </w:lvl>
  </w:abstractNum>
  <w:abstractNum w:abstractNumId="69">
    <w:nsid w:val="68681FB3"/>
    <w:multiLevelType w:val="hybridMultilevel"/>
    <w:tmpl w:val="7264F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6A922F33"/>
    <w:multiLevelType w:val="hybridMultilevel"/>
    <w:tmpl w:val="25D25F4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1">
    <w:nsid w:val="6BAB4C04"/>
    <w:multiLevelType w:val="hybridMultilevel"/>
    <w:tmpl w:val="5E6EF8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6BAC7E49"/>
    <w:multiLevelType w:val="hybridMultilevel"/>
    <w:tmpl w:val="0DE8DC5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3">
    <w:nsid w:val="6C927183"/>
    <w:multiLevelType w:val="hybridMultilevel"/>
    <w:tmpl w:val="947CCB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6D4C3D72"/>
    <w:multiLevelType w:val="hybridMultilevel"/>
    <w:tmpl w:val="61E87B5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5">
    <w:nsid w:val="6E545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6">
    <w:nsid w:val="6F793447"/>
    <w:multiLevelType w:val="hybridMultilevel"/>
    <w:tmpl w:val="FAECBCB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6F903D3C"/>
    <w:multiLevelType w:val="multilevel"/>
    <w:tmpl w:val="D9D42292"/>
    <w:lvl w:ilvl="0">
      <w:numFmt w:val="bullet"/>
      <w:lvlText w:val="–"/>
      <w:lvlJc w:val="left"/>
      <w:pPr>
        <w:ind w:left="360" w:hanging="360"/>
      </w:pPr>
      <w:rPr>
        <w:rFonts w:ascii="StarSymbol" w:eastAsia="Times New Roman" w:hAnsi="StarSymbol"/>
        <w:sz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Times New Roman" w:hAnsi="StarSymbol"/>
        <w:sz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Times New Roman" w:hAnsi="StarSymbol"/>
        <w:sz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Times New Roman" w:hAnsi="StarSymbol"/>
        <w:sz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Times New Roman" w:hAnsi="StarSymbol"/>
        <w:sz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Times New Roman" w:hAnsi="StarSymbol"/>
        <w:sz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Times New Roman" w:hAnsi="StarSymbol"/>
        <w:sz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Times New Roman" w:hAnsi="StarSymbol"/>
        <w:sz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Times New Roman" w:hAnsi="StarSymbol"/>
        <w:sz w:val="18"/>
      </w:rPr>
    </w:lvl>
  </w:abstractNum>
  <w:abstractNum w:abstractNumId="78">
    <w:nsid w:val="6FC53571"/>
    <w:multiLevelType w:val="hybridMultilevel"/>
    <w:tmpl w:val="ED045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72922B9E"/>
    <w:multiLevelType w:val="hybridMultilevel"/>
    <w:tmpl w:val="1BFE252A"/>
    <w:lvl w:ilvl="0" w:tplc="0419000F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0">
    <w:nsid w:val="72B42F72"/>
    <w:multiLevelType w:val="hybridMultilevel"/>
    <w:tmpl w:val="A470D33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>
    <w:nsid w:val="73304A9A"/>
    <w:multiLevelType w:val="hybridMultilevel"/>
    <w:tmpl w:val="981E3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2">
    <w:nsid w:val="76DF27FF"/>
    <w:multiLevelType w:val="hybridMultilevel"/>
    <w:tmpl w:val="78D6270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79057A27"/>
    <w:multiLevelType w:val="hybridMultilevel"/>
    <w:tmpl w:val="292C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7A3400D6"/>
    <w:multiLevelType w:val="hybridMultilevel"/>
    <w:tmpl w:val="2D104B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>
    <w:nsid w:val="7C5A4A86"/>
    <w:multiLevelType w:val="hybridMultilevel"/>
    <w:tmpl w:val="E72E91E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6">
    <w:nsid w:val="7C867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7">
    <w:nsid w:val="7DA31A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61"/>
  </w:num>
  <w:num w:numId="2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83"/>
  </w:num>
  <w:num w:numId="7">
    <w:abstractNumId w:val="25"/>
  </w:num>
  <w:num w:numId="8">
    <w:abstractNumId w:val="13"/>
  </w:num>
  <w:num w:numId="9">
    <w:abstractNumId w:val="71"/>
  </w:num>
  <w:num w:numId="10">
    <w:abstractNumId w:val="82"/>
  </w:num>
  <w:num w:numId="11">
    <w:abstractNumId w:val="20"/>
  </w:num>
  <w:num w:numId="12">
    <w:abstractNumId w:val="76"/>
  </w:num>
  <w:num w:numId="13">
    <w:abstractNumId w:val="72"/>
  </w:num>
  <w:num w:numId="14">
    <w:abstractNumId w:val="46"/>
  </w:num>
  <w:num w:numId="15">
    <w:abstractNumId w:val="70"/>
  </w:num>
  <w:num w:numId="16">
    <w:abstractNumId w:val="74"/>
  </w:num>
  <w:num w:numId="17">
    <w:abstractNumId w:val="24"/>
  </w:num>
  <w:num w:numId="18">
    <w:abstractNumId w:val="62"/>
  </w:num>
  <w:num w:numId="19">
    <w:abstractNumId w:val="29"/>
  </w:num>
  <w:num w:numId="20">
    <w:abstractNumId w:val="57"/>
  </w:num>
  <w:num w:numId="21">
    <w:abstractNumId w:val="77"/>
  </w:num>
  <w:num w:numId="22">
    <w:abstractNumId w:val="68"/>
  </w:num>
  <w:num w:numId="23">
    <w:abstractNumId w:val="43"/>
  </w:num>
  <w:num w:numId="24">
    <w:abstractNumId w:val="56"/>
  </w:num>
  <w:num w:numId="25">
    <w:abstractNumId w:val="5"/>
  </w:num>
  <w:num w:numId="26">
    <w:abstractNumId w:val="2"/>
  </w:num>
  <w:num w:numId="27">
    <w:abstractNumId w:val="59"/>
  </w:num>
  <w:num w:numId="28">
    <w:abstractNumId w:val="69"/>
  </w:num>
  <w:num w:numId="29">
    <w:abstractNumId w:val="81"/>
  </w:num>
  <w:num w:numId="30">
    <w:abstractNumId w:val="33"/>
  </w:num>
  <w:num w:numId="31">
    <w:abstractNumId w:val="18"/>
  </w:num>
  <w:num w:numId="32">
    <w:abstractNumId w:val="84"/>
  </w:num>
  <w:num w:numId="33">
    <w:abstractNumId w:val="39"/>
  </w:num>
  <w:num w:numId="34">
    <w:abstractNumId w:val="26"/>
  </w:num>
  <w:num w:numId="35">
    <w:abstractNumId w:val="73"/>
  </w:num>
  <w:num w:numId="36">
    <w:abstractNumId w:val="30"/>
  </w:num>
  <w:num w:numId="37">
    <w:abstractNumId w:val="79"/>
  </w:num>
  <w:num w:numId="3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 w:numId="44">
    <w:abstractNumId w:val="51"/>
  </w:num>
  <w:num w:numId="45">
    <w:abstractNumId w:val="44"/>
  </w:num>
  <w:num w:numId="46">
    <w:abstractNumId w:val="75"/>
  </w:num>
  <w:num w:numId="47">
    <w:abstractNumId w:val="52"/>
  </w:num>
  <w:num w:numId="48">
    <w:abstractNumId w:val="65"/>
  </w:num>
  <w:num w:numId="49">
    <w:abstractNumId w:val="60"/>
  </w:num>
  <w:num w:numId="50">
    <w:abstractNumId w:val="55"/>
  </w:num>
  <w:num w:numId="51">
    <w:abstractNumId w:val="40"/>
  </w:num>
  <w:num w:numId="52">
    <w:abstractNumId w:val="36"/>
  </w:num>
  <w:num w:numId="53">
    <w:abstractNumId w:val="67"/>
  </w:num>
  <w:num w:numId="54">
    <w:abstractNumId w:val="19"/>
  </w:num>
  <w:num w:numId="55">
    <w:abstractNumId w:val="14"/>
  </w:num>
  <w:num w:numId="56">
    <w:abstractNumId w:val="16"/>
  </w:num>
  <w:num w:numId="57">
    <w:abstractNumId w:val="17"/>
  </w:num>
  <w:num w:numId="58">
    <w:abstractNumId w:val="15"/>
  </w:num>
  <w:num w:numId="59">
    <w:abstractNumId w:val="32"/>
  </w:num>
  <w:num w:numId="60">
    <w:abstractNumId w:val="22"/>
  </w:num>
  <w:num w:numId="61">
    <w:abstractNumId w:val="66"/>
  </w:num>
  <w:num w:numId="62">
    <w:abstractNumId w:val="3"/>
  </w:num>
  <w:num w:numId="63">
    <w:abstractNumId w:val="87"/>
  </w:num>
  <w:num w:numId="64">
    <w:abstractNumId w:val="53"/>
  </w:num>
  <w:num w:numId="65">
    <w:abstractNumId w:val="45"/>
  </w:num>
  <w:num w:numId="66">
    <w:abstractNumId w:val="47"/>
  </w:num>
  <w:num w:numId="67">
    <w:abstractNumId w:val="7"/>
  </w:num>
  <w:num w:numId="68">
    <w:abstractNumId w:val="28"/>
  </w:num>
  <w:num w:numId="69">
    <w:abstractNumId w:val="10"/>
  </w:num>
  <w:num w:numId="70">
    <w:abstractNumId w:val="0"/>
  </w:num>
  <w:num w:numId="71">
    <w:abstractNumId w:val="86"/>
  </w:num>
  <w:num w:numId="72">
    <w:abstractNumId w:val="8"/>
  </w:num>
  <w:num w:numId="73">
    <w:abstractNumId w:val="34"/>
  </w:num>
  <w:num w:numId="74">
    <w:abstractNumId w:val="64"/>
  </w:num>
  <w:num w:numId="75">
    <w:abstractNumId w:val="37"/>
  </w:num>
  <w:num w:numId="76">
    <w:abstractNumId w:val="41"/>
  </w:num>
  <w:num w:numId="77">
    <w:abstractNumId w:val="38"/>
  </w:num>
  <w:num w:numId="78">
    <w:abstractNumId w:val="49"/>
  </w:num>
  <w:num w:numId="79">
    <w:abstractNumId w:val="21"/>
  </w:num>
  <w:num w:numId="80">
    <w:abstractNumId w:val="9"/>
  </w:num>
  <w:num w:numId="81">
    <w:abstractNumId w:val="58"/>
  </w:num>
  <w:num w:numId="82">
    <w:abstractNumId w:val="63"/>
  </w:num>
  <w:num w:numId="83">
    <w:abstractNumId w:val="78"/>
  </w:num>
  <w:num w:numId="84">
    <w:abstractNumId w:val="35"/>
  </w:num>
  <w:num w:numId="85">
    <w:abstractNumId w:val="1"/>
  </w:num>
  <w:num w:numId="86">
    <w:abstractNumId w:val="12"/>
  </w:num>
  <w:num w:numId="87">
    <w:abstractNumId w:val="23"/>
  </w:num>
  <w:num w:numId="88">
    <w:abstractNumId w:val="50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1B4D"/>
    <w:rsid w:val="000723C5"/>
    <w:rsid w:val="000A1EB3"/>
    <w:rsid w:val="000C031B"/>
    <w:rsid w:val="00101D53"/>
    <w:rsid w:val="00127933"/>
    <w:rsid w:val="00156013"/>
    <w:rsid w:val="0016497E"/>
    <w:rsid w:val="00193D17"/>
    <w:rsid w:val="001F2CB6"/>
    <w:rsid w:val="002356F3"/>
    <w:rsid w:val="00291BFD"/>
    <w:rsid w:val="00295624"/>
    <w:rsid w:val="002A272F"/>
    <w:rsid w:val="002B57DC"/>
    <w:rsid w:val="002C71CE"/>
    <w:rsid w:val="002D361C"/>
    <w:rsid w:val="00305EA3"/>
    <w:rsid w:val="00312F33"/>
    <w:rsid w:val="00325888"/>
    <w:rsid w:val="00334CB5"/>
    <w:rsid w:val="00340F9F"/>
    <w:rsid w:val="0035375E"/>
    <w:rsid w:val="00393BC8"/>
    <w:rsid w:val="003C65E4"/>
    <w:rsid w:val="003E15AE"/>
    <w:rsid w:val="00402887"/>
    <w:rsid w:val="00415A97"/>
    <w:rsid w:val="00426FA0"/>
    <w:rsid w:val="00472514"/>
    <w:rsid w:val="004A2D7D"/>
    <w:rsid w:val="004A5BF9"/>
    <w:rsid w:val="004B538C"/>
    <w:rsid w:val="004C2578"/>
    <w:rsid w:val="004C7F12"/>
    <w:rsid w:val="004D103C"/>
    <w:rsid w:val="004D3A7F"/>
    <w:rsid w:val="004F184B"/>
    <w:rsid w:val="005400EF"/>
    <w:rsid w:val="00552019"/>
    <w:rsid w:val="00555303"/>
    <w:rsid w:val="005616C6"/>
    <w:rsid w:val="005A0914"/>
    <w:rsid w:val="005C4F9B"/>
    <w:rsid w:val="005F473B"/>
    <w:rsid w:val="005F5EE5"/>
    <w:rsid w:val="005F7510"/>
    <w:rsid w:val="00637FA7"/>
    <w:rsid w:val="006423B2"/>
    <w:rsid w:val="0066014C"/>
    <w:rsid w:val="00660733"/>
    <w:rsid w:val="00664A19"/>
    <w:rsid w:val="006E02E7"/>
    <w:rsid w:val="00701192"/>
    <w:rsid w:val="00727A85"/>
    <w:rsid w:val="00741652"/>
    <w:rsid w:val="00751233"/>
    <w:rsid w:val="00766F9C"/>
    <w:rsid w:val="007A1B4D"/>
    <w:rsid w:val="007B02BD"/>
    <w:rsid w:val="007B12B6"/>
    <w:rsid w:val="007D01EB"/>
    <w:rsid w:val="007D18B7"/>
    <w:rsid w:val="007D6F83"/>
    <w:rsid w:val="007E1EAD"/>
    <w:rsid w:val="00883D61"/>
    <w:rsid w:val="008D6491"/>
    <w:rsid w:val="008E3890"/>
    <w:rsid w:val="008F1192"/>
    <w:rsid w:val="00903302"/>
    <w:rsid w:val="00922917"/>
    <w:rsid w:val="009307CF"/>
    <w:rsid w:val="00945B72"/>
    <w:rsid w:val="00950C06"/>
    <w:rsid w:val="00976A36"/>
    <w:rsid w:val="00984D57"/>
    <w:rsid w:val="009945B9"/>
    <w:rsid w:val="009B6031"/>
    <w:rsid w:val="009E78E7"/>
    <w:rsid w:val="009F2068"/>
    <w:rsid w:val="00A350FE"/>
    <w:rsid w:val="00A60991"/>
    <w:rsid w:val="00A90602"/>
    <w:rsid w:val="00A906C5"/>
    <w:rsid w:val="00AE5717"/>
    <w:rsid w:val="00AF7392"/>
    <w:rsid w:val="00B00C0A"/>
    <w:rsid w:val="00B11A8D"/>
    <w:rsid w:val="00B3231A"/>
    <w:rsid w:val="00B3736D"/>
    <w:rsid w:val="00B471B7"/>
    <w:rsid w:val="00B47FE6"/>
    <w:rsid w:val="00B526DD"/>
    <w:rsid w:val="00B542F6"/>
    <w:rsid w:val="00B7121B"/>
    <w:rsid w:val="00B90422"/>
    <w:rsid w:val="00BB1C1C"/>
    <w:rsid w:val="00BB21F9"/>
    <w:rsid w:val="00BB2235"/>
    <w:rsid w:val="00BB6A82"/>
    <w:rsid w:val="00BB7D33"/>
    <w:rsid w:val="00BC5B41"/>
    <w:rsid w:val="00C027EA"/>
    <w:rsid w:val="00C125A9"/>
    <w:rsid w:val="00C36804"/>
    <w:rsid w:val="00C36FD2"/>
    <w:rsid w:val="00C52F7A"/>
    <w:rsid w:val="00C624DA"/>
    <w:rsid w:val="00C81AF1"/>
    <w:rsid w:val="00C84616"/>
    <w:rsid w:val="00C85B9C"/>
    <w:rsid w:val="00CA6B31"/>
    <w:rsid w:val="00CD5F0F"/>
    <w:rsid w:val="00CF7E66"/>
    <w:rsid w:val="00D14E10"/>
    <w:rsid w:val="00D44CED"/>
    <w:rsid w:val="00D86967"/>
    <w:rsid w:val="00D93E7B"/>
    <w:rsid w:val="00DB4BF4"/>
    <w:rsid w:val="00E013FB"/>
    <w:rsid w:val="00E03B67"/>
    <w:rsid w:val="00E04226"/>
    <w:rsid w:val="00E24D45"/>
    <w:rsid w:val="00E6142B"/>
    <w:rsid w:val="00E616E5"/>
    <w:rsid w:val="00E641EC"/>
    <w:rsid w:val="00EA3841"/>
    <w:rsid w:val="00EB5056"/>
    <w:rsid w:val="00EB6321"/>
    <w:rsid w:val="00EC1DC0"/>
    <w:rsid w:val="00EF2E9E"/>
    <w:rsid w:val="00F46107"/>
    <w:rsid w:val="00F528F3"/>
    <w:rsid w:val="00F84532"/>
    <w:rsid w:val="00FD63B3"/>
    <w:rsid w:val="00FE38B9"/>
    <w:rsid w:val="00FE5A00"/>
    <w:rsid w:val="00FF3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EA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E02E7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99"/>
    <w:rsid w:val="006E02E7"/>
    <w:rPr>
      <w:rFonts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B7121B"/>
    <w:pPr>
      <w:widowControl w:val="0"/>
      <w:suppressAutoHyphens/>
      <w:autoSpaceDN w:val="0"/>
      <w:textAlignment w:val="baseline"/>
    </w:pPr>
    <w:rPr>
      <w:rFonts w:ascii="Arial" w:hAnsi="Arial" w:cs="Tahoma"/>
      <w:kern w:val="3"/>
      <w:sz w:val="21"/>
      <w:szCs w:val="24"/>
    </w:rPr>
  </w:style>
  <w:style w:type="character" w:styleId="Hyperlink">
    <w:name w:val="Hyperlink"/>
    <w:basedOn w:val="DefaultParagraphFont"/>
    <w:uiPriority w:val="99"/>
    <w:rsid w:val="00B7121B"/>
    <w:rPr>
      <w:rFonts w:cs="Times New Roman"/>
      <w:color w:val="0000FF"/>
      <w:u w:val="single"/>
    </w:rPr>
  </w:style>
  <w:style w:type="paragraph" w:customStyle="1" w:styleId="a">
    <w:name w:val="Содержимое таблицы"/>
    <w:basedOn w:val="Normal"/>
    <w:uiPriority w:val="99"/>
    <w:rsid w:val="00B7121B"/>
    <w:pPr>
      <w:suppressLineNumbers/>
      <w:suppressAutoHyphens/>
      <w:spacing w:after="0" w:line="240" w:lineRule="auto"/>
      <w:jc w:val="center"/>
    </w:pPr>
    <w:rPr>
      <w:rFonts w:cs="Calibri"/>
      <w:lang w:eastAsia="ar-SA"/>
    </w:rPr>
  </w:style>
  <w:style w:type="paragraph" w:customStyle="1" w:styleId="ConsPlusNormal">
    <w:name w:val="ConsPlusNormal"/>
    <w:uiPriority w:val="99"/>
    <w:rsid w:val="004C7F12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NoSpacing">
    <w:name w:val="No Spacing"/>
    <w:uiPriority w:val="99"/>
    <w:qFormat/>
    <w:rsid w:val="00945B72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945B7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305E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305EA3"/>
    <w:pPr>
      <w:widowControl w:val="0"/>
      <w:spacing w:after="0" w:line="240" w:lineRule="auto"/>
      <w:ind w:left="117" w:right="98" w:firstLine="283"/>
      <w:jc w:val="both"/>
    </w:pPr>
    <w:rPr>
      <w:rFonts w:ascii="Bookman Old Style" w:hAnsi="Bookman Old Style" w:cs="Bookman Old Style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05EA3"/>
    <w:rPr>
      <w:rFonts w:ascii="Bookman Old Style" w:hAnsi="Bookman Old Style" w:cs="Bookman Old Style"/>
      <w:sz w:val="21"/>
      <w:szCs w:val="21"/>
      <w:lang w:val="en-US"/>
    </w:rPr>
  </w:style>
  <w:style w:type="paragraph" w:customStyle="1" w:styleId="31">
    <w:name w:val="Заголовок 31"/>
    <w:basedOn w:val="Normal"/>
    <w:uiPriority w:val="99"/>
    <w:rsid w:val="00305EA3"/>
    <w:pPr>
      <w:widowControl w:val="0"/>
      <w:spacing w:before="3" w:after="0" w:line="240" w:lineRule="auto"/>
      <w:ind w:left="400" w:right="50"/>
      <w:outlineLvl w:val="3"/>
    </w:pPr>
    <w:rPr>
      <w:rFonts w:ascii="Georgia" w:hAnsi="Georgia" w:cs="Georgia"/>
      <w:b/>
      <w:bCs/>
      <w:sz w:val="21"/>
      <w:szCs w:val="21"/>
      <w:lang w:val="en-US"/>
    </w:rPr>
  </w:style>
  <w:style w:type="table" w:customStyle="1" w:styleId="1">
    <w:name w:val="Сетка таблицы1"/>
    <w:uiPriority w:val="99"/>
    <w:rsid w:val="000C031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28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kopilkaurokov.ru" TargetMode="External"/><Relationship Id="rId117" Type="http://schemas.openxmlformats.org/officeDocument/2006/relationships/hyperlink" Target="https://infourok.ru/go.html?href=http%3A%2F%2Fwww.internet-school.ru%2F" TargetMode="External"/><Relationship Id="rId21" Type="http://schemas.openxmlformats.org/officeDocument/2006/relationships/hyperlink" Target="http://infourok.ru" TargetMode="External"/><Relationship Id="rId42" Type="http://schemas.openxmlformats.org/officeDocument/2006/relationships/hyperlink" Target="http://pedsovet.su/load/" TargetMode="External"/><Relationship Id="rId47" Type="http://schemas.openxmlformats.org/officeDocument/2006/relationships/hyperlink" Target="http://pedsovet.su/load/" TargetMode="External"/><Relationship Id="rId63" Type="http://schemas.openxmlformats.org/officeDocument/2006/relationships/hyperlink" Target="http://gulistan77777.ucoz.ru/blog/videouroki_po_literature_dlja_9_11_klassov/2012-04-05-15" TargetMode="External"/><Relationship Id="rId68" Type="http://schemas.openxmlformats.org/officeDocument/2006/relationships/hyperlink" Target="http://videouroki.net/index.php?subj_id=5" TargetMode="External"/><Relationship Id="rId84" Type="http://schemas.openxmlformats.org/officeDocument/2006/relationships/hyperlink" Target="https://infourok.ru/go.html?href=http%3A%2F%2Fmilitera.lib.ru%2F" TargetMode="External"/><Relationship Id="rId89" Type="http://schemas.openxmlformats.org/officeDocument/2006/relationships/hyperlink" Target="https://infourok.ru/go.html?href=http%3A%2F%2Fwww.museum.ru%2Fmuseum%2F1812%2Findex.html" TargetMode="External"/><Relationship Id="rId112" Type="http://schemas.openxmlformats.org/officeDocument/2006/relationships/hyperlink" Target="https://infourok.ru/go.html?href=http%3A%2F%2Fwww.levada.ru%2F" TargetMode="External"/><Relationship Id="rId133" Type="http://schemas.openxmlformats.org/officeDocument/2006/relationships/hyperlink" Target="http://www.km.ru/education" TargetMode="External"/><Relationship Id="rId138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hyperlink" Target="https://infourok.ru/go.html?href=http%3A%2F%2Fwww.rossimvolika.ru%2F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://www.proshkolu.ru/user/sopin-iu64/folder/286533" TargetMode="External"/><Relationship Id="rId37" Type="http://schemas.openxmlformats.org/officeDocument/2006/relationships/hyperlink" Target="http://www.proshkolu.ru/user/sopin-iu64/folder/286533" TargetMode="External"/><Relationship Id="rId53" Type="http://schemas.openxmlformats.org/officeDocument/2006/relationships/hyperlink" Target="http://pedsovet.su/load/" TargetMode="External"/><Relationship Id="rId58" Type="http://schemas.openxmlformats.org/officeDocument/2006/relationships/hyperlink" Target="http://videouroki.net/index.php?subj_id=5" TargetMode="External"/><Relationship Id="rId74" Type="http://schemas.openxmlformats.org/officeDocument/2006/relationships/hyperlink" Target="https://infourok.ru/go.html?href=http%3A%2F%2Fwww.philosophy.ru%2F" TargetMode="External"/><Relationship Id="rId79" Type="http://schemas.openxmlformats.org/officeDocument/2006/relationships/hyperlink" Target="https://infourok.ru/go.html?href=http%3A%2F%2Fwww.gumer.info%2F" TargetMode="External"/><Relationship Id="rId102" Type="http://schemas.openxmlformats.org/officeDocument/2006/relationships/hyperlink" Target="https://infourok.ru/go.html?href=http%3A%2F%2Fwww.gov.ru%2F" TargetMode="External"/><Relationship Id="rId123" Type="http://schemas.openxmlformats.org/officeDocument/2006/relationships/hyperlink" Target="https://infourok.ru/go.html?href=http%3A%2F%2Fpish.ru%2F" TargetMode="External"/><Relationship Id="rId128" Type="http://schemas.openxmlformats.org/officeDocument/2006/relationships/hyperlink" Target="http://www.bio.1september.ru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infourok.ru/go.html?href=http%3A%2F%2Fdecemb.hobby.ru%2F" TargetMode="External"/><Relationship Id="rId95" Type="http://schemas.openxmlformats.org/officeDocument/2006/relationships/hyperlink" Target="https://infourok.ru/go.html?href=http%3A%2F%2Fusa-history.ru%2F" TargetMode="External"/><Relationship Id="rId22" Type="http://schemas.openxmlformats.org/officeDocument/2006/relationships/hyperlink" Target="http://11book.ru/5-klass/146-literatura/1342-literatura-5-klass-korovina" TargetMode="External"/><Relationship Id="rId27" Type="http://schemas.openxmlformats.org/officeDocument/2006/relationships/hyperlink" Target="http://nsportal.ru/shkola/literatura/library/2012/09/28/li" TargetMode="External"/><Relationship Id="rId43" Type="http://schemas.openxmlformats.org/officeDocument/2006/relationships/hyperlink" Target="http://www.proshkolu.ru/user/sopin-iu64/folder/286533" TargetMode="External"/><Relationship Id="rId48" Type="http://schemas.openxmlformats.org/officeDocument/2006/relationships/hyperlink" Target="http://www.proshkolu.ru/user/sopin-iu64/folder/286533" TargetMode="External"/><Relationship Id="rId64" Type="http://schemas.openxmlformats.org/officeDocument/2006/relationships/hyperlink" Target="http://videouroki.net/index.php?subj_id=5" TargetMode="External"/><Relationship Id="rId69" Type="http://schemas.openxmlformats.org/officeDocument/2006/relationships/hyperlink" Target="http://russkii-yazik.abc-english-grammar.com/video_uroki_russkii_yazik.htm" TargetMode="External"/><Relationship Id="rId113" Type="http://schemas.openxmlformats.org/officeDocument/2006/relationships/hyperlink" Target="https://infourok.ru/go.html?href=http%3A%2F%2Flesson-history.narod.ru%2F" TargetMode="External"/><Relationship Id="rId118" Type="http://schemas.openxmlformats.org/officeDocument/2006/relationships/hyperlink" Target="https://infourok.ru/go.html?href=http%3A%2F%2Fege.edu.ru%2F" TargetMode="External"/><Relationship Id="rId134" Type="http://schemas.openxmlformats.org/officeDocument/2006/relationships/hyperlink" Target="http://www.edu.ru" TargetMode="External"/><Relationship Id="rId13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://www.proshkolu.ru/user/haitonov1970/folder/661880/page/4/" TargetMode="External"/><Relationship Id="rId72" Type="http://schemas.openxmlformats.org/officeDocument/2006/relationships/hyperlink" Target="https://infourok.ru/go.html?href=http%3A%2F%2Fwww.infoliolib.info%2F" TargetMode="External"/><Relationship Id="rId80" Type="http://schemas.openxmlformats.org/officeDocument/2006/relationships/hyperlink" Target="https://infourok.ru/go.html?href=http%3A%2F%2Fstepanov01.narod.ru%2Flibrary%2Fcatalog.htm" TargetMode="External"/><Relationship Id="rId85" Type="http://schemas.openxmlformats.org/officeDocument/2006/relationships/hyperlink" Target="https://infourok.ru/go.html?href=http%3A%2F%2Fwww.praviteli.org%2F" TargetMode="External"/><Relationship Id="rId93" Type="http://schemas.openxmlformats.org/officeDocument/2006/relationships/hyperlink" Target="https://infourok.ru/go.html?href=http%3A%2F%2Fwww.allpravo.ru%2Flibrary%2Fdoc313p0%2Finstrum3155" TargetMode="External"/><Relationship Id="rId98" Type="http://schemas.openxmlformats.org/officeDocument/2006/relationships/hyperlink" Target="https://infourok.ru/go.html?href=http%3A%2F%2Fwww.hro.org%2F" TargetMode="External"/><Relationship Id="rId121" Type="http://schemas.openxmlformats.org/officeDocument/2006/relationships/hyperlink" Target="https://infourok.ru/go.html?href=http%3A%2F%2Fwww.proshkolu.ru%2Fclub%2Fla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school-collection.edu.ru" TargetMode="External"/><Relationship Id="rId33" Type="http://schemas.openxmlformats.org/officeDocument/2006/relationships/hyperlink" Target="http://videouroki.net/index.php?subj_id=5" TargetMode="External"/><Relationship Id="rId38" Type="http://schemas.openxmlformats.org/officeDocument/2006/relationships/hyperlink" Target="http://videouroki.net/index.php?subj_id=5" TargetMode="External"/><Relationship Id="rId46" Type="http://schemas.openxmlformats.org/officeDocument/2006/relationships/hyperlink" Target="http://www.proshkolu.ru/user/Gor154/folder/958165/" TargetMode="External"/><Relationship Id="rId59" Type="http://schemas.openxmlformats.org/officeDocument/2006/relationships/hyperlink" Target="http://russkii-yazik.abc-english-grammar.com/video_uroki_russkii_yazik.htm" TargetMode="External"/><Relationship Id="rId67" Type="http://schemas.openxmlformats.org/officeDocument/2006/relationships/hyperlink" Target="http://gulistan77777.ucoz.ru/blog/videouroki_po_literature_dlja_9_11_klassov/2012-04-05-15" TargetMode="External"/><Relationship Id="rId103" Type="http://schemas.openxmlformats.org/officeDocument/2006/relationships/hyperlink" Target="https://infourok.ru/go.html?href=http%3A%2F%2Fwww.uznay-prezidenta.ru%2F" TargetMode="External"/><Relationship Id="rId108" Type="http://schemas.openxmlformats.org/officeDocument/2006/relationships/hyperlink" Target="https://infourok.ru/go.html?href=http%3A%2F%2Fdanur-w.narod.ru%2F" TargetMode="External"/><Relationship Id="rId116" Type="http://schemas.openxmlformats.org/officeDocument/2006/relationships/hyperlink" Target="https://infourok.ru/go.html?href=http%3A%2F%2Fedu.tomsk.ru%2F13.html%3Ftitle%3D7" TargetMode="External"/><Relationship Id="rId124" Type="http://schemas.openxmlformats.org/officeDocument/2006/relationships/hyperlink" Target="https://infourok.ru/go.html?href=http%3A%2F%2Fwww.vestnik.edu.ru%2F" TargetMode="External"/><Relationship Id="rId129" Type="http://schemas.openxmlformats.org/officeDocument/2006/relationships/hyperlink" Target="http://www.edios.ru" TargetMode="External"/><Relationship Id="rId137" Type="http://schemas.openxmlformats.org/officeDocument/2006/relationships/hyperlink" Target="http://nsportal.ru/masyagina-irina-viktorovna" TargetMode="External"/><Relationship Id="rId20" Type="http://schemas.openxmlformats.org/officeDocument/2006/relationships/hyperlink" Target="http://pedsovet.su" TargetMode="External"/><Relationship Id="rId41" Type="http://schemas.openxmlformats.org/officeDocument/2006/relationships/hyperlink" Target="http://www.proshkolu.ru/user/rimkiseleva/folder/797672/" TargetMode="External"/><Relationship Id="rId54" Type="http://schemas.openxmlformats.org/officeDocument/2006/relationships/hyperlink" Target="http://zelena68.blogspot.ru/p/blog-page_11.html" TargetMode="External"/><Relationship Id="rId62" Type="http://schemas.openxmlformats.org/officeDocument/2006/relationships/hyperlink" Target="http://pedsovet.su/load/" TargetMode="External"/><Relationship Id="rId70" Type="http://schemas.openxmlformats.org/officeDocument/2006/relationships/hyperlink" Target="http://pedsovet.su/load/" TargetMode="External"/><Relationship Id="rId75" Type="http://schemas.openxmlformats.org/officeDocument/2006/relationships/hyperlink" Target="https://infourok.ru/go.html?href=http%3A%2F%2Fhumanities.edu.ru%2F" TargetMode="External"/><Relationship Id="rId83" Type="http://schemas.openxmlformats.org/officeDocument/2006/relationships/hyperlink" Target="https://infourok.ru/go.html?href=http%3A%2F%2Fwww.1939-1945.net%2F" TargetMode="External"/><Relationship Id="rId88" Type="http://schemas.openxmlformats.org/officeDocument/2006/relationships/hyperlink" Target="https://infourok.ru/go.html?href=http%3A%2F%2Fwww.history.ru%2F" TargetMode="External"/><Relationship Id="rId91" Type="http://schemas.openxmlformats.org/officeDocument/2006/relationships/hyperlink" Target="https://infourok.ru/go.html?href=http%3A%2F%2Flants.tellur.ru%2Fhistory%2F" TargetMode="External"/><Relationship Id="rId96" Type="http://schemas.openxmlformats.org/officeDocument/2006/relationships/hyperlink" Target="https://infourok.ru/go.html?href=http%3A%2F%2Fbrude.narod.ru%2F" TargetMode="External"/><Relationship Id="rId111" Type="http://schemas.openxmlformats.org/officeDocument/2006/relationships/hyperlink" Target="https://infourok.ru/go.html?href=http%3A%2F%2Fwww.wciom.ru%2F" TargetMode="External"/><Relationship Id="rId132" Type="http://schemas.openxmlformats.org/officeDocument/2006/relationships/hyperlink" Target="http://www.edio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://kopilkaurokov.ru" TargetMode="External"/><Relationship Id="rId28" Type="http://schemas.openxmlformats.org/officeDocument/2006/relationships/hyperlink" Target="http://fcior.edu.ru/catalog/osnovnoe_obshee" TargetMode="External"/><Relationship Id="rId36" Type="http://schemas.openxmlformats.org/officeDocument/2006/relationships/hyperlink" Target="http://nsportal.ru/shkola/literatura/library/2012/09/28/literatura-videouroki" TargetMode="External"/><Relationship Id="rId49" Type="http://schemas.openxmlformats.org/officeDocument/2006/relationships/hyperlink" Target="http://videouroki.net/index.php?subj_id=5" TargetMode="External"/><Relationship Id="rId57" Type="http://schemas.openxmlformats.org/officeDocument/2006/relationships/hyperlink" Target="http://www.proshkolu.ru/user/sopin-iu64/folder/286533" TargetMode="External"/><Relationship Id="rId106" Type="http://schemas.openxmlformats.org/officeDocument/2006/relationships/hyperlink" Target="https://infourok.ru/go.html?href=http%3A%2F%2Fwww.civitas-russia.ru%2Fresource%2F" TargetMode="External"/><Relationship Id="rId114" Type="http://schemas.openxmlformats.org/officeDocument/2006/relationships/hyperlink" Target="https://infourok.ru/go.html?href=http%3A%2F%2Frealpravo.ru%2Flibrary%2F%3Fid%3D46" TargetMode="External"/><Relationship Id="rId119" Type="http://schemas.openxmlformats.org/officeDocument/2006/relationships/hyperlink" Target="https://infourok.ru/go.html?href=http%3A%2F%2Fit-n.ru%2Fboard.aspx%3Fcat_no%3D2715%26BoardId%3D2718%26tmpl%3DThemes" TargetMode="External"/><Relationship Id="rId127" Type="http://schemas.openxmlformats.org/officeDocument/2006/relationships/hyperlink" Target="https://infourok.ru/go.html?href=http%3A%2F%2Fwww.1september.ru%2F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school-collection.edu.ru" TargetMode="External"/><Relationship Id="rId44" Type="http://schemas.openxmlformats.org/officeDocument/2006/relationships/hyperlink" Target="http://videouroki.net/index.php?subj_id=5" TargetMode="External"/><Relationship Id="rId52" Type="http://schemas.openxmlformats.org/officeDocument/2006/relationships/hyperlink" Target="http://www.proshkolu.ru/user/nelbourne/folder/156680/" TargetMode="External"/><Relationship Id="rId60" Type="http://schemas.openxmlformats.org/officeDocument/2006/relationships/hyperlink" Target="http://www.proshkolu.ru/club/literature9/list/1-11112-57907/" TargetMode="External"/><Relationship Id="rId65" Type="http://schemas.openxmlformats.org/officeDocument/2006/relationships/hyperlink" Target="http://russkii-yazik.abc-english-grammar.com/video_uroki_russkii_yazik.htm" TargetMode="External"/><Relationship Id="rId73" Type="http://schemas.openxmlformats.org/officeDocument/2006/relationships/hyperlink" Target="https://infourok.ru/go.html?href=http%3A%2F%2Fwww.hist.msu.ru%2FER%2Findex.html" TargetMode="External"/><Relationship Id="rId78" Type="http://schemas.openxmlformats.org/officeDocument/2006/relationships/hyperlink" Target="https://infourok.ru/go.html?href=http%3A%2F%2Fwww.gumer.info%2F" TargetMode="External"/><Relationship Id="rId81" Type="http://schemas.openxmlformats.org/officeDocument/2006/relationships/hyperlink" Target="https://infourok.ru/go.html?href=http%3A%2F%2Fwww.alleng.ru%2F" TargetMode="External"/><Relationship Id="rId86" Type="http://schemas.openxmlformats.org/officeDocument/2006/relationships/hyperlink" Target="https://infourok.ru/go.html?href=http%3A%2F%2Fwww.hrono.info%2Fbiograf%2Findex.php" TargetMode="External"/><Relationship Id="rId94" Type="http://schemas.openxmlformats.org/officeDocument/2006/relationships/hyperlink" Target="https://infourok.ru/go.html?href=http%3A%2F%2Flarevolution.ru%2F" TargetMode="External"/><Relationship Id="rId99" Type="http://schemas.openxmlformats.org/officeDocument/2006/relationships/hyperlink" Target="https://infourok.ru/go.html?href=http%3A%2F%2Fwww.gdezakon.ru%2F" TargetMode="External"/><Relationship Id="rId101" Type="http://schemas.openxmlformats.org/officeDocument/2006/relationships/hyperlink" Target="https://infourok.ru/go.html?href=http%3A%2F%2Fwww.consultant.ru%2F" TargetMode="External"/><Relationship Id="rId122" Type="http://schemas.openxmlformats.org/officeDocument/2006/relationships/hyperlink" Target="https://infourok.ru/go.html?href=http%3A%2F%2Fwww.ug.ru%2F" TargetMode="External"/><Relationship Id="rId130" Type="http://schemas.openxmlformats.org/officeDocument/2006/relationships/hyperlink" Target="http://www.bio.1september.ru" TargetMode="External"/><Relationship Id="rId135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://russkii-yazik.abc-english-grammar.com/video_uroki_russkii_yazik.htm" TargetMode="External"/><Relationship Id="rId109" Type="http://schemas.openxmlformats.org/officeDocument/2006/relationships/hyperlink" Target="https://infourok.ru/go.html?href=http%3A%2F%2Fdanur-w.narod.ru%2F" TargetMode="External"/><Relationship Id="rId34" Type="http://schemas.openxmlformats.org/officeDocument/2006/relationships/hyperlink" Target="http://russkii-yazik.abc-english-grammar.com/video_uroki_russkii_yazik.htm" TargetMode="External"/><Relationship Id="rId50" Type="http://schemas.openxmlformats.org/officeDocument/2006/relationships/hyperlink" Target="http://russkii-yazik.abc-english-grammar.com/video_uroki_russkii_yazik.htm" TargetMode="External"/><Relationship Id="rId55" Type="http://schemas.openxmlformats.org/officeDocument/2006/relationships/hyperlink" Target="http://&#1082;&#1072;&#1087;&#1082;&#1072;&#1085;&#1099;-&#1077;&#1075;&#1101;.&#1088;&#1092;/index.php/2013-02-03-10-53-18/sochineniya-2015-goda/1229-komplekt-sochinenij-oge-15-1-15-2-15-3" TargetMode="External"/><Relationship Id="rId76" Type="http://schemas.openxmlformats.org/officeDocument/2006/relationships/hyperlink" Target="https://infourok.ru/go.html?href=http%3A%2F%2Fwindow.edu.ru%2Fwindow%2Flibrary%3Fp_rubr%3D2.2.73" TargetMode="External"/><Relationship Id="rId97" Type="http://schemas.openxmlformats.org/officeDocument/2006/relationships/hyperlink" Target="https://infourok.ru/go.html?href=http%3A%2F%2Fwww.constitution.ru%2F" TargetMode="External"/><Relationship Id="rId104" Type="http://schemas.openxmlformats.org/officeDocument/2006/relationships/hyperlink" Target="https://infourok.ru/go.html?href=http%3A%2F%2Fwww.mon.gov.ru%2F" TargetMode="External"/><Relationship Id="rId120" Type="http://schemas.openxmlformats.org/officeDocument/2006/relationships/hyperlink" Target="https://infourok.ru/go.html?href=http%3A%2F%2Fwww.proshkolu.ru%2Fclub%2Fhistorians" TargetMode="External"/><Relationship Id="rId125" Type="http://schemas.openxmlformats.org/officeDocument/2006/relationships/hyperlink" Target="https://infourok.ru/go.html?href=http%3A%2F%2Fwww.direktor.ru%2F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gulistan77777.ucoz.ru/blog/videouroki_po_literature_dlja_9_11_klassov/2012-04-05-15" TargetMode="External"/><Relationship Id="rId92" Type="http://schemas.openxmlformats.org/officeDocument/2006/relationships/hyperlink" Target="https://infourok.ru/go.html?href=http%3A%2F%2Frus-hist.on.ufanet.ru%2F" TargetMode="External"/><Relationship Id="rId2" Type="http://schemas.openxmlformats.org/officeDocument/2006/relationships/styles" Target="styles.xml"/><Relationship Id="rId29" Type="http://schemas.openxmlformats.org/officeDocument/2006/relationships/hyperlink" Target="http://videouroki.net/index.php" TargetMode="External"/><Relationship Id="rId24" Type="http://schemas.openxmlformats.org/officeDocument/2006/relationships/hyperlink" Target="http://fcior.edu.ru/catalog/osnovnoe_obshee" TargetMode="External"/><Relationship Id="rId40" Type="http://schemas.openxmlformats.org/officeDocument/2006/relationships/hyperlink" Target="http://pedsovet.su/load/" TargetMode="External"/><Relationship Id="rId45" Type="http://schemas.openxmlformats.org/officeDocument/2006/relationships/hyperlink" Target="http://russkii-yazik.abc-english-grammar.com/video_uroki_russkii_yazik.htm" TargetMode="External"/><Relationship Id="rId66" Type="http://schemas.openxmlformats.org/officeDocument/2006/relationships/hyperlink" Target="http://pedsovet.su/load/" TargetMode="External"/><Relationship Id="rId87" Type="http://schemas.openxmlformats.org/officeDocument/2006/relationships/hyperlink" Target="https://infourok.ru/go.html?href=http%3A%2F%2Fwww.km-school.ru%2Fr1%2Fmedia%2Fa1.asp" TargetMode="External"/><Relationship Id="rId110" Type="http://schemas.openxmlformats.org/officeDocument/2006/relationships/hyperlink" Target="https://infourok.ru/go.html?href=http%3A%2F%2Fbe.economicus.ru%2F" TargetMode="External"/><Relationship Id="rId115" Type="http://schemas.openxmlformats.org/officeDocument/2006/relationships/hyperlink" Target="https://infourok.ru/go.html?href=http%3A%2F%2Frusolymp.ru%2F" TargetMode="External"/><Relationship Id="rId131" Type="http://schemas.openxmlformats.org/officeDocument/2006/relationships/hyperlink" Target="http://www.bio.1september.ru" TargetMode="External"/><Relationship Id="rId136" Type="http://schemas.openxmlformats.org/officeDocument/2006/relationships/hyperlink" Target="http://katalog.iot.ru" TargetMode="External"/><Relationship Id="rId61" Type="http://schemas.openxmlformats.org/officeDocument/2006/relationships/hyperlink" Target="http://www.proshkolu.ru/user/Ljdufqkj/folder/900124" TargetMode="External"/><Relationship Id="rId82" Type="http://schemas.openxmlformats.org/officeDocument/2006/relationships/hyperlink" Target="https://infourok.ru/go.html?href=http%3A%2F%2Fwww.rulers.narod.ru%2F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hyperlink" Target="http://literatura5.narod.ru/index.html" TargetMode="External"/><Relationship Id="rId35" Type="http://schemas.openxmlformats.org/officeDocument/2006/relationships/hyperlink" Target="http://pedsovet.su/load/" TargetMode="External"/><Relationship Id="rId56" Type="http://schemas.openxmlformats.org/officeDocument/2006/relationships/hyperlink" Target="http://www.fipi.ru" TargetMode="External"/><Relationship Id="rId77" Type="http://schemas.openxmlformats.org/officeDocument/2006/relationships/hyperlink" Target="https://infourok.ru/go.html?href=http%3A%2F%2Flib.ru%2F" TargetMode="External"/><Relationship Id="rId100" Type="http://schemas.openxmlformats.org/officeDocument/2006/relationships/hyperlink" Target="https://infourok.ru/go.html?href=http%3A%2F%2Fwww.garant.ru%2F" TargetMode="External"/><Relationship Id="rId105" Type="http://schemas.openxmlformats.org/officeDocument/2006/relationships/hyperlink" Target="https://infourok.ru/go.html?href=http%3A%2F%2Fwww.democracy.ru%2F" TargetMode="External"/><Relationship Id="rId126" Type="http://schemas.openxmlformats.org/officeDocument/2006/relationships/hyperlink" Target="https://infourok.ru/go.html?href=http%3A%2F%2Fwww.poisknews.ru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523</TotalTime>
  <Pages>52</Pages>
  <Words>25184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Клавдия Видяева</cp:lastModifiedBy>
  <cp:revision>19</cp:revision>
  <dcterms:created xsi:type="dcterms:W3CDTF">2018-11-15T07:45:00Z</dcterms:created>
  <dcterms:modified xsi:type="dcterms:W3CDTF">2018-11-16T15:10:00Z</dcterms:modified>
</cp:coreProperties>
</file>